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00000"/>
        <w:tblLook w:val="04A0" w:firstRow="1" w:lastRow="0" w:firstColumn="1" w:lastColumn="0" w:noHBand="0" w:noVBand="1"/>
      </w:tblPr>
      <w:tblGrid>
        <w:gridCol w:w="8834"/>
      </w:tblGrid>
      <w:tr w:rsidR="00630E78" w:rsidRPr="006A1132" w14:paraId="3C1D5B15" w14:textId="77777777" w:rsidTr="007E3428">
        <w:tc>
          <w:tcPr>
            <w:tcW w:w="8834" w:type="dxa"/>
            <w:shd w:val="clear" w:color="auto" w:fill="C00000"/>
          </w:tcPr>
          <w:p w14:paraId="4DD216F4" w14:textId="261D1738" w:rsidR="00630E78" w:rsidRPr="006A1132" w:rsidRDefault="00630E78" w:rsidP="00A809EE">
            <w:pPr>
              <w:jc w:val="center"/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6A1132">
              <w:rPr>
                <w:b/>
                <w:bCs/>
                <w:color w:val="FFFFFF" w:themeColor="background1"/>
                <w:sz w:val="22"/>
                <w:szCs w:val="22"/>
              </w:rPr>
              <w:t>OFFRE DE FORMATION 202</w:t>
            </w:r>
            <w:r w:rsidR="000A2F29" w:rsidRPr="006A1132">
              <w:rPr>
                <w:b/>
                <w:bCs/>
                <w:color w:val="FFFFFF" w:themeColor="background1"/>
                <w:sz w:val="22"/>
                <w:szCs w:val="22"/>
              </w:rPr>
              <w:t>6</w:t>
            </w:r>
            <w:r w:rsidRPr="006A1132">
              <w:rPr>
                <w:b/>
                <w:bCs/>
                <w:color w:val="FFFFFF" w:themeColor="background1"/>
                <w:sz w:val="22"/>
                <w:szCs w:val="22"/>
              </w:rPr>
              <w:t>-20</w:t>
            </w:r>
            <w:r w:rsidR="000A2F29" w:rsidRPr="006A1132">
              <w:rPr>
                <w:b/>
                <w:bCs/>
                <w:color w:val="FFFFFF" w:themeColor="background1"/>
                <w:sz w:val="22"/>
                <w:szCs w:val="22"/>
              </w:rPr>
              <w:t>30</w:t>
            </w:r>
          </w:p>
          <w:p w14:paraId="729AEA59" w14:textId="2A9F70C6" w:rsidR="00630E78" w:rsidRPr="006A1132" w:rsidRDefault="00630E78" w:rsidP="00F04448">
            <w:pPr>
              <w:jc w:val="center"/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6A1132">
              <w:rPr>
                <w:b/>
                <w:bCs/>
                <w:color w:val="FFFFFF" w:themeColor="background1"/>
                <w:sz w:val="22"/>
                <w:szCs w:val="22"/>
              </w:rPr>
              <w:t>FORMULAIRE DE COLLECTE DES CONTENUS FICHES FORMATIONS</w:t>
            </w:r>
            <w:r w:rsidR="00C2780F" w:rsidRPr="006A1132">
              <w:rPr>
                <w:b/>
                <w:bCs/>
                <w:color w:val="FFFFFF" w:themeColor="background1"/>
                <w:sz w:val="22"/>
                <w:szCs w:val="22"/>
              </w:rPr>
              <w:t xml:space="preserve"> (création de parcours-type)</w:t>
            </w:r>
          </w:p>
        </w:tc>
      </w:tr>
    </w:tbl>
    <w:p w14:paraId="33722F63" w14:textId="516DCA7B" w:rsidR="00EF4173" w:rsidRPr="006A1132" w:rsidRDefault="00EF4173" w:rsidP="00142BC8">
      <w:pPr>
        <w:rPr>
          <w:b/>
          <w:bCs/>
          <w:sz w:val="20"/>
          <w:szCs w:val="20"/>
        </w:rPr>
      </w:pPr>
    </w:p>
    <w:p w14:paraId="5077A657" w14:textId="2F4D8456" w:rsidR="00586E91" w:rsidRPr="000A2F29" w:rsidRDefault="00586E91" w:rsidP="007E3428">
      <w:pPr>
        <w:shd w:val="clear" w:color="auto" w:fill="C00000"/>
        <w:rPr>
          <w:b/>
          <w:color w:val="FFFFFF" w:themeColor="background1"/>
          <w:sz w:val="22"/>
        </w:rPr>
      </w:pPr>
      <w:r w:rsidRPr="000A2F29">
        <w:rPr>
          <w:b/>
          <w:color w:val="FFFFFF" w:themeColor="background1"/>
          <w:sz w:val="22"/>
        </w:rPr>
        <w:t xml:space="preserve">1 – </w:t>
      </w:r>
      <w:r w:rsidR="00E365DD">
        <w:rPr>
          <w:b/>
          <w:color w:val="FFFFFF" w:themeColor="background1"/>
          <w:sz w:val="22"/>
        </w:rPr>
        <w:t>RAPPEL CIRCUIT</w:t>
      </w:r>
      <w:r w:rsidR="00F04448">
        <w:rPr>
          <w:b/>
          <w:color w:val="FFFFFF" w:themeColor="background1"/>
          <w:sz w:val="22"/>
        </w:rPr>
        <w:t xml:space="preserve"> &amp; CALENDRIER DANS LE CADRE NOF</w:t>
      </w:r>
    </w:p>
    <w:p w14:paraId="3241C423" w14:textId="538079B8" w:rsidR="00D1297B" w:rsidRDefault="007B452C" w:rsidP="00142BC8">
      <w:pPr>
        <w:rPr>
          <w:b/>
          <w:bCs/>
          <w:sz w:val="24"/>
        </w:rPr>
      </w:pPr>
      <w:r w:rsidRPr="007B452C">
        <w:rPr>
          <w:b/>
          <w:bCs/>
          <w:noProof/>
          <w:sz w:val="24"/>
        </w:rPr>
        <w:drawing>
          <wp:inline distT="0" distB="0" distL="0" distR="0" wp14:anchorId="02CA72C5" wp14:editId="34EDC013">
            <wp:extent cx="5868035" cy="1934845"/>
            <wp:effectExtent l="0" t="0" r="0" b="8255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868035" cy="1934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90AFB3" w14:textId="7EF314ED" w:rsidR="002249A4" w:rsidRPr="000A2F29" w:rsidRDefault="00586E91" w:rsidP="007E3428">
      <w:pPr>
        <w:shd w:val="clear" w:color="auto" w:fill="C00000"/>
        <w:rPr>
          <w:b/>
          <w:color w:val="FFFFFF" w:themeColor="background1"/>
          <w:sz w:val="22"/>
        </w:rPr>
      </w:pPr>
      <w:r>
        <w:rPr>
          <w:b/>
          <w:color w:val="FFFFFF" w:themeColor="background1"/>
          <w:sz w:val="22"/>
        </w:rPr>
        <w:t>2</w:t>
      </w:r>
      <w:r w:rsidR="002249A4" w:rsidRPr="000A2F29">
        <w:rPr>
          <w:b/>
          <w:color w:val="FFFFFF" w:themeColor="background1"/>
          <w:sz w:val="22"/>
        </w:rPr>
        <w:t xml:space="preserve"> – </w:t>
      </w:r>
      <w:r>
        <w:rPr>
          <w:b/>
          <w:color w:val="FFFFFF" w:themeColor="background1"/>
          <w:sz w:val="22"/>
        </w:rPr>
        <w:t>A PROPOS</w:t>
      </w:r>
      <w:r w:rsidRPr="000A2F29">
        <w:rPr>
          <w:b/>
          <w:color w:val="FFFFFF" w:themeColor="background1"/>
          <w:sz w:val="22"/>
        </w:rPr>
        <w:t xml:space="preserve"> </w:t>
      </w:r>
      <w:r w:rsidR="00335460" w:rsidRPr="000A2F29">
        <w:rPr>
          <w:b/>
          <w:color w:val="FFFFFF" w:themeColor="background1"/>
          <w:sz w:val="22"/>
        </w:rPr>
        <w:t>DU FORMULAIRE</w:t>
      </w:r>
    </w:p>
    <w:p w14:paraId="4249E9D1" w14:textId="77777777" w:rsidR="00630E78" w:rsidRPr="00E716F0" w:rsidRDefault="00630E78" w:rsidP="00630E78">
      <w:pPr>
        <w:spacing w:line="240" w:lineRule="auto"/>
        <w:jc w:val="both"/>
      </w:pPr>
    </w:p>
    <w:p w14:paraId="3E876678" w14:textId="6B1BBFA0" w:rsidR="00F04448" w:rsidRPr="009959EA" w:rsidRDefault="00F04448" w:rsidP="00F04448">
      <w:pPr>
        <w:spacing w:line="240" w:lineRule="auto"/>
        <w:jc w:val="center"/>
        <w:rPr>
          <w:b/>
        </w:rPr>
      </w:pPr>
      <w:r w:rsidRPr="009959EA">
        <w:rPr>
          <w:b/>
        </w:rPr>
        <w:t xml:space="preserve">Il convient de renseigner un maximum de champs pour garantir la qualité des </w:t>
      </w:r>
      <w:r w:rsidR="00C2780F" w:rsidRPr="009959EA">
        <w:rPr>
          <w:b/>
        </w:rPr>
        <w:t>informations</w:t>
      </w:r>
      <w:r w:rsidRPr="009959EA">
        <w:rPr>
          <w:b/>
        </w:rPr>
        <w:t xml:space="preserve"> diffusées auprès des usagers et une meilleure attractivité de vos formations</w:t>
      </w:r>
      <w:r w:rsidR="00C2780F" w:rsidRPr="009959EA">
        <w:rPr>
          <w:b/>
        </w:rPr>
        <w:t>.</w:t>
      </w:r>
    </w:p>
    <w:p w14:paraId="229354DD" w14:textId="77777777" w:rsidR="00C2780F" w:rsidRPr="009959EA" w:rsidRDefault="00C2780F" w:rsidP="00F04448">
      <w:pPr>
        <w:spacing w:line="240" w:lineRule="auto"/>
        <w:jc w:val="center"/>
        <w:rPr>
          <w:b/>
        </w:rPr>
      </w:pPr>
    </w:p>
    <w:p w14:paraId="6AB7A66B" w14:textId="60601E9E" w:rsidR="00C2780F" w:rsidRPr="009959EA" w:rsidRDefault="00C2780F" w:rsidP="00F04448">
      <w:pPr>
        <w:spacing w:line="240" w:lineRule="auto"/>
        <w:jc w:val="center"/>
        <w:rPr>
          <w:b/>
        </w:rPr>
      </w:pPr>
      <w:r w:rsidRPr="009959EA">
        <w:rPr>
          <w:b/>
        </w:rPr>
        <w:t>Ce formulaire, une fois renseigné, sera à retourner au chargé de communication de votre composante pour saisie dans Ksup.</w:t>
      </w:r>
    </w:p>
    <w:p w14:paraId="704AC1A0" w14:textId="77777777" w:rsidR="00F04448" w:rsidRPr="00F04448" w:rsidRDefault="00F04448" w:rsidP="00F04448">
      <w:pPr>
        <w:spacing w:line="240" w:lineRule="auto"/>
        <w:jc w:val="center"/>
        <w:rPr>
          <w:b/>
          <w:color w:val="C00000"/>
        </w:rPr>
      </w:pPr>
    </w:p>
    <w:p w14:paraId="04DAF542" w14:textId="5A2F4FBE" w:rsidR="00630E78" w:rsidRPr="009959EA" w:rsidRDefault="00630E78" w:rsidP="009959EA">
      <w:pPr>
        <w:spacing w:line="240" w:lineRule="auto"/>
        <w:jc w:val="center"/>
        <w:rPr>
          <w:b/>
          <w:bCs/>
          <w:sz w:val="20"/>
        </w:rPr>
      </w:pPr>
      <w:r w:rsidRPr="009959EA">
        <w:rPr>
          <w:b/>
          <w:bCs/>
        </w:rPr>
        <w:t xml:space="preserve">Certains champs du formulaire sont </w:t>
      </w:r>
      <w:r w:rsidR="000062B4" w:rsidRPr="009959EA">
        <w:rPr>
          <w:b/>
          <w:bCs/>
        </w:rPr>
        <w:t>limités</w:t>
      </w:r>
      <w:r w:rsidRPr="009959EA">
        <w:rPr>
          <w:b/>
          <w:bCs/>
        </w:rPr>
        <w:t xml:space="preserve"> au niveau du nombre de caractères maximum utilisables afin de faciliter la lisibilité des contenus sur les fiches version web</w:t>
      </w:r>
    </w:p>
    <w:p w14:paraId="4337A539" w14:textId="77777777" w:rsidR="00030C35" w:rsidRDefault="00030C35" w:rsidP="002249A4">
      <w:pPr>
        <w:rPr>
          <w:b/>
          <w:sz w:val="20"/>
        </w:rPr>
      </w:pPr>
    </w:p>
    <w:p w14:paraId="48CA4224" w14:textId="4E76C766" w:rsidR="00335460" w:rsidRPr="000A2F29" w:rsidRDefault="00586E91" w:rsidP="007E3428">
      <w:pPr>
        <w:shd w:val="clear" w:color="auto" w:fill="C00000"/>
        <w:rPr>
          <w:b/>
          <w:color w:val="FFFFFF" w:themeColor="background1"/>
          <w:sz w:val="22"/>
        </w:rPr>
      </w:pPr>
      <w:r>
        <w:rPr>
          <w:b/>
          <w:color w:val="FFFFFF" w:themeColor="background1"/>
          <w:sz w:val="22"/>
        </w:rPr>
        <w:t>3</w:t>
      </w:r>
      <w:r w:rsidR="00335460" w:rsidRPr="000A2F29">
        <w:rPr>
          <w:b/>
          <w:color w:val="FFFFFF" w:themeColor="background1"/>
          <w:sz w:val="22"/>
        </w:rPr>
        <w:t xml:space="preserve"> – ENREGISTREMENT ET TRANSMISSION DU FORMULAIRE</w:t>
      </w:r>
    </w:p>
    <w:p w14:paraId="112522D2" w14:textId="77777777" w:rsidR="002249A4" w:rsidRPr="00E716F0" w:rsidRDefault="002249A4" w:rsidP="002249A4">
      <w:pPr>
        <w:rPr>
          <w:b/>
          <w:sz w:val="20"/>
        </w:rPr>
      </w:pPr>
    </w:p>
    <w:p w14:paraId="493246D8" w14:textId="219E5604" w:rsidR="00335460" w:rsidRPr="009959EA" w:rsidRDefault="002249A4" w:rsidP="009959EA">
      <w:pPr>
        <w:pStyle w:val="Paragraphedeliste"/>
        <w:numPr>
          <w:ilvl w:val="0"/>
          <w:numId w:val="3"/>
        </w:numPr>
        <w:spacing w:line="240" w:lineRule="auto"/>
        <w:jc w:val="both"/>
        <w:rPr>
          <w:szCs w:val="16"/>
        </w:rPr>
      </w:pPr>
      <w:r w:rsidRPr="006A1132">
        <w:rPr>
          <w:szCs w:val="16"/>
        </w:rPr>
        <w:t xml:space="preserve">Après avoir contrôlé les informations saisies </w:t>
      </w:r>
      <w:r w:rsidR="002E2C0A" w:rsidRPr="006A1132">
        <w:rPr>
          <w:szCs w:val="16"/>
        </w:rPr>
        <w:t>dans le formulaire</w:t>
      </w:r>
      <w:r w:rsidR="00C2780F" w:rsidRPr="006A1132">
        <w:rPr>
          <w:szCs w:val="16"/>
        </w:rPr>
        <w:t>,</w:t>
      </w:r>
      <w:r w:rsidRPr="006A1132">
        <w:rPr>
          <w:szCs w:val="16"/>
        </w:rPr>
        <w:t xml:space="preserve"> </w:t>
      </w:r>
      <w:r w:rsidR="002E2C0A" w:rsidRPr="006A1132">
        <w:rPr>
          <w:szCs w:val="16"/>
        </w:rPr>
        <w:t xml:space="preserve">enregistrez le fichier </w:t>
      </w:r>
      <w:r w:rsidRPr="006A1132">
        <w:rPr>
          <w:szCs w:val="16"/>
        </w:rPr>
        <w:t>en le renommant selon le nom de votre</w:t>
      </w:r>
      <w:r w:rsidR="00C2780F" w:rsidRPr="006A1132">
        <w:rPr>
          <w:szCs w:val="16"/>
        </w:rPr>
        <w:t xml:space="preserve"> composante et de votre</w:t>
      </w:r>
      <w:r w:rsidRPr="006A1132">
        <w:rPr>
          <w:szCs w:val="16"/>
        </w:rPr>
        <w:t xml:space="preserve"> formation (ex : </w:t>
      </w:r>
      <w:r w:rsidR="002A7AC2" w:rsidRPr="006A1132">
        <w:rPr>
          <w:szCs w:val="16"/>
        </w:rPr>
        <w:t>LLSH</w:t>
      </w:r>
      <w:r w:rsidR="00FB17A0" w:rsidRPr="006A1132">
        <w:rPr>
          <w:szCs w:val="16"/>
        </w:rPr>
        <w:t>_</w:t>
      </w:r>
      <w:r w:rsidRPr="006A1132">
        <w:rPr>
          <w:szCs w:val="16"/>
        </w:rPr>
        <w:t>L</w:t>
      </w:r>
      <w:r w:rsidR="002E2C0A" w:rsidRPr="006A1132">
        <w:rPr>
          <w:szCs w:val="16"/>
        </w:rPr>
        <w:t xml:space="preserve"> </w:t>
      </w:r>
      <w:r w:rsidR="006A1132">
        <w:rPr>
          <w:szCs w:val="16"/>
        </w:rPr>
        <w:t>LEA</w:t>
      </w:r>
      <w:r w:rsidR="002E2C0A" w:rsidRPr="006A1132">
        <w:rPr>
          <w:szCs w:val="16"/>
        </w:rPr>
        <w:t xml:space="preserve"> parcours</w:t>
      </w:r>
      <w:r w:rsidR="006A1132">
        <w:rPr>
          <w:szCs w:val="16"/>
        </w:rPr>
        <w:t>…</w:t>
      </w:r>
      <w:r w:rsidRPr="006A1132">
        <w:rPr>
          <w:szCs w:val="16"/>
        </w:rPr>
        <w:t>).</w:t>
      </w:r>
    </w:p>
    <w:p w14:paraId="28D4BAEA" w14:textId="1C399C34" w:rsidR="002249A4" w:rsidRPr="00E716F0" w:rsidRDefault="002249A4" w:rsidP="002249A4">
      <w:pPr>
        <w:pStyle w:val="Paragraphedeliste"/>
        <w:numPr>
          <w:ilvl w:val="0"/>
          <w:numId w:val="3"/>
        </w:numPr>
        <w:spacing w:line="240" w:lineRule="auto"/>
        <w:rPr>
          <w:szCs w:val="16"/>
        </w:rPr>
      </w:pPr>
      <w:r w:rsidRPr="00E716F0">
        <w:rPr>
          <w:szCs w:val="16"/>
        </w:rPr>
        <w:t xml:space="preserve">Envoyez le fichier sauvegardé </w:t>
      </w:r>
      <w:r w:rsidR="00FB17A0">
        <w:rPr>
          <w:szCs w:val="16"/>
        </w:rPr>
        <w:t>au</w:t>
      </w:r>
      <w:r w:rsidRPr="00E716F0">
        <w:rPr>
          <w:szCs w:val="16"/>
        </w:rPr>
        <w:t xml:space="preserve"> référent</w:t>
      </w:r>
      <w:r w:rsidR="00FB17A0">
        <w:rPr>
          <w:szCs w:val="16"/>
        </w:rPr>
        <w:t>/chargé de</w:t>
      </w:r>
      <w:r w:rsidRPr="00E716F0">
        <w:rPr>
          <w:szCs w:val="16"/>
        </w:rPr>
        <w:t xml:space="preserve"> communication de </w:t>
      </w:r>
      <w:r w:rsidR="00FB17A0">
        <w:rPr>
          <w:szCs w:val="16"/>
        </w:rPr>
        <w:t xml:space="preserve">votre </w:t>
      </w:r>
      <w:r w:rsidRPr="00E716F0">
        <w:rPr>
          <w:szCs w:val="16"/>
        </w:rPr>
        <w:t>composante</w:t>
      </w:r>
      <w:r w:rsidR="000A2F29">
        <w:rPr>
          <w:szCs w:val="16"/>
        </w:rPr>
        <w:t> :</w:t>
      </w:r>
    </w:p>
    <w:p w14:paraId="041372CF" w14:textId="77777777" w:rsidR="002249A4" w:rsidRPr="00E716F0" w:rsidRDefault="002249A4" w:rsidP="002249A4">
      <w:pPr>
        <w:pStyle w:val="Paragraphedeliste"/>
        <w:rPr>
          <w:szCs w:val="16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8"/>
        <w:gridCol w:w="2883"/>
        <w:gridCol w:w="3510"/>
      </w:tblGrid>
      <w:tr w:rsidR="007E3428" w14:paraId="7FEAFBB6" w14:textId="77777777" w:rsidTr="007E3428">
        <w:tc>
          <w:tcPr>
            <w:tcW w:w="28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FEB505" w14:textId="77777777" w:rsidR="007E3428" w:rsidRDefault="007E3428">
            <w:pPr>
              <w:spacing w:before="100" w:beforeAutospacing="1" w:after="100" w:afterAutospacing="1"/>
              <w:rPr>
                <w:rFonts w:ascii="Calibri" w:hAnsi="Calibri"/>
                <w:sz w:val="22"/>
                <w:szCs w:val="22"/>
              </w:rPr>
            </w:pPr>
            <w:r>
              <w:rPr>
                <w:b/>
                <w:bCs/>
              </w:rPr>
              <w:t>Composante</w:t>
            </w:r>
          </w:p>
        </w:tc>
        <w:tc>
          <w:tcPr>
            <w:tcW w:w="29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73740F" w14:textId="77777777" w:rsidR="007E3428" w:rsidRDefault="007E3428">
            <w:pPr>
              <w:spacing w:before="100" w:beforeAutospacing="1" w:after="100" w:afterAutospacing="1"/>
            </w:pPr>
            <w:r>
              <w:rPr>
                <w:b/>
                <w:bCs/>
              </w:rPr>
              <w:t>Référent</w:t>
            </w:r>
          </w:p>
        </w:tc>
        <w:tc>
          <w:tcPr>
            <w:tcW w:w="3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3824DD" w14:textId="77777777" w:rsidR="007E3428" w:rsidRDefault="007E3428">
            <w:pPr>
              <w:spacing w:before="100" w:beforeAutospacing="1" w:after="100" w:afterAutospacing="1"/>
            </w:pPr>
            <w:r>
              <w:rPr>
                <w:b/>
                <w:bCs/>
              </w:rPr>
              <w:t>Adresse mail</w:t>
            </w:r>
          </w:p>
        </w:tc>
      </w:tr>
      <w:tr w:rsidR="007E3428" w14:paraId="77CB20C5" w14:textId="77777777" w:rsidTr="007E3428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C7759E" w14:textId="77777777" w:rsidR="007E3428" w:rsidRDefault="007E3428">
            <w:pPr>
              <w:spacing w:before="100" w:beforeAutospacing="1" w:after="100" w:afterAutospacing="1"/>
            </w:pPr>
            <w:r>
              <w:t xml:space="preserve">AEI-IS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F81C05" w14:textId="77777777" w:rsidR="007E3428" w:rsidRDefault="007E3428">
            <w:pPr>
              <w:spacing w:before="100" w:beforeAutospacing="1" w:after="100" w:afterAutospacing="1"/>
            </w:pPr>
            <w:r>
              <w:t>Charlotte WAGNER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57BBC4" w14:textId="77777777" w:rsidR="007E3428" w:rsidRDefault="00107753">
            <w:pPr>
              <w:spacing w:before="100" w:beforeAutospacing="1" w:after="100" w:afterAutospacing="1"/>
            </w:pPr>
            <w:hyperlink r:id="rId13" w:history="1">
              <w:r w:rsidR="007E3428">
                <w:rPr>
                  <w:rStyle w:val="Lienhypertexte"/>
                </w:rPr>
                <w:t>charlotte.wagner@u-pec.fr</w:t>
              </w:r>
            </w:hyperlink>
          </w:p>
        </w:tc>
      </w:tr>
      <w:tr w:rsidR="007E3428" w14:paraId="24813BC7" w14:textId="77777777" w:rsidTr="007E3428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B52C36" w14:textId="77777777" w:rsidR="007E3428" w:rsidRDefault="007E3428">
            <w:pPr>
              <w:spacing w:before="100" w:beforeAutospacing="1" w:after="100" w:afterAutospacing="1"/>
            </w:pPr>
            <w:r>
              <w:t>DROIT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6DFD31" w14:textId="77777777" w:rsidR="007E3428" w:rsidRDefault="007E3428">
            <w:pPr>
              <w:spacing w:before="100" w:beforeAutospacing="1" w:after="100" w:afterAutospacing="1"/>
            </w:pPr>
            <w:r>
              <w:t>Cédric HANAK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971805" w14:textId="77777777" w:rsidR="007E3428" w:rsidRDefault="00107753">
            <w:pPr>
              <w:spacing w:before="100" w:beforeAutospacing="1" w:after="100" w:afterAutospacing="1"/>
            </w:pPr>
            <w:hyperlink r:id="rId14" w:history="1">
              <w:r w:rsidR="007E3428">
                <w:rPr>
                  <w:rStyle w:val="Lienhypertexte"/>
                </w:rPr>
                <w:t>communication-droit@u-pec.fr</w:t>
              </w:r>
            </w:hyperlink>
            <w:r w:rsidR="007E3428">
              <w:t xml:space="preserve"> </w:t>
            </w:r>
          </w:p>
        </w:tc>
      </w:tr>
      <w:tr w:rsidR="007E3428" w14:paraId="2F4CE91C" w14:textId="77777777" w:rsidTr="007E3428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DF1178" w14:textId="77777777" w:rsidR="007E3428" w:rsidRDefault="007E3428">
            <w:pPr>
              <w:spacing w:before="100" w:beforeAutospacing="1" w:after="100" w:afterAutospacing="1"/>
            </w:pPr>
            <w:r>
              <w:t>EPISEN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ADE9B4" w14:textId="77777777" w:rsidR="007E3428" w:rsidRDefault="007E3428">
            <w:pPr>
              <w:spacing w:before="100" w:beforeAutospacing="1" w:after="100" w:afterAutospacing="1"/>
            </w:pPr>
            <w:r>
              <w:t>Nathalie TANGUY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EB98AC" w14:textId="77777777" w:rsidR="007E3428" w:rsidRDefault="00107753">
            <w:pPr>
              <w:spacing w:before="100" w:beforeAutospacing="1" w:after="100" w:afterAutospacing="1"/>
            </w:pPr>
            <w:hyperlink r:id="rId15" w:history="1">
              <w:r w:rsidR="007E3428">
                <w:rPr>
                  <w:rStyle w:val="Lienhypertexte"/>
                </w:rPr>
                <w:t>nathalie.tanguy-busato@u-pec.fr</w:t>
              </w:r>
            </w:hyperlink>
            <w:r w:rsidR="007E3428">
              <w:t xml:space="preserve"> </w:t>
            </w:r>
          </w:p>
        </w:tc>
      </w:tr>
      <w:tr w:rsidR="007E3428" w14:paraId="75031250" w14:textId="77777777" w:rsidTr="007E3428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979CEE" w14:textId="77777777" w:rsidR="007E3428" w:rsidRDefault="007E3428">
            <w:pPr>
              <w:spacing w:before="100" w:beforeAutospacing="1" w:after="100" w:afterAutospacing="1"/>
            </w:pPr>
            <w:r>
              <w:t>IAE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6C346C" w14:textId="77777777" w:rsidR="007E3428" w:rsidRDefault="007E3428">
            <w:pPr>
              <w:spacing w:before="100" w:beforeAutospacing="1" w:after="100" w:afterAutospacing="1"/>
            </w:pPr>
            <w:r>
              <w:t>Kenza GHODBANE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23E488" w14:textId="77777777" w:rsidR="007E3428" w:rsidRDefault="00107753">
            <w:pPr>
              <w:spacing w:before="100" w:beforeAutospacing="1" w:after="100" w:afterAutospacing="1"/>
            </w:pPr>
            <w:hyperlink r:id="rId16" w:history="1">
              <w:r w:rsidR="007E3428">
                <w:rPr>
                  <w:rStyle w:val="Lienhypertexte"/>
                </w:rPr>
                <w:t>communication-iae@u-pec.fr</w:t>
              </w:r>
            </w:hyperlink>
            <w:r w:rsidR="007E3428">
              <w:t xml:space="preserve"> </w:t>
            </w:r>
          </w:p>
        </w:tc>
      </w:tr>
      <w:tr w:rsidR="007E3428" w14:paraId="505F0226" w14:textId="77777777" w:rsidTr="007E3428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E29042" w14:textId="77777777" w:rsidR="007E3428" w:rsidRDefault="007E3428">
            <w:pPr>
              <w:spacing w:before="100" w:beforeAutospacing="1" w:after="100" w:afterAutospacing="1"/>
            </w:pPr>
            <w:r>
              <w:t>IEP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C4FDEE" w14:textId="77777777" w:rsidR="007E3428" w:rsidRDefault="007E3428">
            <w:pPr>
              <w:spacing w:before="100" w:beforeAutospacing="1" w:after="100" w:afterAutospacing="1"/>
            </w:pPr>
            <w:r>
              <w:t>Julie SIEFRIDT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4E7805" w14:textId="77777777" w:rsidR="007E3428" w:rsidRDefault="00107753">
            <w:pPr>
              <w:spacing w:before="100" w:beforeAutospacing="1" w:after="100" w:afterAutospacing="1"/>
            </w:pPr>
            <w:hyperlink r:id="rId17" w:history="1">
              <w:r w:rsidR="007E3428">
                <w:rPr>
                  <w:rStyle w:val="Lienhypertexte"/>
                </w:rPr>
                <w:t>julie.siefridt@u-pec.fr</w:t>
              </w:r>
            </w:hyperlink>
            <w:r w:rsidR="007E3428">
              <w:t xml:space="preserve"> </w:t>
            </w:r>
          </w:p>
        </w:tc>
      </w:tr>
      <w:tr w:rsidR="007E3428" w14:paraId="69B1110F" w14:textId="77777777" w:rsidTr="007E3428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E25DB2" w14:textId="77777777" w:rsidR="007E3428" w:rsidRDefault="007E3428">
            <w:pPr>
              <w:spacing w:before="100" w:beforeAutospacing="1" w:after="100" w:afterAutospacing="1"/>
            </w:pPr>
            <w:r>
              <w:t xml:space="preserve">INSPE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315319" w14:textId="77777777" w:rsidR="007E3428" w:rsidRDefault="007E3428">
            <w:pPr>
              <w:spacing w:before="100" w:beforeAutospacing="1" w:after="100" w:afterAutospacing="1"/>
            </w:pPr>
            <w:r>
              <w:t>Sandrine BILAN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4DD353" w14:textId="77777777" w:rsidR="007E3428" w:rsidRDefault="00107753">
            <w:pPr>
              <w:spacing w:before="100" w:beforeAutospacing="1" w:after="100" w:afterAutospacing="1"/>
            </w:pPr>
            <w:hyperlink r:id="rId18" w:history="1">
              <w:r w:rsidR="007E3428">
                <w:rPr>
                  <w:rStyle w:val="Lienhypertexte"/>
                </w:rPr>
                <w:t>sandrine.bilan@u-pec.fr</w:t>
              </w:r>
            </w:hyperlink>
            <w:r w:rsidR="007E3428">
              <w:t xml:space="preserve"> </w:t>
            </w:r>
          </w:p>
        </w:tc>
      </w:tr>
      <w:tr w:rsidR="007E3428" w14:paraId="1E6751FF" w14:textId="77777777" w:rsidTr="007E3428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E85A98" w14:textId="77777777" w:rsidR="007E3428" w:rsidRDefault="007E3428">
            <w:pPr>
              <w:spacing w:before="100" w:beforeAutospacing="1" w:after="100" w:afterAutospacing="1"/>
            </w:pPr>
            <w:r>
              <w:t>IUT Sénart-Fontainebleau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E85383" w14:textId="77777777" w:rsidR="007E3428" w:rsidRDefault="007E3428">
            <w:pPr>
              <w:spacing w:before="100" w:beforeAutospacing="1" w:after="100" w:afterAutospacing="1"/>
            </w:pPr>
            <w:r w:rsidRPr="007E3428">
              <w:t>Davina MODELY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D87759" w14:textId="77777777" w:rsidR="007E3428" w:rsidRDefault="00107753">
            <w:pPr>
              <w:spacing w:before="100" w:beforeAutospacing="1" w:after="100" w:afterAutospacing="1"/>
            </w:pPr>
            <w:hyperlink r:id="rId19" w:history="1">
              <w:r w:rsidR="007E3428">
                <w:rPr>
                  <w:rStyle w:val="Lienhypertexte"/>
                </w:rPr>
                <w:t>davina.modely@u-pec.fr</w:t>
              </w:r>
            </w:hyperlink>
            <w:r w:rsidR="007E3428">
              <w:t xml:space="preserve"> </w:t>
            </w:r>
          </w:p>
        </w:tc>
      </w:tr>
      <w:tr w:rsidR="007E3428" w14:paraId="7749B581" w14:textId="77777777" w:rsidTr="007E3428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C1741B" w14:textId="77777777" w:rsidR="007E3428" w:rsidRDefault="007E3428">
            <w:pPr>
              <w:spacing w:before="100" w:beforeAutospacing="1" w:after="100" w:afterAutospacing="1"/>
            </w:pPr>
            <w:r>
              <w:t>IUT Créteil-Vitry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903329" w14:textId="77777777" w:rsidR="007E3428" w:rsidRDefault="007E3428">
            <w:pPr>
              <w:spacing w:before="100" w:beforeAutospacing="1" w:after="100" w:afterAutospacing="1"/>
            </w:pPr>
            <w:r>
              <w:t>Ismaël RICHARD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076F68" w14:textId="77777777" w:rsidR="007E3428" w:rsidRDefault="00107753">
            <w:pPr>
              <w:spacing w:before="100" w:beforeAutospacing="1" w:after="100" w:afterAutospacing="1"/>
            </w:pPr>
            <w:hyperlink r:id="rId20" w:history="1">
              <w:r w:rsidR="007E3428">
                <w:rPr>
                  <w:rStyle w:val="Lienhypertexte"/>
                </w:rPr>
                <w:t>ismael.richard@u-pec.fr</w:t>
              </w:r>
            </w:hyperlink>
          </w:p>
        </w:tc>
      </w:tr>
      <w:tr w:rsidR="007E3428" w14:paraId="228D5BD3" w14:textId="77777777" w:rsidTr="007E3428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C51610" w14:textId="77777777" w:rsidR="007E3428" w:rsidRDefault="007E3428">
            <w:pPr>
              <w:spacing w:before="100" w:beforeAutospacing="1" w:after="100" w:afterAutospacing="1"/>
            </w:pPr>
            <w:r>
              <w:t>Santé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EC5BEC" w14:textId="77777777" w:rsidR="007E3428" w:rsidRDefault="007E3428">
            <w:pPr>
              <w:spacing w:before="100" w:beforeAutospacing="1" w:after="100" w:afterAutospacing="1"/>
            </w:pPr>
            <w:r>
              <w:t>Pauline ETIENNE-JEANNETTE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8F4D17" w14:textId="77777777" w:rsidR="007E3428" w:rsidRDefault="00107753">
            <w:pPr>
              <w:spacing w:before="100" w:beforeAutospacing="1" w:after="100" w:afterAutospacing="1"/>
            </w:pPr>
            <w:hyperlink r:id="rId21" w:history="1">
              <w:r w:rsidR="007E3428">
                <w:rPr>
                  <w:rStyle w:val="Lienhypertexte"/>
                </w:rPr>
                <w:t>communication.sante@u-pec.fr</w:t>
              </w:r>
            </w:hyperlink>
            <w:r w:rsidR="007E3428">
              <w:t> </w:t>
            </w:r>
          </w:p>
        </w:tc>
      </w:tr>
      <w:tr w:rsidR="007E3428" w14:paraId="6D7EFC1A" w14:textId="77777777" w:rsidTr="007E3428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0879C8" w14:textId="77777777" w:rsidR="007E3428" w:rsidRDefault="007E3428">
            <w:pPr>
              <w:spacing w:before="100" w:beforeAutospacing="1" w:after="100" w:afterAutospacing="1"/>
            </w:pPr>
            <w:r>
              <w:t>EUP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34B61C" w14:textId="77777777" w:rsidR="007E3428" w:rsidRDefault="007E3428">
            <w:pPr>
              <w:spacing w:before="100" w:beforeAutospacing="1" w:after="100" w:afterAutospacing="1"/>
            </w:pPr>
            <w:r>
              <w:t>Marine BATISTA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3B42D0" w14:textId="77777777" w:rsidR="007E3428" w:rsidRDefault="00107753">
            <w:pPr>
              <w:spacing w:before="100" w:beforeAutospacing="1" w:after="100" w:afterAutospacing="1"/>
            </w:pPr>
            <w:hyperlink r:id="rId22" w:history="1">
              <w:r w:rsidR="007E3428">
                <w:rPr>
                  <w:rStyle w:val="Lienhypertexte"/>
                </w:rPr>
                <w:t>marine.batista@u-pec.fr</w:t>
              </w:r>
            </w:hyperlink>
          </w:p>
        </w:tc>
      </w:tr>
      <w:tr w:rsidR="007E3428" w14:paraId="1F0D1256" w14:textId="77777777" w:rsidTr="007E3428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9A69C8" w14:textId="77777777" w:rsidR="007E3428" w:rsidRDefault="007E3428">
            <w:pPr>
              <w:spacing w:before="100" w:beforeAutospacing="1" w:after="100" w:afterAutospacing="1"/>
            </w:pPr>
            <w:r>
              <w:t>LLSH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D8ECB5" w14:textId="77777777" w:rsidR="007E3428" w:rsidRDefault="007E3428">
            <w:pPr>
              <w:spacing w:before="100" w:beforeAutospacing="1" w:after="100" w:afterAutospacing="1"/>
            </w:pPr>
            <w:r>
              <w:t>Claire BOURDILLE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FDA76E" w14:textId="77777777" w:rsidR="007E3428" w:rsidRDefault="00107753">
            <w:pPr>
              <w:spacing w:before="100" w:beforeAutospacing="1" w:after="100" w:afterAutospacing="1"/>
            </w:pPr>
            <w:hyperlink r:id="rId23" w:history="1">
              <w:r w:rsidR="007E3428">
                <w:rPr>
                  <w:rStyle w:val="Lienhypertexte"/>
                </w:rPr>
                <w:t>claire.bourdille@u-pec.fr</w:t>
              </w:r>
            </w:hyperlink>
          </w:p>
        </w:tc>
      </w:tr>
      <w:tr w:rsidR="007E3428" w14:paraId="7FB59D9B" w14:textId="77777777" w:rsidTr="007E3428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852BF5" w14:textId="77777777" w:rsidR="007E3428" w:rsidRDefault="007E3428">
            <w:pPr>
              <w:spacing w:before="100" w:beforeAutospacing="1" w:after="100" w:afterAutospacing="1"/>
            </w:pPr>
            <w:r>
              <w:t>SESS-STAPS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F4311E" w14:textId="77777777" w:rsidR="007E3428" w:rsidRDefault="007E3428">
            <w:pPr>
              <w:spacing w:before="100" w:beforeAutospacing="1" w:after="100" w:afterAutospacing="1"/>
            </w:pPr>
            <w:r>
              <w:t>Elise CHESSARI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0D20F1" w14:textId="77777777" w:rsidR="007E3428" w:rsidRDefault="00107753">
            <w:pPr>
              <w:spacing w:before="100" w:beforeAutospacing="1" w:after="100" w:afterAutospacing="1"/>
            </w:pPr>
            <w:hyperlink r:id="rId24" w:history="1">
              <w:r w:rsidR="007E3428">
                <w:rPr>
                  <w:rStyle w:val="Lienhypertexte"/>
                </w:rPr>
                <w:t>elise.chessari@u-pec.fr</w:t>
              </w:r>
            </w:hyperlink>
          </w:p>
        </w:tc>
      </w:tr>
      <w:tr w:rsidR="007E3428" w14:paraId="066D40BB" w14:textId="77777777" w:rsidTr="007E3428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6C3E43" w14:textId="77777777" w:rsidR="007E3428" w:rsidRDefault="007E3428">
            <w:pPr>
              <w:spacing w:before="100" w:beforeAutospacing="1" w:after="100" w:afterAutospacing="1"/>
            </w:pPr>
            <w:r>
              <w:t>SCIENCES ECO &amp; GESTION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9D9363" w14:textId="77777777" w:rsidR="007E3428" w:rsidRDefault="007E3428">
            <w:pPr>
              <w:spacing w:before="100" w:beforeAutospacing="1" w:after="100" w:afterAutospacing="1"/>
            </w:pPr>
            <w:r>
              <w:t>Jade BOISSONNET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2C3154" w14:textId="77777777" w:rsidR="007E3428" w:rsidRDefault="00107753">
            <w:pPr>
              <w:spacing w:before="100" w:beforeAutospacing="1" w:after="100" w:afterAutospacing="1"/>
            </w:pPr>
            <w:hyperlink r:id="rId25" w:history="1">
              <w:r w:rsidR="007E3428">
                <w:rPr>
                  <w:rStyle w:val="Lienhypertexte"/>
                </w:rPr>
                <w:t>jade.boissonnet@u-pec.fr</w:t>
              </w:r>
            </w:hyperlink>
            <w:r w:rsidR="007E3428">
              <w:t xml:space="preserve">  </w:t>
            </w:r>
          </w:p>
        </w:tc>
      </w:tr>
      <w:tr w:rsidR="007E3428" w14:paraId="5E58DEAB" w14:textId="77777777" w:rsidTr="007E3428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58F7EA" w14:textId="77777777" w:rsidR="007E3428" w:rsidRDefault="007E3428">
            <w:pPr>
              <w:spacing w:before="100" w:beforeAutospacing="1" w:after="100" w:afterAutospacing="1"/>
            </w:pPr>
            <w:r>
              <w:t>SCIENCES &amp; TECHNOLOGIE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2B8566" w14:textId="77777777" w:rsidR="007E3428" w:rsidRDefault="007E3428">
            <w:pPr>
              <w:spacing w:before="100" w:beforeAutospacing="1" w:after="100" w:afterAutospacing="1"/>
            </w:pPr>
            <w:r>
              <w:t>Sylviane AUDET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A99F81" w14:textId="77777777" w:rsidR="007E3428" w:rsidRDefault="00107753">
            <w:pPr>
              <w:spacing w:before="100" w:beforeAutospacing="1" w:after="100" w:afterAutospacing="1"/>
            </w:pPr>
            <w:hyperlink r:id="rId26" w:history="1">
              <w:r w:rsidR="007E3428">
                <w:rPr>
                  <w:rStyle w:val="Lienhypertexte"/>
                </w:rPr>
                <w:t>sylviane.audet@u-pec.fr</w:t>
              </w:r>
            </w:hyperlink>
            <w:bookmarkStart w:id="0" w:name="_msoanchor_1"/>
            <w:bookmarkEnd w:id="0"/>
          </w:p>
        </w:tc>
      </w:tr>
    </w:tbl>
    <w:p w14:paraId="61E6713F" w14:textId="32A7565C" w:rsidR="00D1297B" w:rsidRDefault="00D1297B" w:rsidP="002249A4">
      <w:pPr>
        <w:spacing w:line="240" w:lineRule="auto"/>
        <w:rPr>
          <w:szCs w:val="16"/>
        </w:rPr>
      </w:pPr>
    </w:p>
    <w:p w14:paraId="22B3F989" w14:textId="791B72A5" w:rsidR="003F5AF1" w:rsidRPr="00511293" w:rsidRDefault="00511293" w:rsidP="003F5AF1">
      <w:pPr>
        <w:spacing w:line="240" w:lineRule="auto"/>
        <w:jc w:val="center"/>
        <w:rPr>
          <w:b/>
          <w:color w:val="C00000"/>
        </w:rPr>
      </w:pPr>
      <w:r>
        <w:rPr>
          <w:b/>
          <w:color w:val="C00000"/>
        </w:rPr>
        <w:t>En dehors de cette campagne de déploiement de la NOF</w:t>
      </w:r>
      <w:r w:rsidR="003F5AF1" w:rsidRPr="00511293">
        <w:rPr>
          <w:b/>
          <w:color w:val="C00000"/>
        </w:rPr>
        <w:t>, pour créer une fiche formation</w:t>
      </w:r>
      <w:r>
        <w:rPr>
          <w:b/>
          <w:color w:val="C00000"/>
        </w:rPr>
        <w:t>,</w:t>
      </w:r>
    </w:p>
    <w:p w14:paraId="148A91DD" w14:textId="0F48391B" w:rsidR="002249A4" w:rsidRPr="006A1132" w:rsidRDefault="003F5AF1" w:rsidP="006A1132">
      <w:pPr>
        <w:spacing w:line="240" w:lineRule="auto"/>
        <w:jc w:val="center"/>
        <w:rPr>
          <w:b/>
          <w:color w:val="C00000"/>
        </w:rPr>
      </w:pPr>
      <w:proofErr w:type="gramStart"/>
      <w:r w:rsidRPr="00511293">
        <w:rPr>
          <w:b/>
          <w:color w:val="C00000"/>
        </w:rPr>
        <w:t>il</w:t>
      </w:r>
      <w:proofErr w:type="gramEnd"/>
      <w:r w:rsidRPr="00511293">
        <w:rPr>
          <w:b/>
          <w:color w:val="C00000"/>
        </w:rPr>
        <w:t xml:space="preserve"> convient d’en faire la demande auprès du Pôle offre de formation (SPOF-DEVE)</w:t>
      </w:r>
    </w:p>
    <w:p w14:paraId="230A788B" w14:textId="2D0A1CE1" w:rsidR="002249A4" w:rsidRPr="000A2F29" w:rsidRDefault="00586E91" w:rsidP="007E3428">
      <w:pPr>
        <w:shd w:val="clear" w:color="auto" w:fill="C00000"/>
        <w:rPr>
          <w:b/>
          <w:color w:val="FFFFFF" w:themeColor="background1"/>
          <w:sz w:val="22"/>
        </w:rPr>
      </w:pPr>
      <w:r>
        <w:rPr>
          <w:b/>
          <w:color w:val="FFFFFF" w:themeColor="background1"/>
          <w:sz w:val="22"/>
        </w:rPr>
        <w:lastRenderedPageBreak/>
        <w:t>4</w:t>
      </w:r>
      <w:r w:rsidR="002249A4" w:rsidRPr="000A2F29">
        <w:rPr>
          <w:b/>
          <w:color w:val="FFFFFF" w:themeColor="background1"/>
          <w:sz w:val="22"/>
        </w:rPr>
        <w:t xml:space="preserve"> – UN PROBLEME</w:t>
      </w:r>
      <w:r w:rsidR="00657326" w:rsidRPr="000A2F29">
        <w:rPr>
          <w:b/>
          <w:color w:val="FFFFFF" w:themeColor="background1"/>
          <w:sz w:val="22"/>
        </w:rPr>
        <w:t xml:space="preserve"> ? UNE QUESTION </w:t>
      </w:r>
      <w:r w:rsidR="002249A4" w:rsidRPr="000A2F29">
        <w:rPr>
          <w:b/>
          <w:color w:val="FFFFFF" w:themeColor="background1"/>
          <w:sz w:val="22"/>
        </w:rPr>
        <w:t>?</w:t>
      </w:r>
    </w:p>
    <w:p w14:paraId="63BF3B3E" w14:textId="77777777" w:rsidR="002249A4" w:rsidRPr="00E716F0" w:rsidRDefault="002249A4" w:rsidP="002249A4">
      <w:pPr>
        <w:spacing w:line="240" w:lineRule="auto"/>
      </w:pPr>
    </w:p>
    <w:p w14:paraId="0814D309" w14:textId="77777777" w:rsidR="009959EA" w:rsidRDefault="002249A4" w:rsidP="009959EA">
      <w:pPr>
        <w:spacing w:line="240" w:lineRule="auto"/>
        <w:jc w:val="center"/>
      </w:pPr>
      <w:r w:rsidRPr="00E716F0">
        <w:t>Contactez </w:t>
      </w:r>
      <w:r w:rsidR="00335460">
        <w:t>l</w:t>
      </w:r>
      <w:r w:rsidRPr="00E716F0">
        <w:t>e référent communication de votre composante</w:t>
      </w:r>
      <w:r w:rsidR="000A2F29">
        <w:t xml:space="preserve"> </w:t>
      </w:r>
      <w:r w:rsidR="00A95A53">
        <w:t>– voir mail ci-dessus</w:t>
      </w:r>
    </w:p>
    <w:p w14:paraId="0AE67814" w14:textId="749D669B" w:rsidR="00630E78" w:rsidRDefault="009959EA" w:rsidP="009959EA">
      <w:pPr>
        <w:spacing w:line="240" w:lineRule="auto"/>
        <w:jc w:val="center"/>
      </w:pPr>
      <w:r>
        <w:t>O</w:t>
      </w:r>
      <w:r w:rsidR="00630E78">
        <w:t xml:space="preserve">u le </w:t>
      </w:r>
      <w:r w:rsidRPr="009959EA">
        <w:t>Pôle offre de formation</w:t>
      </w:r>
      <w:r w:rsidR="003F5AF1">
        <w:t xml:space="preserve"> </w:t>
      </w:r>
      <w:r w:rsidR="00630E78">
        <w:t>à</w:t>
      </w:r>
      <w:r>
        <w:t> :</w:t>
      </w:r>
      <w:r w:rsidR="00630E78">
        <w:t xml:space="preserve"> </w:t>
      </w:r>
      <w:hyperlink r:id="rId27" w:history="1">
        <w:r w:rsidR="00657326" w:rsidRPr="000E6D4A">
          <w:rPr>
            <w:rStyle w:val="Lienhypertexte"/>
          </w:rPr>
          <w:t>offre-formation@u-pec.fr</w:t>
        </w:r>
      </w:hyperlink>
    </w:p>
    <w:p w14:paraId="358CD24C" w14:textId="77777777" w:rsidR="001D3C02" w:rsidRPr="000A2F29" w:rsidRDefault="001D3C02" w:rsidP="007E3428">
      <w:pPr>
        <w:shd w:val="clear" w:color="auto" w:fill="C00000"/>
        <w:rPr>
          <w:b/>
          <w:color w:val="FFFFFF" w:themeColor="background1"/>
          <w:sz w:val="22"/>
        </w:rPr>
      </w:pPr>
      <w:r w:rsidRPr="000A2F29">
        <w:rPr>
          <w:b/>
          <w:color w:val="FFFFFF" w:themeColor="background1"/>
          <w:sz w:val="22"/>
        </w:rPr>
        <w:t>INFORMATIONS GENERALES</w:t>
      </w:r>
    </w:p>
    <w:p w14:paraId="766C8C77" w14:textId="77777777" w:rsidR="001D3C02" w:rsidRDefault="001D3C02" w:rsidP="00142BC8">
      <w:pPr>
        <w:rPr>
          <w:b/>
        </w:rPr>
      </w:pPr>
    </w:p>
    <w:p w14:paraId="3D55AFC9" w14:textId="67EE2900" w:rsidR="003B0804" w:rsidRPr="00A61E06" w:rsidRDefault="006C6B72" w:rsidP="00B95F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</w:pPr>
      <w:r>
        <w:rPr>
          <w:b/>
        </w:rPr>
        <w:t xml:space="preserve">TYPE DE </w:t>
      </w:r>
      <w:r w:rsidR="005E2F4E">
        <w:rPr>
          <w:b/>
        </w:rPr>
        <w:t xml:space="preserve">DIPLOME </w:t>
      </w:r>
      <w:r w:rsidR="007B452C">
        <w:fldChar w:fldCharType="begin">
          <w:ffData>
            <w:name w:val="ListeDéroulante1"/>
            <w:enabled/>
            <w:calcOnExit w:val="0"/>
            <w:ddList>
              <w:result w:val="7"/>
              <w:listEntry w:val="- Sélectionner-"/>
              <w:listEntry w:val="DAEU"/>
              <w:listEntry w:val="DEUST"/>
              <w:listEntry w:val="BUT"/>
              <w:listEntry w:val="LICENCE"/>
              <w:listEntry w:val="DOUBLE LICENCE"/>
              <w:listEntry w:val="LICENCE PRO"/>
              <w:listEntry w:val="MASTER"/>
              <w:listEntry w:val="DIPLOME D'ETAT"/>
              <w:listEntry w:val="DIPLOME D'INGENIEUR"/>
              <w:listEntry w:val="CAPACITE"/>
              <w:listEntry w:val="CERTIFICAT D'UNIVERSITE"/>
              <w:listEntry w:val="DIPLOME UNIVERSITAIRE - DU"/>
              <w:listEntry w:val="DIPLOME INTER UNIVERSITAIRE - DIU"/>
            </w:ddList>
          </w:ffData>
        </w:fldChar>
      </w:r>
      <w:bookmarkStart w:id="1" w:name="ListeDéroulante1"/>
      <w:r w:rsidR="007B452C">
        <w:instrText xml:space="preserve"> FORMDROPDOWN </w:instrText>
      </w:r>
      <w:r w:rsidR="00107753">
        <w:fldChar w:fldCharType="separate"/>
      </w:r>
      <w:r w:rsidR="007B452C">
        <w:fldChar w:fldCharType="end"/>
      </w:r>
      <w:bookmarkEnd w:id="1"/>
    </w:p>
    <w:p w14:paraId="1B4583EB" w14:textId="77777777" w:rsidR="00B95F40" w:rsidRDefault="00B95F40" w:rsidP="00AC548E">
      <w:pPr>
        <w:spacing w:line="360" w:lineRule="auto"/>
        <w:rPr>
          <w:b/>
        </w:rPr>
      </w:pPr>
    </w:p>
    <w:p w14:paraId="54E2964D" w14:textId="43E394B2" w:rsidR="006C6B72" w:rsidRPr="00A61E06" w:rsidRDefault="003B0804" w:rsidP="00B95F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</w:pPr>
      <w:r>
        <w:rPr>
          <w:b/>
        </w:rPr>
        <w:t>D</w:t>
      </w:r>
      <w:r w:rsidR="006C6B72">
        <w:rPr>
          <w:b/>
        </w:rPr>
        <w:t>OMAINE</w:t>
      </w:r>
      <w:r>
        <w:rPr>
          <w:b/>
        </w:rPr>
        <w:t xml:space="preserve"> </w:t>
      </w:r>
      <w:r w:rsidR="00165EDF">
        <w:fldChar w:fldCharType="begin">
          <w:ffData>
            <w:name w:val="Domaine"/>
            <w:enabled/>
            <w:calcOnExit w:val="0"/>
            <w:ddList>
              <w:result w:val="2"/>
              <w:listEntry w:val="- Sélectionner -"/>
              <w:listEntry w:val="Arts - Lettres - Langues"/>
              <w:listEntry w:val="Droit - Economie - Gestion"/>
              <w:listEntry w:val="Sciences humaines et sciences sociales"/>
              <w:listEntry w:val="Sciences- Technologie - Santé"/>
            </w:ddList>
          </w:ffData>
        </w:fldChar>
      </w:r>
      <w:bookmarkStart w:id="2" w:name="Domaine"/>
      <w:r w:rsidR="00165EDF">
        <w:instrText xml:space="preserve"> FORMDROPDOWN </w:instrText>
      </w:r>
      <w:r w:rsidR="00107753">
        <w:fldChar w:fldCharType="separate"/>
      </w:r>
      <w:r w:rsidR="00165EDF">
        <w:fldChar w:fldCharType="end"/>
      </w:r>
      <w:bookmarkEnd w:id="2"/>
    </w:p>
    <w:p w14:paraId="13ACF033" w14:textId="77777777" w:rsidR="00B95F40" w:rsidRDefault="00B95F40" w:rsidP="00AC548E">
      <w:pPr>
        <w:spacing w:line="360" w:lineRule="auto"/>
        <w:rPr>
          <w:b/>
        </w:rPr>
      </w:pPr>
    </w:p>
    <w:p w14:paraId="6C87A167" w14:textId="5142815E" w:rsidR="00191460" w:rsidRDefault="006C6B72" w:rsidP="00B95F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b/>
        </w:rPr>
      </w:pPr>
      <w:r>
        <w:rPr>
          <w:b/>
        </w:rPr>
        <w:t>MENTION</w:t>
      </w:r>
      <w:r w:rsidR="000673D5">
        <w:rPr>
          <w:b/>
        </w:rPr>
        <w:t xml:space="preserve"> </w:t>
      </w:r>
      <w:r w:rsidR="000673D5" w:rsidRPr="00A61E06">
        <w:fldChar w:fldCharType="begin">
          <w:ffData>
            <w:name w:val="Mention"/>
            <w:enabled/>
            <w:calcOnExit w:val="0"/>
            <w:textInput>
              <w:maxLength w:val="100"/>
            </w:textInput>
          </w:ffData>
        </w:fldChar>
      </w:r>
      <w:bookmarkStart w:id="3" w:name="Mention"/>
      <w:r w:rsidR="000673D5" w:rsidRPr="00A61E06">
        <w:instrText xml:space="preserve"> FORMTEXT </w:instrText>
      </w:r>
      <w:r w:rsidR="000673D5" w:rsidRPr="00A61E06">
        <w:fldChar w:fldCharType="separate"/>
      </w:r>
      <w:r w:rsidR="007A1542">
        <w:rPr>
          <w:noProof/>
        </w:rPr>
        <w:t>Droit notarial</w:t>
      </w:r>
      <w:r w:rsidR="000673D5" w:rsidRPr="00A61E06">
        <w:fldChar w:fldCharType="end"/>
      </w:r>
      <w:bookmarkEnd w:id="3"/>
      <w:r w:rsidR="005E45B7">
        <w:rPr>
          <w:b/>
        </w:rPr>
        <w:tab/>
      </w:r>
      <w:r w:rsidR="00191460">
        <w:rPr>
          <w:b/>
        </w:rPr>
        <w:tab/>
      </w:r>
      <w:r w:rsidR="00191460">
        <w:rPr>
          <w:b/>
        </w:rPr>
        <w:tab/>
      </w:r>
    </w:p>
    <w:p w14:paraId="2A47D432" w14:textId="77777777" w:rsidR="00B95F40" w:rsidRDefault="00B95F40" w:rsidP="00AC548E">
      <w:pPr>
        <w:spacing w:line="360" w:lineRule="auto"/>
        <w:rPr>
          <w:b/>
        </w:rPr>
      </w:pPr>
    </w:p>
    <w:p w14:paraId="20A44BAC" w14:textId="2B6514E2" w:rsidR="006C6B72" w:rsidRDefault="006C6B72" w:rsidP="00B95F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b/>
        </w:rPr>
      </w:pPr>
      <w:r>
        <w:rPr>
          <w:b/>
        </w:rPr>
        <w:t>PARCOURS</w:t>
      </w:r>
      <w:r w:rsidR="00074C1B">
        <w:rPr>
          <w:b/>
        </w:rPr>
        <w:t xml:space="preserve"> TYPE</w:t>
      </w:r>
      <w:r w:rsidR="003B0804">
        <w:rPr>
          <w:b/>
        </w:rPr>
        <w:t xml:space="preserve"> </w:t>
      </w:r>
      <w:r w:rsidR="000673D5" w:rsidRPr="00A61E06">
        <w:fldChar w:fldCharType="begin">
          <w:ffData>
            <w:name w:val="ParcoursType"/>
            <w:enabled/>
            <w:calcOnExit w:val="0"/>
            <w:textInput>
              <w:maxLength w:val="100"/>
            </w:textInput>
          </w:ffData>
        </w:fldChar>
      </w:r>
      <w:bookmarkStart w:id="4" w:name="ParcoursType"/>
      <w:r w:rsidR="000673D5" w:rsidRPr="00A61E06">
        <w:instrText xml:space="preserve"> FORMTEXT </w:instrText>
      </w:r>
      <w:r w:rsidR="000673D5" w:rsidRPr="00A61E06">
        <w:fldChar w:fldCharType="separate"/>
      </w:r>
      <w:r w:rsidR="007A1542">
        <w:t>Droit notarial</w:t>
      </w:r>
      <w:r w:rsidR="000673D5" w:rsidRPr="00A61E06">
        <w:fldChar w:fldCharType="end"/>
      </w:r>
      <w:bookmarkEnd w:id="4"/>
    </w:p>
    <w:p w14:paraId="604C3F67" w14:textId="02AF3730" w:rsidR="00E83FDE" w:rsidRDefault="00E83FDE" w:rsidP="00AC548E">
      <w:pPr>
        <w:spacing w:line="360" w:lineRule="auto"/>
        <w:rPr>
          <w:b/>
        </w:rPr>
      </w:pPr>
    </w:p>
    <w:p w14:paraId="4861EFE9" w14:textId="77777777" w:rsidR="0035006E" w:rsidRDefault="0035006E" w:rsidP="003500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b/>
        </w:rPr>
      </w:pPr>
      <w:r>
        <w:rPr>
          <w:b/>
        </w:rPr>
        <w:t xml:space="preserve">SITE WEB DE LA FORMATION (200 caractères espaces compris) </w:t>
      </w:r>
      <w:r>
        <w:rPr>
          <w:b/>
        </w:rPr>
        <w:fldChar w:fldCharType="begin">
          <w:ffData>
            <w:name w:val="Siteweb"/>
            <w:enabled/>
            <w:calcOnExit w:val="0"/>
            <w:textInput>
              <w:maxLength w:val="200"/>
            </w:textInput>
          </w:ffData>
        </w:fldChar>
      </w:r>
      <w:bookmarkStart w:id="5" w:name="Siteweb"/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</w:rPr>
        <w:fldChar w:fldCharType="end"/>
      </w:r>
      <w:bookmarkEnd w:id="5"/>
    </w:p>
    <w:p w14:paraId="45CE5942" w14:textId="33EBD1EC" w:rsidR="0035006E" w:rsidRDefault="0035006E" w:rsidP="00AC548E">
      <w:pPr>
        <w:spacing w:line="360" w:lineRule="auto"/>
        <w:rPr>
          <w:b/>
        </w:rPr>
      </w:pPr>
    </w:p>
    <w:p w14:paraId="10965A7F" w14:textId="04804BC0" w:rsidR="00074C1B" w:rsidRPr="00A61E06" w:rsidRDefault="00074C1B" w:rsidP="00B95F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</w:pPr>
      <w:r>
        <w:rPr>
          <w:b/>
        </w:rPr>
        <w:t>UFR / INSTITUT</w:t>
      </w:r>
      <w:r w:rsidR="003B0804">
        <w:rPr>
          <w:b/>
        </w:rPr>
        <w:t xml:space="preserve"> </w:t>
      </w:r>
      <w:r w:rsidR="00A21CF0">
        <w:fldChar w:fldCharType="begin">
          <w:ffData>
            <w:name w:val="UFR"/>
            <w:enabled/>
            <w:calcOnExit w:val="0"/>
            <w:ddList>
              <w:result w:val="2"/>
              <w:listEntry w:val="- Sélectionner -"/>
              <w:listEntry w:val="AEI-IS"/>
              <w:listEntry w:val="DROIT"/>
              <w:listEntry w:val="ERGOTHERAPIE"/>
              <w:listEntry w:val="EUP"/>
              <w:listEntry w:val="INSPE"/>
              <w:listEntry w:val="IUT CRETEIL-VITRY"/>
              <w:listEntry w:val="IUT SENART-FONTAINEBLEAU"/>
              <w:listEntry w:val="LLSH"/>
              <w:listEntry w:val="SANTE"/>
              <w:listEntry w:val="SCIENCES ECO &amp; GESTION"/>
              <w:listEntry w:val="SESS-STAPS"/>
              <w:listEntry w:val="SCIENCES ET TECHNOLOGIE"/>
              <w:listEntry w:val="EPISEN"/>
              <w:listEntry w:val="IAE-PE"/>
              <w:listEntry w:val="IEP"/>
            </w:ddList>
          </w:ffData>
        </w:fldChar>
      </w:r>
      <w:bookmarkStart w:id="6" w:name="UFR"/>
      <w:r w:rsidR="00A21CF0">
        <w:instrText xml:space="preserve"> FORMDROPDOWN </w:instrText>
      </w:r>
      <w:r w:rsidR="00107753">
        <w:fldChar w:fldCharType="separate"/>
      </w:r>
      <w:r w:rsidR="00A21CF0">
        <w:fldChar w:fldCharType="end"/>
      </w:r>
      <w:bookmarkEnd w:id="6"/>
    </w:p>
    <w:p w14:paraId="1218895B" w14:textId="0EB4396C" w:rsidR="0003397A" w:rsidRDefault="0003397A" w:rsidP="0003397A">
      <w:pPr>
        <w:spacing w:line="360" w:lineRule="auto"/>
        <w:rPr>
          <w:b/>
        </w:rPr>
      </w:pPr>
    </w:p>
    <w:p w14:paraId="51C099CF" w14:textId="5B9E9DE3" w:rsidR="00663FE3" w:rsidRPr="00952B1D" w:rsidRDefault="00663FE3" w:rsidP="00663FE3">
      <w:pPr>
        <w:pBdr>
          <w:top w:val="single" w:sz="4" w:space="1" w:color="auto"/>
          <w:left w:val="single" w:sz="4" w:space="4" w:color="auto"/>
          <w:right w:val="single" w:sz="4" w:space="4" w:color="auto"/>
        </w:pBdr>
        <w:spacing w:line="360" w:lineRule="auto"/>
        <w:rPr>
          <w:b/>
        </w:rPr>
      </w:pPr>
      <w:r w:rsidRPr="00952B1D">
        <w:rPr>
          <w:b/>
        </w:rPr>
        <w:t>FORMATION DIPLOMANTE</w:t>
      </w:r>
    </w:p>
    <w:p w14:paraId="64D97CE1" w14:textId="551127EF" w:rsidR="00663FE3" w:rsidRPr="00952B1D" w:rsidRDefault="00663FE3" w:rsidP="00663F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</w:pPr>
      <w:r w:rsidRPr="00952B1D">
        <w:tab/>
      </w:r>
      <w:sdt>
        <w:sdtPr>
          <w:id w:val="206798503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7A1542">
            <w:rPr>
              <w:rFonts w:ascii="MS Gothic" w:eastAsia="MS Gothic" w:hAnsi="MS Gothic" w:hint="eastAsia"/>
            </w:rPr>
            <w:t>☒</w:t>
          </w:r>
        </w:sdtContent>
      </w:sdt>
      <w:r w:rsidRPr="00952B1D">
        <w:t xml:space="preserve"> Oui</w:t>
      </w:r>
    </w:p>
    <w:p w14:paraId="301A0F73" w14:textId="60A51445" w:rsidR="00663FE3" w:rsidRPr="0003397A" w:rsidRDefault="00107753" w:rsidP="00663F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708"/>
      </w:pPr>
      <w:sdt>
        <w:sdtPr>
          <w:id w:val="-20556848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63FE3" w:rsidRPr="00952B1D">
            <w:rPr>
              <w:rFonts w:ascii="MS Gothic" w:eastAsia="MS Gothic" w:hAnsi="MS Gothic" w:hint="eastAsia"/>
            </w:rPr>
            <w:t>☐</w:t>
          </w:r>
        </w:sdtContent>
      </w:sdt>
      <w:r w:rsidR="00663FE3" w:rsidRPr="00952B1D">
        <w:t xml:space="preserve"> Non</w:t>
      </w:r>
    </w:p>
    <w:p w14:paraId="330B917E" w14:textId="77777777" w:rsidR="00663FE3" w:rsidRDefault="00663FE3" w:rsidP="0003397A">
      <w:pPr>
        <w:spacing w:line="360" w:lineRule="auto"/>
        <w:rPr>
          <w:b/>
        </w:rPr>
      </w:pPr>
    </w:p>
    <w:p w14:paraId="1202E713" w14:textId="52CBEDB2" w:rsidR="0003397A" w:rsidRPr="00663FE3" w:rsidRDefault="0003397A" w:rsidP="00663FE3">
      <w:pPr>
        <w:pBdr>
          <w:top w:val="single" w:sz="4" w:space="1" w:color="auto"/>
          <w:left w:val="single" w:sz="4" w:space="4" w:color="auto"/>
          <w:right w:val="single" w:sz="4" w:space="4" w:color="auto"/>
        </w:pBdr>
        <w:spacing w:line="360" w:lineRule="auto"/>
        <w:rPr>
          <w:b/>
        </w:rPr>
      </w:pPr>
      <w:r>
        <w:rPr>
          <w:b/>
        </w:rPr>
        <w:t xml:space="preserve">MODALITÉS  </w:t>
      </w:r>
    </w:p>
    <w:p w14:paraId="7B40991E" w14:textId="4202300D" w:rsidR="0003397A" w:rsidRPr="00952B1D" w:rsidRDefault="00107753" w:rsidP="00033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708"/>
      </w:pPr>
      <w:sdt>
        <w:sdtPr>
          <w:id w:val="138444434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7A1542">
            <w:rPr>
              <w:rFonts w:ascii="MS Gothic" w:eastAsia="MS Gothic" w:hAnsi="MS Gothic" w:hint="eastAsia"/>
            </w:rPr>
            <w:t>☒</w:t>
          </w:r>
        </w:sdtContent>
      </w:sdt>
      <w:r w:rsidR="0003397A" w:rsidRPr="00952B1D">
        <w:t xml:space="preserve"> Formation initiale</w:t>
      </w:r>
    </w:p>
    <w:p w14:paraId="509F4062" w14:textId="20BBBE25" w:rsidR="0003397A" w:rsidRDefault="00107753" w:rsidP="00952B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708"/>
      </w:pPr>
      <w:sdt>
        <w:sdtPr>
          <w:id w:val="7250219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397A" w:rsidRPr="00952B1D">
            <w:rPr>
              <w:rFonts w:ascii="MS Gothic" w:eastAsia="MS Gothic" w:hAnsi="MS Gothic" w:hint="eastAsia"/>
            </w:rPr>
            <w:t>☐</w:t>
          </w:r>
        </w:sdtContent>
      </w:sdt>
      <w:r w:rsidR="0003397A" w:rsidRPr="00952B1D">
        <w:t xml:space="preserve"> Formation continue</w:t>
      </w:r>
      <w:r w:rsidR="00663FE3" w:rsidRPr="00952B1D">
        <w:t xml:space="preserve"> </w:t>
      </w:r>
    </w:p>
    <w:p w14:paraId="5D7A442B" w14:textId="473A2310" w:rsidR="00952B1D" w:rsidRPr="00952B1D" w:rsidRDefault="00107753" w:rsidP="00952B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708"/>
      </w:pPr>
      <w:sdt>
        <w:sdtPr>
          <w:id w:val="21124654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52B1D" w:rsidRPr="00952B1D">
            <w:rPr>
              <w:rFonts w:ascii="MS Gothic" w:eastAsia="MS Gothic" w:hAnsi="MS Gothic" w:hint="eastAsia"/>
            </w:rPr>
            <w:t>☐</w:t>
          </w:r>
        </w:sdtContent>
      </w:sdt>
      <w:r w:rsidR="00952B1D" w:rsidRPr="00952B1D">
        <w:t xml:space="preserve"> </w:t>
      </w:r>
      <w:r w:rsidR="00C2780F">
        <w:t xml:space="preserve">Contrat de </w:t>
      </w:r>
      <w:r w:rsidR="009959EA">
        <w:t>professionnalisation</w:t>
      </w:r>
    </w:p>
    <w:p w14:paraId="159C5F93" w14:textId="4E7B8D5B" w:rsidR="0003397A" w:rsidRPr="00952B1D" w:rsidRDefault="00107753" w:rsidP="00033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708"/>
      </w:pPr>
      <w:sdt>
        <w:sdtPr>
          <w:id w:val="-16480504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52B1D">
            <w:rPr>
              <w:rFonts w:ascii="MS Gothic" w:eastAsia="MS Gothic" w:hAnsi="MS Gothic" w:hint="eastAsia"/>
            </w:rPr>
            <w:t>☐</w:t>
          </w:r>
        </w:sdtContent>
      </w:sdt>
      <w:r w:rsidR="0003397A" w:rsidRPr="00952B1D">
        <w:t xml:space="preserve"> Formation en apprentissage</w:t>
      </w:r>
    </w:p>
    <w:p w14:paraId="226DCD19" w14:textId="63751BAE" w:rsidR="0003397A" w:rsidRPr="00952B1D" w:rsidRDefault="00107753" w:rsidP="00033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708"/>
      </w:pPr>
      <w:sdt>
        <w:sdtPr>
          <w:id w:val="-10844524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397A" w:rsidRPr="00952B1D">
            <w:rPr>
              <w:rFonts w:ascii="MS Gothic" w:eastAsia="MS Gothic" w:hAnsi="MS Gothic" w:hint="eastAsia"/>
            </w:rPr>
            <w:t>☐</w:t>
          </w:r>
        </w:sdtContent>
      </w:sdt>
      <w:r w:rsidR="0003397A" w:rsidRPr="00952B1D">
        <w:t xml:space="preserve"> Partiellement à distance</w:t>
      </w:r>
    </w:p>
    <w:p w14:paraId="1EB3D06F" w14:textId="5575AB97" w:rsidR="00663FE3" w:rsidRPr="00952B1D" w:rsidRDefault="00107753" w:rsidP="00663F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708"/>
      </w:pPr>
      <w:sdt>
        <w:sdtPr>
          <w:id w:val="-20780414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63FE3" w:rsidRPr="00952B1D">
            <w:rPr>
              <w:rFonts w:ascii="MS Gothic" w:eastAsia="MS Gothic" w:hAnsi="MS Gothic" w:hint="eastAsia"/>
            </w:rPr>
            <w:t>☐</w:t>
          </w:r>
        </w:sdtContent>
      </w:sdt>
      <w:r w:rsidR="00663FE3" w:rsidRPr="00952B1D">
        <w:t xml:space="preserve"> </w:t>
      </w:r>
      <w:r w:rsidR="00952B1D">
        <w:t>100% à distance</w:t>
      </w:r>
    </w:p>
    <w:p w14:paraId="6534E80E" w14:textId="06FADF5B" w:rsidR="0003397A" w:rsidRPr="00663FE3" w:rsidRDefault="00107753" w:rsidP="00033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708"/>
        <w:rPr>
          <w:strike/>
        </w:rPr>
      </w:pPr>
      <w:sdt>
        <w:sdtPr>
          <w:id w:val="-18290431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397A" w:rsidRPr="00952B1D">
            <w:rPr>
              <w:rFonts w:ascii="MS Gothic" w:eastAsia="MS Gothic" w:hAnsi="MS Gothic" w:hint="eastAsia"/>
            </w:rPr>
            <w:t>☐</w:t>
          </w:r>
        </w:sdtContent>
      </w:sdt>
      <w:r w:rsidR="0003397A" w:rsidRPr="00952B1D">
        <w:t xml:space="preserve"> VAE</w:t>
      </w:r>
      <w:r w:rsidR="00663FE3" w:rsidRPr="00952B1D">
        <w:rPr>
          <w:strike/>
        </w:rPr>
        <w:t xml:space="preserve"> </w:t>
      </w:r>
    </w:p>
    <w:p w14:paraId="731A836A" w14:textId="2730CE7D" w:rsidR="00B95F40" w:rsidRDefault="00B95F40" w:rsidP="003B0804">
      <w:pPr>
        <w:tabs>
          <w:tab w:val="left" w:pos="5595"/>
        </w:tabs>
        <w:spacing w:line="360" w:lineRule="auto"/>
        <w:rPr>
          <w:b/>
        </w:rPr>
      </w:pPr>
    </w:p>
    <w:p w14:paraId="6647462C" w14:textId="77777777" w:rsidR="00630E78" w:rsidRDefault="00630E78" w:rsidP="00630E78">
      <w:pPr>
        <w:tabs>
          <w:tab w:val="left" w:pos="5595"/>
        </w:tabs>
        <w:spacing w:line="360" w:lineRule="auto"/>
        <w:rPr>
          <w:b/>
        </w:rPr>
      </w:pPr>
      <w:r w:rsidRPr="00951751">
        <w:rPr>
          <w:b/>
          <w:noProof/>
        </w:rPr>
        <w:drawing>
          <wp:inline distT="0" distB="0" distL="0" distR="0" wp14:anchorId="575C042A" wp14:editId="0018949B">
            <wp:extent cx="5615940" cy="365760"/>
            <wp:effectExtent l="0" t="0" r="381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638848" cy="367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306C12" w14:textId="03F36A51" w:rsidR="001D3C02" w:rsidRDefault="001D3C02" w:rsidP="00B95F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595"/>
        </w:tabs>
        <w:spacing w:line="360" w:lineRule="auto"/>
        <w:rPr>
          <w:b/>
        </w:rPr>
      </w:pPr>
      <w:r>
        <w:rPr>
          <w:b/>
        </w:rPr>
        <w:t>CAPACITE D’ACCUEIL</w:t>
      </w:r>
      <w:r w:rsidR="000673D5">
        <w:rPr>
          <w:b/>
        </w:rPr>
        <w:t xml:space="preserve"> (125 caractères espaces compris)</w:t>
      </w:r>
      <w:r w:rsidR="003B0804">
        <w:rPr>
          <w:b/>
        </w:rPr>
        <w:t xml:space="preserve"> </w:t>
      </w:r>
      <w:r w:rsidR="000673D5">
        <w:rPr>
          <w:b/>
        </w:rPr>
        <w:fldChar w:fldCharType="begin">
          <w:ffData>
            <w:name w:val="CapaciteAccueil"/>
            <w:enabled/>
            <w:calcOnExit w:val="0"/>
            <w:textInput>
              <w:maxLength w:val="125"/>
            </w:textInput>
          </w:ffData>
        </w:fldChar>
      </w:r>
      <w:bookmarkStart w:id="7" w:name="CapaciteAccueil"/>
      <w:r w:rsidR="000673D5">
        <w:rPr>
          <w:b/>
        </w:rPr>
        <w:instrText xml:space="preserve"> FORMTEXT </w:instrText>
      </w:r>
      <w:r w:rsidR="000673D5">
        <w:rPr>
          <w:b/>
        </w:rPr>
      </w:r>
      <w:r w:rsidR="000673D5">
        <w:rPr>
          <w:b/>
        </w:rPr>
        <w:fldChar w:fldCharType="separate"/>
      </w:r>
      <w:r w:rsidR="007A1542">
        <w:rPr>
          <w:b/>
        </w:rPr>
        <w:t>Master 1: 20; Master 2: 20</w:t>
      </w:r>
      <w:r w:rsidR="000673D5">
        <w:rPr>
          <w:b/>
        </w:rPr>
        <w:fldChar w:fldCharType="end"/>
      </w:r>
      <w:bookmarkEnd w:id="7"/>
    </w:p>
    <w:p w14:paraId="6BAEE466" w14:textId="77777777" w:rsidR="00B95F40" w:rsidRDefault="00B95F40" w:rsidP="00AC548E">
      <w:pPr>
        <w:spacing w:line="360" w:lineRule="auto"/>
        <w:rPr>
          <w:b/>
        </w:rPr>
      </w:pPr>
    </w:p>
    <w:p w14:paraId="02931955" w14:textId="77777777" w:rsidR="006C6B72" w:rsidRDefault="00D868EC" w:rsidP="006D60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</w:rPr>
      </w:pPr>
      <w:r>
        <w:rPr>
          <w:b/>
        </w:rPr>
        <w:t>PRESENTATION DE LA FORMATION (800 caractères espaces compris)</w:t>
      </w:r>
    </w:p>
    <w:p w14:paraId="603F910B" w14:textId="6A887475" w:rsidR="00584364" w:rsidRDefault="000673D5" w:rsidP="006D60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fldChar w:fldCharType="begin">
          <w:ffData>
            <w:name w:val="Présentation"/>
            <w:enabled/>
            <w:calcOnExit w:val="0"/>
            <w:textInput>
              <w:maxLength w:val="800"/>
            </w:textInput>
          </w:ffData>
        </w:fldChar>
      </w:r>
      <w:bookmarkStart w:id="8" w:name="Présentation"/>
      <w:r>
        <w:instrText xml:space="preserve"> FORMTEXT </w:instrText>
      </w:r>
      <w:r>
        <w:fldChar w:fldCharType="separate"/>
      </w:r>
      <w:r w:rsidR="000879CA" w:rsidRPr="000879CA">
        <w:rPr>
          <w:noProof/>
        </w:rPr>
        <w:t xml:space="preserve">Le Master droit notarial constitue une formation de haut niveau universitaire pré-professionnelle en matière notariale. Il permet de découvrir de nouvelles matières, mettre à jour et perfectionner les connaissances déjà acquises. Il ne se limite pas à une formation technique pratique mais inclut l'apprentissage de la recherche et de la réflexion destiné à développer les capacités de réactivité et </w:t>
      </w:r>
      <w:r w:rsidR="000879CA" w:rsidRPr="000879CA">
        <w:rPr>
          <w:noProof/>
        </w:rPr>
        <w:lastRenderedPageBreak/>
        <w:t xml:space="preserve">d'adaptation des étudiants à la vie professionnelle notariale. La première année encore très universitaire est suivie </w:t>
      </w:r>
      <w:r w:rsidR="00D81BA6">
        <w:rPr>
          <w:noProof/>
        </w:rPr>
        <w:t>d'</w:t>
      </w:r>
      <w:r w:rsidR="000879CA" w:rsidRPr="000879CA">
        <w:rPr>
          <w:noProof/>
        </w:rPr>
        <w:t>une seconde année</w:t>
      </w:r>
      <w:r w:rsidR="000879CA">
        <w:rPr>
          <w:noProof/>
        </w:rPr>
        <w:t>, professionnalisante,</w:t>
      </w:r>
      <w:r w:rsidR="000879CA" w:rsidRPr="000879CA">
        <w:rPr>
          <w:noProof/>
        </w:rPr>
        <w:t xml:space="preserve"> où la pratique notariale a une place accrue</w:t>
      </w:r>
      <w:r w:rsidR="000879CA">
        <w:rPr>
          <w:noProof/>
        </w:rPr>
        <w:t>. Ce Master s'adresse aux étudiants soucieux de rigueur</w:t>
      </w:r>
      <w:r w:rsidR="00D81BA6">
        <w:rPr>
          <w:noProof/>
        </w:rPr>
        <w:t>, de précision</w:t>
      </w:r>
      <w:r w:rsidR="000879CA">
        <w:rPr>
          <w:noProof/>
        </w:rPr>
        <w:t xml:space="preserve"> et de sécurité</w:t>
      </w:r>
      <w:r w:rsidR="00D81BA6">
        <w:rPr>
          <w:noProof/>
        </w:rPr>
        <w:t xml:space="preserve"> maximale</w:t>
      </w:r>
      <w:r w:rsidR="000879CA">
        <w:rPr>
          <w:noProof/>
        </w:rPr>
        <w:t xml:space="preserve"> dans l'élaboration des actes juridiques</w:t>
      </w:r>
      <w:r w:rsidR="00D81BA6">
        <w:rPr>
          <w:noProof/>
        </w:rPr>
        <w:t>.</w:t>
      </w:r>
      <w:r>
        <w:fldChar w:fldCharType="end"/>
      </w:r>
      <w:bookmarkEnd w:id="8"/>
    </w:p>
    <w:p w14:paraId="45F60E45" w14:textId="77777777" w:rsidR="006D6043" w:rsidRPr="00D868EC" w:rsidRDefault="006D6043" w:rsidP="00191460">
      <w:pPr>
        <w:rPr>
          <w:b/>
        </w:rPr>
      </w:pPr>
    </w:p>
    <w:p w14:paraId="0B8E4650" w14:textId="77777777" w:rsidR="00D868EC" w:rsidRDefault="00D868EC" w:rsidP="00D868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</w:rPr>
      </w:pPr>
      <w:r>
        <w:rPr>
          <w:b/>
        </w:rPr>
        <w:t>COMPETENCES VISEES (800 caractères espaces compris)</w:t>
      </w:r>
    </w:p>
    <w:p w14:paraId="2ADAFDE0" w14:textId="355F46A7" w:rsidR="00676109" w:rsidRDefault="000673D5" w:rsidP="00E11F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fldChar w:fldCharType="begin">
          <w:ffData>
            <w:name w:val="Compétences"/>
            <w:enabled/>
            <w:calcOnExit w:val="0"/>
            <w:textInput>
              <w:maxLength w:val="800"/>
            </w:textInput>
          </w:ffData>
        </w:fldChar>
      </w:r>
      <w:bookmarkStart w:id="9" w:name="Compétences"/>
      <w:r>
        <w:instrText xml:space="preserve"> FORMTEXT </w:instrText>
      </w:r>
      <w:r>
        <w:fldChar w:fldCharType="separate"/>
      </w:r>
      <w:r w:rsidR="00676109">
        <w:t>D</w:t>
      </w:r>
      <w:r w:rsidR="00676109" w:rsidRPr="00676109">
        <w:t>évelopper une compétence de généraliste du droit.</w:t>
      </w:r>
      <w:r w:rsidR="00817C1D">
        <w:t xml:space="preserve"> </w:t>
      </w:r>
    </w:p>
    <w:p w14:paraId="3CEAA5F6" w14:textId="36F64091" w:rsidR="00817C1D" w:rsidRDefault="00817C1D" w:rsidP="00817C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Etre en capacité d'informer et conseiller en gestion et transmission du patrimoine personnel et /ou professionnel; proposer des solutions juridiques sécurisées et efficaces sur le court, le moyen et le long terme en anticipant les évolutions prévisibles.</w:t>
      </w:r>
    </w:p>
    <w:p w14:paraId="23264D3C" w14:textId="01544F00" w:rsidR="00817C1D" w:rsidRDefault="00817C1D" w:rsidP="00817C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Rédiger des actes authentiques fiables en matière de successions, donations, ventes immobilières et autres contrats de droit privé.</w:t>
      </w:r>
    </w:p>
    <w:p w14:paraId="6C2C1BFD" w14:textId="040818DE" w:rsidR="00D868EC" w:rsidRDefault="00676109" w:rsidP="00E11F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676109">
        <w:rPr>
          <w:noProof/>
        </w:rPr>
        <w:t xml:space="preserve">Face à l’intelligence artificielle, </w:t>
      </w:r>
      <w:r w:rsidR="00817C1D">
        <w:rPr>
          <w:noProof/>
        </w:rPr>
        <w:t>apporter l'expertise notariale</w:t>
      </w:r>
      <w:r w:rsidRPr="00676109">
        <w:rPr>
          <w:noProof/>
        </w:rPr>
        <w:t xml:space="preserve"> permettant de répondre aux spécificités propres à chaque situation particulière pour accompagner </w:t>
      </w:r>
      <w:r w:rsidR="00817C1D">
        <w:rPr>
          <w:noProof/>
        </w:rPr>
        <w:t xml:space="preserve">les citoyens, les entreprises et les </w:t>
      </w:r>
      <w:r w:rsidR="000879CA">
        <w:rPr>
          <w:noProof/>
        </w:rPr>
        <w:t>institutionnels</w:t>
      </w:r>
      <w:r w:rsidRPr="00676109">
        <w:rPr>
          <w:noProof/>
        </w:rPr>
        <w:t xml:space="preserve">. </w:t>
      </w:r>
      <w:r w:rsidR="000673D5">
        <w:fldChar w:fldCharType="end"/>
      </w:r>
      <w:bookmarkEnd w:id="9"/>
    </w:p>
    <w:p w14:paraId="1E80FD7B" w14:textId="77777777" w:rsidR="00D37D68" w:rsidRDefault="00D37D68">
      <w:pPr>
        <w:spacing w:line="240" w:lineRule="auto"/>
        <w:rPr>
          <w:b/>
        </w:rPr>
      </w:pPr>
    </w:p>
    <w:p w14:paraId="558908B0" w14:textId="77777777" w:rsidR="00D868EC" w:rsidRDefault="00F47AAF" w:rsidP="00D868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</w:rPr>
      </w:pPr>
      <w:r>
        <w:rPr>
          <w:b/>
        </w:rPr>
        <w:t>POURSUITES D’ETUDES</w:t>
      </w:r>
      <w:r w:rsidR="00D868EC">
        <w:rPr>
          <w:b/>
        </w:rPr>
        <w:t xml:space="preserve"> (800 caractères espaces compris)</w:t>
      </w:r>
    </w:p>
    <w:p w14:paraId="152EEEAD" w14:textId="40853B5A" w:rsidR="00D868EC" w:rsidRPr="00D868EC" w:rsidRDefault="000673D5" w:rsidP="003500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</w:pPr>
      <w:r>
        <w:fldChar w:fldCharType="begin">
          <w:ffData>
            <w:name w:val="PoursuitesEtudes"/>
            <w:enabled/>
            <w:calcOnExit w:val="0"/>
            <w:textInput>
              <w:maxLength w:val="800"/>
            </w:textInput>
          </w:ffData>
        </w:fldChar>
      </w:r>
      <w:bookmarkStart w:id="10" w:name="PoursuitesEtudes"/>
      <w:r>
        <w:instrText xml:space="preserve"> FORMTEXT </w:instrText>
      </w:r>
      <w:r>
        <w:fldChar w:fldCharType="separate"/>
      </w:r>
      <w:r w:rsidR="00F23ABB" w:rsidRPr="00F23ABB">
        <w:rPr>
          <w:noProof/>
        </w:rPr>
        <w:t>A titre principal, admission de plein droit à L’INFN pour les deux années d’alternance du Diplôme universitaire d’Etudes Supérieures de Notariat (DESN) en qualité de notaire stagiaire (</w:t>
      </w:r>
      <w:r w:rsidR="00D81BA6">
        <w:rPr>
          <w:noProof/>
        </w:rPr>
        <w:t xml:space="preserve">statut régi par </w:t>
      </w:r>
      <w:r w:rsidR="00676109">
        <w:rPr>
          <w:noProof/>
        </w:rPr>
        <w:t xml:space="preserve">la </w:t>
      </w:r>
      <w:r w:rsidR="00F23ABB" w:rsidRPr="00F23ABB">
        <w:rPr>
          <w:noProof/>
        </w:rPr>
        <w:t>convention collective du notariat). A titre subsidiaire, pour d</w:t>
      </w:r>
      <w:r w:rsidR="00D81BA6">
        <w:rPr>
          <w:noProof/>
        </w:rPr>
        <w:t>'excellents</w:t>
      </w:r>
      <w:r w:rsidR="00F23ABB" w:rsidRPr="00F23ABB">
        <w:rPr>
          <w:noProof/>
        </w:rPr>
        <w:t xml:space="preserve"> étudiants ayant</w:t>
      </w:r>
      <w:r w:rsidR="00D81BA6">
        <w:rPr>
          <w:noProof/>
        </w:rPr>
        <w:t xml:space="preserve"> </w:t>
      </w:r>
      <w:r w:rsidR="00F23ABB" w:rsidRPr="00F23ABB">
        <w:rPr>
          <w:noProof/>
        </w:rPr>
        <w:t>révélé des aptitudes particulières à la recherche et à la rédaction, possibilité de rédiger une thèse de doctorat à partir des questions étudiées lors de la seconde année de Master.</w:t>
      </w:r>
      <w:r>
        <w:fldChar w:fldCharType="end"/>
      </w:r>
      <w:bookmarkEnd w:id="10"/>
    </w:p>
    <w:p w14:paraId="448724B6" w14:textId="77777777" w:rsidR="00D868EC" w:rsidRPr="00D37D68" w:rsidRDefault="00D868EC" w:rsidP="00191460">
      <w:pPr>
        <w:rPr>
          <w:b/>
        </w:rPr>
      </w:pPr>
    </w:p>
    <w:p w14:paraId="0F9826FF" w14:textId="77777777" w:rsidR="00D37D68" w:rsidRDefault="00D37D68" w:rsidP="00D37D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</w:rPr>
      </w:pPr>
      <w:r>
        <w:rPr>
          <w:b/>
        </w:rPr>
        <w:t>DÉBOUCHÉS PROFESSIONNELS (800 caractères espaces compris)</w:t>
      </w:r>
    </w:p>
    <w:p w14:paraId="79E6AA26" w14:textId="1A8C2781" w:rsidR="00D37D68" w:rsidRPr="00D868EC" w:rsidRDefault="000673D5" w:rsidP="003500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</w:pPr>
      <w:r>
        <w:fldChar w:fldCharType="begin">
          <w:ffData>
            <w:name w:val="DébouchésPro"/>
            <w:enabled/>
            <w:calcOnExit w:val="0"/>
            <w:textInput>
              <w:maxLength w:val="800"/>
            </w:textInput>
          </w:ffData>
        </w:fldChar>
      </w:r>
      <w:bookmarkStart w:id="11" w:name="DébouchésPro"/>
      <w:r>
        <w:instrText xml:space="preserve"> FORMTEXT </w:instrText>
      </w:r>
      <w:r>
        <w:fldChar w:fldCharType="separate"/>
      </w:r>
      <w:r w:rsidR="00F23ABB">
        <w:t xml:space="preserve">A titre principal, </w:t>
      </w:r>
      <w:r w:rsidR="00F23ABB">
        <w:rPr>
          <w:noProof/>
        </w:rPr>
        <w:t xml:space="preserve">Notariat; à titre alternatif, </w:t>
      </w:r>
      <w:r w:rsidR="00F23ABB" w:rsidRPr="00F23ABB">
        <w:rPr>
          <w:noProof/>
        </w:rPr>
        <w:t>Juriste à dominante droit privé: droit de la famille, droit immobilier, gestion de patrimoine, etc. ; généalogiste.</w:t>
      </w:r>
      <w:r w:rsidR="00F23ABB">
        <w:rPr>
          <w:noProof/>
        </w:rPr>
        <w:t xml:space="preserve">  </w:t>
      </w:r>
      <w:r>
        <w:fldChar w:fldCharType="end"/>
      </w:r>
      <w:bookmarkEnd w:id="11"/>
    </w:p>
    <w:p w14:paraId="211A744F" w14:textId="77777777" w:rsidR="00D868EC" w:rsidRPr="00D37D68" w:rsidRDefault="00D868EC" w:rsidP="00191460">
      <w:pPr>
        <w:rPr>
          <w:b/>
        </w:rPr>
      </w:pPr>
    </w:p>
    <w:p w14:paraId="0EECC1F6" w14:textId="77777777" w:rsidR="00D37D68" w:rsidRDefault="00D37D68" w:rsidP="00D37D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</w:rPr>
      </w:pPr>
      <w:r>
        <w:rPr>
          <w:b/>
        </w:rPr>
        <w:t>ENVIRONNEMENT DE RECHERCHE (800 caractères espaces compris)</w:t>
      </w:r>
    </w:p>
    <w:p w14:paraId="5770BA57" w14:textId="0B904C95" w:rsidR="00E11FE3" w:rsidRPr="00D868EC" w:rsidRDefault="000673D5" w:rsidP="00E11F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  <w:tab w:val="left" w:pos="8055"/>
        </w:tabs>
      </w:pPr>
      <w:r>
        <w:fldChar w:fldCharType="begin">
          <w:ffData>
            <w:name w:val="Recherche"/>
            <w:enabled/>
            <w:calcOnExit w:val="0"/>
            <w:textInput>
              <w:maxLength w:val="800"/>
            </w:textInput>
          </w:ffData>
        </w:fldChar>
      </w:r>
      <w:bookmarkStart w:id="12" w:name="Recherche"/>
      <w:r>
        <w:instrText xml:space="preserve"> FORMTEXT </w:instrText>
      </w:r>
      <w:r>
        <w:fldChar w:fldCharType="separate"/>
      </w:r>
      <w:r w:rsidR="00F23ABB">
        <w:rPr>
          <w:noProof/>
        </w:rPr>
        <w:t>Laboratoires de recherche: laboratoire de droit privé et laboratoire MIL</w:t>
      </w:r>
      <w:r>
        <w:fldChar w:fldCharType="end"/>
      </w:r>
      <w:bookmarkEnd w:id="12"/>
    </w:p>
    <w:p w14:paraId="1AA98003" w14:textId="77777777" w:rsidR="00641A4E" w:rsidRDefault="00641A4E">
      <w:pPr>
        <w:spacing w:line="240" w:lineRule="auto"/>
        <w:rPr>
          <w:b/>
        </w:rPr>
      </w:pPr>
    </w:p>
    <w:p w14:paraId="585A4A13" w14:textId="12E5100D" w:rsidR="002D386B" w:rsidRDefault="002D386B" w:rsidP="002D38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</w:rPr>
      </w:pPr>
      <w:r>
        <w:rPr>
          <w:b/>
        </w:rPr>
        <w:t>STATISTIQUES (</w:t>
      </w:r>
      <w:r w:rsidR="00737E84">
        <w:rPr>
          <w:b/>
        </w:rPr>
        <w:t>800</w:t>
      </w:r>
      <w:r w:rsidR="00121EB6">
        <w:rPr>
          <w:b/>
        </w:rPr>
        <w:t xml:space="preserve"> </w:t>
      </w:r>
      <w:r>
        <w:rPr>
          <w:b/>
        </w:rPr>
        <w:t>caractères espaces compris)</w:t>
      </w:r>
    </w:p>
    <w:p w14:paraId="55B435B7" w14:textId="77777777" w:rsidR="00D81BA6" w:rsidRDefault="00737E84" w:rsidP="00D81B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  <w:tab w:val="left" w:pos="8055"/>
        </w:tabs>
        <w:rPr>
          <w:noProof/>
        </w:rPr>
      </w:pPr>
      <w:r>
        <w:fldChar w:fldCharType="begin">
          <w:ffData>
            <w:name w:val=""/>
            <w:enabled/>
            <w:calcOnExit w:val="0"/>
            <w:textInput>
              <w:maxLength w:val="800"/>
            </w:textInput>
          </w:ffData>
        </w:fldChar>
      </w:r>
      <w:r>
        <w:instrText xml:space="preserve"> FORMTEXT </w:instrText>
      </w:r>
      <w:r>
        <w:fldChar w:fldCharType="separate"/>
      </w:r>
      <w:r w:rsidR="00D81BA6">
        <w:rPr>
          <w:noProof/>
        </w:rPr>
        <w:t>Taux de réussite :</w:t>
      </w:r>
    </w:p>
    <w:p w14:paraId="7D7D9B06" w14:textId="5B501E84" w:rsidR="00D81BA6" w:rsidRDefault="00D81BA6" w:rsidP="00D81B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  <w:tab w:val="left" w:pos="8055"/>
        </w:tabs>
        <w:rPr>
          <w:noProof/>
        </w:rPr>
      </w:pPr>
      <w:r>
        <w:rPr>
          <w:noProof/>
        </w:rPr>
        <w:t>En M1(promotion 2024/2025): 100%</w:t>
      </w:r>
    </w:p>
    <w:p w14:paraId="56B12472" w14:textId="0B50F461" w:rsidR="00D81BA6" w:rsidRDefault="00D81BA6" w:rsidP="00D81B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  <w:tab w:val="left" w:pos="8055"/>
        </w:tabs>
        <w:rPr>
          <w:noProof/>
        </w:rPr>
      </w:pPr>
      <w:r>
        <w:rPr>
          <w:noProof/>
        </w:rPr>
        <w:t>En M2(promotion 2024/2025): 100%</w:t>
      </w:r>
    </w:p>
    <w:p w14:paraId="56718A17" w14:textId="69B56F1E" w:rsidR="002D386B" w:rsidRPr="009959EA" w:rsidRDefault="00D81BA6" w:rsidP="00D81B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  <w:tab w:val="left" w:pos="8055"/>
        </w:tabs>
      </w:pPr>
      <w:r>
        <w:rPr>
          <w:noProof/>
        </w:rPr>
        <w:t>Taux d'insertion en DSN (alternance stage et enseignements à l'INFN) (promotion 2024/2025) : 100%</w:t>
      </w:r>
      <w:r w:rsidR="00737E84">
        <w:fldChar w:fldCharType="end"/>
      </w:r>
    </w:p>
    <w:p w14:paraId="398EB010" w14:textId="63826457" w:rsidR="0077630E" w:rsidRPr="00AA5B67" w:rsidRDefault="00121EB6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  <w:jc w:val="both"/>
        <w:rPr>
          <w:color w:val="009999"/>
          <w:sz w:val="16"/>
        </w:rPr>
      </w:pPr>
      <w:r w:rsidRPr="00AA5B67">
        <w:rPr>
          <w:rStyle w:val="Textedelespacerserv"/>
          <w:rFonts w:ascii="Arial" w:hAnsi="Arial" w:cs="Arial"/>
          <w:b/>
          <w:color w:val="009999"/>
          <w:sz w:val="16"/>
        </w:rPr>
        <w:t xml:space="preserve">► </w:t>
      </w:r>
      <w:r w:rsidR="00D67602" w:rsidRPr="00AA5B67">
        <w:rPr>
          <w:rStyle w:val="Textedelespacerserv"/>
          <w:b/>
          <w:color w:val="009999"/>
          <w:sz w:val="16"/>
        </w:rPr>
        <w:t>NOTE DEVE</w:t>
      </w:r>
      <w:r w:rsidR="00B93D66" w:rsidRPr="00AA5B67">
        <w:rPr>
          <w:rStyle w:val="Textedelespacerserv"/>
          <w:b/>
          <w:color w:val="009999"/>
          <w:sz w:val="16"/>
        </w:rPr>
        <w:t xml:space="preserve"> / </w:t>
      </w:r>
      <w:r w:rsidR="001338E9" w:rsidRPr="00AA5B67">
        <w:rPr>
          <w:color w:val="009999"/>
          <w:sz w:val="16"/>
        </w:rPr>
        <w:t>D</w:t>
      </w:r>
      <w:r w:rsidR="004A779E" w:rsidRPr="00AA5B67">
        <w:rPr>
          <w:color w:val="009999"/>
          <w:sz w:val="16"/>
        </w:rPr>
        <w:t>émarche qualité</w:t>
      </w:r>
      <w:r w:rsidR="0077630E" w:rsidRPr="00AA5B67">
        <w:rPr>
          <w:color w:val="009999"/>
          <w:sz w:val="16"/>
        </w:rPr>
        <w:t xml:space="preserve"> </w:t>
      </w:r>
      <w:r w:rsidR="0077630E" w:rsidRPr="00AA5B67">
        <w:rPr>
          <w:rFonts w:ascii="Arial" w:eastAsia="Times New Roman" w:hAnsi="Arial" w:cs="Arial" w:hint="eastAsia"/>
          <w:color w:val="009999"/>
          <w:sz w:val="16"/>
          <w:lang w:eastAsia="ja-JP"/>
        </w:rPr>
        <w:t>→</w:t>
      </w:r>
      <w:r w:rsidR="0077630E" w:rsidRPr="00AA5B67">
        <w:rPr>
          <w:color w:val="009999"/>
          <w:sz w:val="16"/>
        </w:rPr>
        <w:t xml:space="preserve"> </w:t>
      </w:r>
      <w:r w:rsidR="00D67602" w:rsidRPr="00AA5B67">
        <w:rPr>
          <w:color w:val="009999"/>
          <w:sz w:val="16"/>
        </w:rPr>
        <w:t>Ajouter dans</w:t>
      </w:r>
      <w:r w:rsidR="0077630E" w:rsidRPr="00AA5B67">
        <w:rPr>
          <w:color w:val="009999"/>
          <w:sz w:val="16"/>
        </w:rPr>
        <w:t xml:space="preserve"> cette rubrique </w:t>
      </w:r>
      <w:r w:rsidR="008D5F79" w:rsidRPr="00AA5B67">
        <w:rPr>
          <w:color w:val="009999"/>
          <w:sz w:val="16"/>
        </w:rPr>
        <w:t>les taux dont vous disposez (satisfaction, réussite, insertion)</w:t>
      </w:r>
    </w:p>
    <w:p w14:paraId="33075D2B" w14:textId="3E28CD5D" w:rsidR="008D5F79" w:rsidRPr="00AA5B67" w:rsidRDefault="008D5F79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  <w:tab w:val="left" w:pos="8055"/>
        </w:tabs>
        <w:jc w:val="both"/>
        <w:rPr>
          <w:i/>
          <w:color w:val="009999"/>
          <w:sz w:val="16"/>
        </w:rPr>
      </w:pPr>
    </w:p>
    <w:p w14:paraId="20A999CD" w14:textId="3206340B" w:rsidR="001338E9" w:rsidRPr="00AA5B67" w:rsidRDefault="008D5F79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  <w:tab w:val="left" w:pos="8055"/>
        </w:tabs>
        <w:jc w:val="both"/>
        <w:rPr>
          <w:b/>
          <w:i/>
          <w:color w:val="009999"/>
          <w:sz w:val="16"/>
        </w:rPr>
      </w:pPr>
      <w:r w:rsidRPr="00AA5B67">
        <w:rPr>
          <w:b/>
          <w:i/>
          <w:color w:val="009999"/>
          <w:sz w:val="16"/>
        </w:rPr>
        <w:t>Données obligatoires pour la Formation professionnelle dans le cadre de la certification Qualiopi</w:t>
      </w:r>
    </w:p>
    <w:p w14:paraId="7187CE12" w14:textId="31810E73" w:rsidR="002D386B" w:rsidRDefault="002D386B" w:rsidP="00D04404">
      <w:pPr>
        <w:spacing w:line="240" w:lineRule="auto"/>
        <w:jc w:val="both"/>
        <w:rPr>
          <w:b/>
        </w:rPr>
      </w:pPr>
    </w:p>
    <w:p w14:paraId="0426CE1E" w14:textId="5C54ABCE" w:rsidR="00D37D68" w:rsidRDefault="00630E78">
      <w:pPr>
        <w:spacing w:line="240" w:lineRule="auto"/>
        <w:rPr>
          <w:b/>
        </w:rPr>
      </w:pPr>
      <w:r w:rsidRPr="00951751">
        <w:rPr>
          <w:b/>
          <w:noProof/>
        </w:rPr>
        <w:drawing>
          <wp:inline distT="0" distB="0" distL="0" distR="0" wp14:anchorId="4DFA6FF3" wp14:editId="0158AB6F">
            <wp:extent cx="5615940" cy="412750"/>
            <wp:effectExtent l="0" t="0" r="3810" b="635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615940" cy="41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4FE77C" w14:textId="77777777" w:rsidR="00630E78" w:rsidRDefault="00630E78">
      <w:pPr>
        <w:spacing w:line="240" w:lineRule="auto"/>
        <w:rPr>
          <w:b/>
        </w:rPr>
      </w:pPr>
    </w:p>
    <w:p w14:paraId="776D3FF6" w14:textId="77777777" w:rsidR="00D37D68" w:rsidRDefault="00D37D68" w:rsidP="00D37D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</w:rPr>
      </w:pPr>
      <w:r>
        <w:rPr>
          <w:b/>
        </w:rPr>
        <w:t>ORGANISATION DE LA FORMATION (PROGRAMME DES ENSEIGNEMENTS)</w:t>
      </w:r>
    </w:p>
    <w:p w14:paraId="353BC391" w14:textId="3F501F09" w:rsidR="00D37D68" w:rsidRPr="00470E7C" w:rsidRDefault="009959EA" w:rsidP="00D37D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  <w:rPr>
          <w:rStyle w:val="Textedelespacerserv"/>
          <w:color w:val="auto"/>
        </w:rPr>
      </w:pPr>
      <w:r>
        <w:rPr>
          <w:rStyle w:val="Textedelespacerserv"/>
          <w:color w:val="auto"/>
        </w:rPr>
        <w:t>Renseigner l</w:t>
      </w:r>
      <w:r w:rsidR="00D37D68" w:rsidRPr="00470E7C">
        <w:rPr>
          <w:rStyle w:val="Textedelespacerserv"/>
          <w:color w:val="auto"/>
        </w:rPr>
        <w:t>e programme des enseignements</w:t>
      </w:r>
      <w:r w:rsidR="00A1627A">
        <w:rPr>
          <w:rStyle w:val="Textedelespacerserv"/>
          <w:color w:val="auto"/>
        </w:rPr>
        <w:t xml:space="preserve"> </w:t>
      </w:r>
      <w:r w:rsidR="00A1627A" w:rsidRPr="00470E7C">
        <w:rPr>
          <w:rStyle w:val="Textedelespacerserv"/>
          <w:color w:val="auto"/>
        </w:rPr>
        <w:t>sur le modèle suivant </w:t>
      </w:r>
      <w:r>
        <w:rPr>
          <w:rStyle w:val="Textedelespacerserv"/>
          <w:color w:val="auto"/>
        </w:rPr>
        <w:t>– se référer</w:t>
      </w:r>
      <w:r w:rsidR="00A1627A">
        <w:rPr>
          <w:rStyle w:val="Textedelespacerserv"/>
          <w:color w:val="auto"/>
        </w:rPr>
        <w:t xml:space="preserve"> aux éléments de la matrice 2M3C</w:t>
      </w:r>
      <w:r w:rsidR="00D37D68" w:rsidRPr="00470E7C">
        <w:rPr>
          <w:rStyle w:val="Textedelespacerserv"/>
          <w:color w:val="auto"/>
        </w:rPr>
        <w:t xml:space="preserve"> </w:t>
      </w:r>
      <w:r w:rsidR="00A1627A">
        <w:rPr>
          <w:rStyle w:val="Textedelespacerserv"/>
          <w:color w:val="auto"/>
        </w:rPr>
        <w:t xml:space="preserve">adoptée en </w:t>
      </w:r>
      <w:r w:rsidR="00D37D68" w:rsidRPr="00470E7C">
        <w:rPr>
          <w:rStyle w:val="Textedelespacerserv"/>
          <w:color w:val="auto"/>
        </w:rPr>
        <w:t>CFVU</w:t>
      </w:r>
      <w:r>
        <w:rPr>
          <w:rStyle w:val="Textedelespacerserv"/>
          <w:color w:val="auto"/>
        </w:rPr>
        <w:t xml:space="preserve"> </w:t>
      </w:r>
      <w:r w:rsidR="00D37D68" w:rsidRPr="00470E7C">
        <w:rPr>
          <w:rStyle w:val="Textedelespacerserv"/>
          <w:color w:val="auto"/>
        </w:rPr>
        <w:t>:</w:t>
      </w:r>
    </w:p>
    <w:p w14:paraId="50CA6D9D" w14:textId="77777777" w:rsidR="00D37D68" w:rsidRPr="009959EA" w:rsidRDefault="00D37D68" w:rsidP="00D37D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  <w:rPr>
          <w:rStyle w:val="Textedelespacerserv"/>
          <w:i/>
          <w:iCs/>
          <w:color w:val="auto"/>
          <w:sz w:val="16"/>
        </w:rPr>
      </w:pPr>
      <w:r w:rsidRPr="009959EA">
        <w:rPr>
          <w:rStyle w:val="Textedelespacerserv"/>
          <w:i/>
          <w:iCs/>
          <w:color w:val="auto"/>
          <w:sz w:val="16"/>
        </w:rPr>
        <w:t>SEMESTRE 1</w:t>
      </w:r>
      <w:r w:rsidRPr="009959EA">
        <w:rPr>
          <w:rStyle w:val="Textedelespacerserv"/>
          <w:i/>
          <w:iCs/>
          <w:color w:val="auto"/>
          <w:sz w:val="16"/>
        </w:rPr>
        <w:br/>
        <w:t>Intitulé UE 1 (volume horaire – ECTS)</w:t>
      </w:r>
    </w:p>
    <w:p w14:paraId="00DBF502" w14:textId="77777777" w:rsidR="00D37D68" w:rsidRPr="009959EA" w:rsidRDefault="00D37D68" w:rsidP="00D37D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  <w:rPr>
          <w:rStyle w:val="Textedelespacerserv"/>
          <w:i/>
          <w:iCs/>
          <w:color w:val="auto"/>
          <w:sz w:val="16"/>
        </w:rPr>
      </w:pPr>
      <w:r w:rsidRPr="009959EA">
        <w:rPr>
          <w:rStyle w:val="Textedelespacerserv"/>
          <w:i/>
          <w:iCs/>
          <w:color w:val="auto"/>
          <w:sz w:val="16"/>
        </w:rPr>
        <w:t>- ECUE 1 (volume horaire – ECTS)</w:t>
      </w:r>
      <w:r w:rsidRPr="009959EA">
        <w:rPr>
          <w:rStyle w:val="Textedelespacerserv"/>
          <w:i/>
          <w:iCs/>
          <w:color w:val="auto"/>
          <w:sz w:val="16"/>
        </w:rPr>
        <w:br/>
        <w:t>- ECUE 2 (volume horaire – ECTS)</w:t>
      </w:r>
      <w:r w:rsidRPr="009959EA">
        <w:rPr>
          <w:rStyle w:val="Textedelespacerserv"/>
          <w:i/>
          <w:iCs/>
          <w:color w:val="auto"/>
          <w:sz w:val="16"/>
        </w:rPr>
        <w:br/>
      </w:r>
      <w:r w:rsidRPr="009959EA">
        <w:rPr>
          <w:rStyle w:val="Textedelespacerserv"/>
          <w:i/>
          <w:iCs/>
          <w:color w:val="auto"/>
          <w:sz w:val="16"/>
        </w:rPr>
        <w:lastRenderedPageBreak/>
        <w:t>…</w:t>
      </w:r>
      <w:r w:rsidRPr="009959EA">
        <w:rPr>
          <w:rStyle w:val="Textedelespacerserv"/>
          <w:i/>
          <w:iCs/>
          <w:color w:val="auto"/>
          <w:sz w:val="16"/>
        </w:rPr>
        <w:br/>
        <w:t>Intitulé UE 2 (volume horaire – ECTS)</w:t>
      </w:r>
    </w:p>
    <w:p w14:paraId="11530075" w14:textId="77777777" w:rsidR="00470E7C" w:rsidRPr="009959EA" w:rsidRDefault="00D37D68" w:rsidP="00470E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  <w:rPr>
          <w:rStyle w:val="Textedelespacerserv"/>
          <w:i/>
          <w:iCs/>
          <w:color w:val="auto"/>
          <w:sz w:val="16"/>
        </w:rPr>
      </w:pPr>
      <w:r w:rsidRPr="009959EA">
        <w:rPr>
          <w:rStyle w:val="Textedelespacerserv"/>
          <w:i/>
          <w:iCs/>
          <w:color w:val="auto"/>
          <w:sz w:val="16"/>
        </w:rPr>
        <w:t>- ECUE 1 (volume horaire – ECTS)</w:t>
      </w:r>
      <w:r w:rsidRPr="009959EA">
        <w:rPr>
          <w:rStyle w:val="Textedelespacerserv"/>
          <w:i/>
          <w:iCs/>
          <w:color w:val="auto"/>
          <w:sz w:val="16"/>
        </w:rPr>
        <w:br/>
        <w:t>- ECUE 2 (volume horaire – ECTS)</w:t>
      </w:r>
      <w:r w:rsidRPr="009959EA">
        <w:rPr>
          <w:rStyle w:val="Textedelespacerserv"/>
          <w:i/>
          <w:iCs/>
          <w:color w:val="auto"/>
          <w:sz w:val="16"/>
        </w:rPr>
        <w:br/>
        <w:t>….</w:t>
      </w:r>
      <w:r w:rsidRPr="009959EA">
        <w:rPr>
          <w:rStyle w:val="Textedelespacerserv"/>
          <w:i/>
          <w:iCs/>
          <w:color w:val="auto"/>
          <w:sz w:val="16"/>
        </w:rPr>
        <w:br/>
      </w:r>
      <w:r w:rsidR="00470E7C" w:rsidRPr="009959EA">
        <w:rPr>
          <w:rStyle w:val="Textedelespacerserv"/>
          <w:i/>
          <w:iCs/>
          <w:color w:val="auto"/>
          <w:sz w:val="16"/>
        </w:rPr>
        <w:t>SEMESTRE 2</w:t>
      </w:r>
      <w:r w:rsidR="00470E7C" w:rsidRPr="009959EA">
        <w:rPr>
          <w:rStyle w:val="Textedelespacerserv"/>
          <w:i/>
          <w:iCs/>
          <w:color w:val="auto"/>
          <w:sz w:val="16"/>
        </w:rPr>
        <w:br/>
        <w:t>Intitulé UE 1 (volume horaire – ECTS)</w:t>
      </w:r>
    </w:p>
    <w:p w14:paraId="38453ADC" w14:textId="77777777" w:rsidR="00470E7C" w:rsidRPr="009959EA" w:rsidRDefault="00470E7C" w:rsidP="00470E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  <w:rPr>
          <w:rStyle w:val="Textedelespacerserv"/>
          <w:i/>
          <w:iCs/>
          <w:color w:val="auto"/>
          <w:sz w:val="16"/>
        </w:rPr>
      </w:pPr>
      <w:r w:rsidRPr="009959EA">
        <w:rPr>
          <w:rStyle w:val="Textedelespacerserv"/>
          <w:i/>
          <w:iCs/>
          <w:color w:val="auto"/>
          <w:sz w:val="16"/>
        </w:rPr>
        <w:t>- ECUE 1 (volume horaire – ECTS)</w:t>
      </w:r>
      <w:r w:rsidRPr="009959EA">
        <w:rPr>
          <w:rStyle w:val="Textedelespacerserv"/>
          <w:i/>
          <w:iCs/>
          <w:color w:val="auto"/>
          <w:sz w:val="16"/>
        </w:rPr>
        <w:br/>
        <w:t>- ECUE 2 (volume horaire – ECTS)</w:t>
      </w:r>
      <w:r w:rsidRPr="009959EA">
        <w:rPr>
          <w:rStyle w:val="Textedelespacerserv"/>
          <w:i/>
          <w:iCs/>
          <w:color w:val="auto"/>
          <w:sz w:val="16"/>
        </w:rPr>
        <w:br/>
        <w:t>…</w:t>
      </w:r>
      <w:r w:rsidRPr="009959EA">
        <w:rPr>
          <w:rStyle w:val="Textedelespacerserv"/>
          <w:i/>
          <w:iCs/>
          <w:color w:val="auto"/>
          <w:sz w:val="16"/>
        </w:rPr>
        <w:br/>
        <w:t>Intitulé UE 2 (volume horaire – ECTS)</w:t>
      </w:r>
    </w:p>
    <w:p w14:paraId="5456FBC6" w14:textId="1AE55CD7" w:rsidR="00F013CE" w:rsidRPr="009959EA" w:rsidRDefault="00470E7C" w:rsidP="00470E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  <w:rPr>
          <w:rStyle w:val="Textedelespacerserv"/>
          <w:i/>
          <w:iCs/>
          <w:color w:val="auto"/>
          <w:sz w:val="16"/>
        </w:rPr>
      </w:pPr>
      <w:r w:rsidRPr="009959EA">
        <w:rPr>
          <w:rStyle w:val="Textedelespacerserv"/>
          <w:i/>
          <w:iCs/>
          <w:color w:val="auto"/>
          <w:sz w:val="16"/>
        </w:rPr>
        <w:t>- ECUE 1 (volume horaire – ECTS)</w:t>
      </w:r>
      <w:r w:rsidRPr="009959EA">
        <w:rPr>
          <w:rStyle w:val="Textedelespacerserv"/>
          <w:i/>
          <w:iCs/>
          <w:color w:val="auto"/>
          <w:sz w:val="16"/>
        </w:rPr>
        <w:br/>
        <w:t>- ECUE 2 (volume horaire – ECTS)</w:t>
      </w:r>
    </w:p>
    <w:p w14:paraId="37D1246B" w14:textId="7BE7CC23" w:rsidR="00F07E07" w:rsidRPr="00470E7C" w:rsidRDefault="00F07E07" w:rsidP="001077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fldChar w:fldCharType="begin">
          <w:ffData>
            <w:name w:val="Stage"/>
            <w:enabled/>
            <w:calcOnExit w:val="0"/>
            <w:textInput>
              <w:maxLength w:val="800"/>
            </w:textInput>
          </w:ffData>
        </w:fldChar>
      </w:r>
      <w:r>
        <w:instrText xml:space="preserve"> FORMTEXT </w:instrText>
      </w:r>
      <w:r>
        <w:fldChar w:fldCharType="separate"/>
      </w:r>
      <w:proofErr w:type="gramStart"/>
      <w:r w:rsidR="00107753">
        <w:t>voir</w:t>
      </w:r>
      <w:proofErr w:type="gramEnd"/>
      <w:r w:rsidR="00107753">
        <w:t xml:space="preserve"> feuille jointe avec le programme des enseignements</w:t>
      </w:r>
      <w:r>
        <w:fldChar w:fldCharType="end"/>
      </w:r>
    </w:p>
    <w:p w14:paraId="10422BF9" w14:textId="77777777" w:rsidR="00F07E07" w:rsidRDefault="00F07E07" w:rsidP="00470E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  <w:rPr>
          <w:rStyle w:val="Textedelespacerserv"/>
          <w:color w:val="auto"/>
          <w:sz w:val="16"/>
        </w:rPr>
      </w:pPr>
    </w:p>
    <w:p w14:paraId="2805BA9D" w14:textId="0ED4708E" w:rsidR="00F013CE" w:rsidRPr="00AA5B67" w:rsidRDefault="00121EB6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  <w:jc w:val="both"/>
        <w:rPr>
          <w:rStyle w:val="Textedelespacerserv"/>
          <w:color w:val="009999"/>
          <w:sz w:val="16"/>
        </w:rPr>
      </w:pPr>
      <w:r w:rsidRPr="00AA5B67">
        <w:rPr>
          <w:rStyle w:val="Textedelespacerserv"/>
          <w:rFonts w:ascii="Arial" w:hAnsi="Arial" w:cs="Arial"/>
          <w:b/>
          <w:color w:val="009999"/>
          <w:sz w:val="16"/>
        </w:rPr>
        <w:t xml:space="preserve">► </w:t>
      </w:r>
      <w:r w:rsidRPr="00AA5B67">
        <w:rPr>
          <w:rStyle w:val="Textedelespacerserv"/>
          <w:b/>
          <w:color w:val="009999"/>
          <w:sz w:val="16"/>
        </w:rPr>
        <w:t>NOTE DEVE</w:t>
      </w:r>
      <w:r w:rsidRPr="00AA5B67">
        <w:rPr>
          <w:rStyle w:val="Textedelespacerserv"/>
          <w:color w:val="009999"/>
          <w:sz w:val="16"/>
        </w:rPr>
        <w:t xml:space="preserve"> </w:t>
      </w:r>
      <w:r w:rsidR="00B93D66" w:rsidRPr="00AA5B67">
        <w:rPr>
          <w:rStyle w:val="Textedelespacerserv"/>
          <w:color w:val="009999"/>
          <w:sz w:val="16"/>
        </w:rPr>
        <w:t xml:space="preserve">/ </w:t>
      </w:r>
      <w:r w:rsidR="00D67602" w:rsidRPr="00AA5B67">
        <w:rPr>
          <w:rStyle w:val="Textedelespacerserv"/>
          <w:color w:val="009999"/>
          <w:sz w:val="16"/>
        </w:rPr>
        <w:t xml:space="preserve">Démarche qualité </w:t>
      </w:r>
      <w:r w:rsidR="00D67602" w:rsidRPr="00AA5B67">
        <w:rPr>
          <w:rStyle w:val="Textedelespacerserv"/>
          <w:rFonts w:ascii="Arial" w:hAnsi="Arial" w:cs="Arial" w:hint="eastAsia"/>
          <w:color w:val="009999"/>
          <w:sz w:val="16"/>
          <w:lang w:eastAsia="ja-JP"/>
        </w:rPr>
        <w:t>→</w:t>
      </w:r>
      <w:r w:rsidR="00D67602" w:rsidRPr="00AA5B67">
        <w:rPr>
          <w:rStyle w:val="Textedelespacerserv"/>
          <w:color w:val="009999"/>
          <w:sz w:val="16"/>
        </w:rPr>
        <w:t xml:space="preserve"> A</w:t>
      </w:r>
      <w:r w:rsidR="00F013CE" w:rsidRPr="00AA5B67">
        <w:rPr>
          <w:rStyle w:val="Textedelespacerserv"/>
          <w:color w:val="009999"/>
          <w:sz w:val="16"/>
        </w:rPr>
        <w:t xml:space="preserve">jouter dans cette rubrique : </w:t>
      </w:r>
    </w:p>
    <w:p w14:paraId="676CE054" w14:textId="77777777" w:rsidR="004A779E" w:rsidRPr="00AA5B67" w:rsidRDefault="00F013CE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  <w:jc w:val="both"/>
        <w:rPr>
          <w:rStyle w:val="Textedelespacerserv"/>
          <w:color w:val="009999"/>
          <w:sz w:val="16"/>
        </w:rPr>
      </w:pPr>
      <w:r w:rsidRPr="00AA5B67">
        <w:rPr>
          <w:rStyle w:val="Textedelespacerserv"/>
          <w:b/>
          <w:color w:val="009999"/>
          <w:sz w:val="16"/>
        </w:rPr>
        <w:t>Format de la formation</w:t>
      </w:r>
    </w:p>
    <w:p w14:paraId="0EE51D71" w14:textId="68D1A0A7" w:rsidR="0077630E" w:rsidRPr="00AA5B67" w:rsidRDefault="004A779E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  <w:jc w:val="both"/>
        <w:rPr>
          <w:rStyle w:val="Textedelespacerserv"/>
          <w:i/>
          <w:color w:val="009999"/>
          <w:sz w:val="16"/>
        </w:rPr>
      </w:pPr>
      <w:r w:rsidRPr="00AA5B67">
        <w:rPr>
          <w:rStyle w:val="Textedelespacerserv"/>
          <w:i/>
          <w:color w:val="009999"/>
          <w:sz w:val="16"/>
        </w:rPr>
        <w:t>Exemple</w:t>
      </w:r>
      <w:r w:rsidR="004F44B4" w:rsidRPr="00AA5B67">
        <w:rPr>
          <w:rStyle w:val="Textedelespacerserv"/>
          <w:i/>
          <w:color w:val="009999"/>
          <w:sz w:val="16"/>
        </w:rPr>
        <w:t>s</w:t>
      </w:r>
      <w:r w:rsidRPr="00AA5B67">
        <w:rPr>
          <w:rStyle w:val="Textedelespacerserv"/>
          <w:i/>
          <w:color w:val="009999"/>
          <w:sz w:val="16"/>
        </w:rPr>
        <w:t xml:space="preserve"> :</w:t>
      </w:r>
      <w:r w:rsidRPr="00AA5B67">
        <w:rPr>
          <w:rStyle w:val="Textedelespacerserv"/>
          <w:color w:val="009999"/>
          <w:sz w:val="16"/>
        </w:rPr>
        <w:t xml:space="preserve"> </w:t>
      </w:r>
      <w:r w:rsidR="00F013CE" w:rsidRPr="00AA5B67">
        <w:rPr>
          <w:rStyle w:val="Textedelespacerserv"/>
          <w:i/>
          <w:color w:val="009999"/>
          <w:sz w:val="16"/>
        </w:rPr>
        <w:t>présentiel avec accès aux ressources numériques (documentation, autoformation bureautique, plateforme d’enseignement des langues en ligne)</w:t>
      </w:r>
      <w:r w:rsidR="0077630E" w:rsidRPr="00AA5B67">
        <w:rPr>
          <w:rStyle w:val="Textedelespacerserv"/>
          <w:i/>
          <w:color w:val="009999"/>
          <w:sz w:val="16"/>
        </w:rPr>
        <w:t xml:space="preserve"> ou hybride (formation en présentiel + à distance)</w:t>
      </w:r>
    </w:p>
    <w:p w14:paraId="40783D6A" w14:textId="77777777" w:rsidR="00630E78" w:rsidRPr="00AA5B67" w:rsidRDefault="00630E78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  <w:tab w:val="left" w:pos="8055"/>
        </w:tabs>
        <w:jc w:val="both"/>
        <w:rPr>
          <w:b/>
          <w:color w:val="009999"/>
          <w:sz w:val="16"/>
        </w:rPr>
      </w:pPr>
    </w:p>
    <w:p w14:paraId="60133E1E" w14:textId="0645D7E6" w:rsidR="00630E78" w:rsidRPr="00AA5B67" w:rsidRDefault="0077630E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  <w:tab w:val="left" w:pos="8055"/>
        </w:tabs>
        <w:jc w:val="both"/>
        <w:rPr>
          <w:b/>
          <w:color w:val="009999"/>
          <w:sz w:val="16"/>
        </w:rPr>
      </w:pPr>
      <w:r w:rsidRPr="00AA5B67">
        <w:rPr>
          <w:b/>
          <w:color w:val="009999"/>
          <w:sz w:val="16"/>
        </w:rPr>
        <w:t>Méthodes pédagogiques mobilisées</w:t>
      </w:r>
    </w:p>
    <w:p w14:paraId="6C34D47A" w14:textId="504B2C73" w:rsidR="0077630E" w:rsidRPr="00AA5B67" w:rsidRDefault="005E40A6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  <w:tab w:val="left" w:pos="8055"/>
        </w:tabs>
        <w:jc w:val="both"/>
        <w:rPr>
          <w:i/>
          <w:color w:val="009999"/>
          <w:sz w:val="16"/>
        </w:rPr>
      </w:pPr>
      <w:r w:rsidRPr="00AA5B67">
        <w:rPr>
          <w:i/>
          <w:color w:val="009999"/>
          <w:sz w:val="16"/>
        </w:rPr>
        <w:t>P</w:t>
      </w:r>
      <w:r w:rsidR="001338E9" w:rsidRPr="00AA5B67">
        <w:rPr>
          <w:i/>
          <w:color w:val="009999"/>
          <w:sz w:val="16"/>
        </w:rPr>
        <w:t>réciser les méthodes pédagogiques mobilisées</w:t>
      </w:r>
      <w:r w:rsidR="00B93D66" w:rsidRPr="00AA5B67">
        <w:rPr>
          <w:i/>
          <w:color w:val="009999"/>
          <w:sz w:val="16"/>
        </w:rPr>
        <w:t xml:space="preserve"> </w:t>
      </w:r>
    </w:p>
    <w:p w14:paraId="0ED6E6DD" w14:textId="0565B80B" w:rsidR="004F44B4" w:rsidRPr="00AA5B67" w:rsidRDefault="004F44B4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  <w:tab w:val="left" w:pos="8055"/>
        </w:tabs>
        <w:jc w:val="both"/>
        <w:rPr>
          <w:i/>
          <w:color w:val="009999"/>
          <w:sz w:val="16"/>
        </w:rPr>
      </w:pPr>
      <w:r w:rsidRPr="00AA5B67">
        <w:rPr>
          <w:i/>
          <w:color w:val="009999"/>
          <w:sz w:val="16"/>
        </w:rPr>
        <w:t>Exemples :</w:t>
      </w:r>
      <w:r w:rsidR="001540D8" w:rsidRPr="00AA5B67">
        <w:rPr>
          <w:i/>
          <w:color w:val="009999"/>
          <w:sz w:val="16"/>
        </w:rPr>
        <w:t xml:space="preserve"> cours magistraux, projets collectifs, travaux individuels…</w:t>
      </w:r>
    </w:p>
    <w:p w14:paraId="41C834D6" w14:textId="77777777" w:rsidR="0077630E" w:rsidRPr="00AA5B67" w:rsidRDefault="0077630E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  <w:tab w:val="left" w:pos="8055"/>
        </w:tabs>
        <w:jc w:val="both"/>
        <w:rPr>
          <w:i/>
          <w:color w:val="009999"/>
          <w:sz w:val="16"/>
        </w:rPr>
      </w:pPr>
      <w:r w:rsidRPr="00AA5B67">
        <w:rPr>
          <w:i/>
          <w:color w:val="009999"/>
          <w:sz w:val="16"/>
        </w:rPr>
        <w:t>Si l’information n’est pas disponible, insérer la formule-type ci-après :</w:t>
      </w:r>
    </w:p>
    <w:p w14:paraId="7ED4F126" w14:textId="68AB8144" w:rsidR="00D37D68" w:rsidRPr="00AA5B67" w:rsidRDefault="0077630E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  <w:jc w:val="both"/>
        <w:rPr>
          <w:color w:val="009999"/>
          <w:sz w:val="16"/>
        </w:rPr>
      </w:pPr>
      <w:r w:rsidRPr="00AA5B67">
        <w:rPr>
          <w:color w:val="009999"/>
          <w:sz w:val="16"/>
        </w:rPr>
        <w:t>Les équipes pédagogiques mettent en œuvre des méthodes multimodales et adaptées à leurs publics : cours magistraux, projets collectifs et/ou travaux individuels.</w:t>
      </w:r>
    </w:p>
    <w:p w14:paraId="168AFA34" w14:textId="49EE0105" w:rsidR="008D5F79" w:rsidRPr="00AA5B67" w:rsidRDefault="008D5F79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  <w:tab w:val="left" w:pos="8055"/>
        </w:tabs>
        <w:jc w:val="both"/>
        <w:rPr>
          <w:b/>
          <w:i/>
          <w:color w:val="009999"/>
          <w:sz w:val="16"/>
        </w:rPr>
      </w:pPr>
      <w:r w:rsidRPr="00AA5B67">
        <w:rPr>
          <w:b/>
          <w:i/>
          <w:color w:val="009999"/>
          <w:sz w:val="16"/>
        </w:rPr>
        <w:t>Données obligatoires pour la Formation professionnelle dans le cadre de la certification Qualiopi</w:t>
      </w:r>
    </w:p>
    <w:p w14:paraId="2FD55569" w14:textId="77777777" w:rsidR="006D4FFC" w:rsidRDefault="006D4FFC">
      <w:pPr>
        <w:spacing w:line="240" w:lineRule="auto"/>
        <w:rPr>
          <w:b/>
        </w:rPr>
      </w:pPr>
    </w:p>
    <w:p w14:paraId="4F231B57" w14:textId="77777777" w:rsidR="00470E7C" w:rsidRPr="00470E7C" w:rsidRDefault="00470E7C" w:rsidP="00470E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</w:rPr>
      </w:pPr>
      <w:r>
        <w:rPr>
          <w:b/>
        </w:rPr>
        <w:t>STAGE / ALTERNANCE (800 caractères espaces compris)</w:t>
      </w:r>
    </w:p>
    <w:p w14:paraId="3B496352" w14:textId="6713C4EB" w:rsidR="00FC2E51" w:rsidRDefault="000673D5" w:rsidP="00E11F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rPr>
          <w:noProof/>
        </w:rPr>
      </w:pPr>
      <w:r>
        <w:fldChar w:fldCharType="begin">
          <w:ffData>
            <w:name w:val="Stage"/>
            <w:enabled/>
            <w:calcOnExit w:val="0"/>
            <w:textInput>
              <w:maxLength w:val="800"/>
            </w:textInput>
          </w:ffData>
        </w:fldChar>
      </w:r>
      <w:bookmarkStart w:id="13" w:name="Stage"/>
      <w:r>
        <w:instrText xml:space="preserve"> FORMTEXT </w:instrText>
      </w:r>
      <w:r>
        <w:fldChar w:fldCharType="separate"/>
      </w:r>
      <w:r w:rsidR="00FC2E51">
        <w:rPr>
          <w:noProof/>
        </w:rPr>
        <w:t>En Master 1: stage obligatoire d'un mois</w:t>
      </w:r>
    </w:p>
    <w:p w14:paraId="28904EE7" w14:textId="77777777" w:rsidR="00FC2E51" w:rsidRDefault="00FC2E51" w:rsidP="00E11F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rPr>
          <w:noProof/>
        </w:rPr>
      </w:pPr>
      <w:r>
        <w:rPr>
          <w:noProof/>
        </w:rPr>
        <w:t>En Master 2: stage obligatoire de cinq semaines</w:t>
      </w:r>
    </w:p>
    <w:p w14:paraId="7BB9C7F9" w14:textId="4532C90A" w:rsidR="00E11FE3" w:rsidRPr="00470E7C" w:rsidRDefault="00FC2E51" w:rsidP="00E11F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 w:rsidRPr="00FC2E51">
        <w:rPr>
          <w:noProof/>
        </w:rPr>
        <w:t>La courte durée de ce</w:t>
      </w:r>
      <w:r>
        <w:rPr>
          <w:noProof/>
        </w:rPr>
        <w:t>s</w:t>
      </w:r>
      <w:r w:rsidRPr="00FC2E51">
        <w:rPr>
          <w:noProof/>
        </w:rPr>
        <w:t xml:space="preserve"> stage</w:t>
      </w:r>
      <w:r>
        <w:rPr>
          <w:noProof/>
        </w:rPr>
        <w:t>s</w:t>
      </w:r>
      <w:r w:rsidRPr="00FC2E51">
        <w:rPr>
          <w:noProof/>
        </w:rPr>
        <w:t xml:space="preserve"> s’explique par la particularité d</w:t>
      </w:r>
      <w:r>
        <w:rPr>
          <w:noProof/>
        </w:rPr>
        <w:t>e ce</w:t>
      </w:r>
      <w:r w:rsidRPr="00FC2E51">
        <w:rPr>
          <w:noProof/>
        </w:rPr>
        <w:t xml:space="preserve"> </w:t>
      </w:r>
      <w:r>
        <w:rPr>
          <w:noProof/>
        </w:rPr>
        <w:t xml:space="preserve">Master qui se poursuit </w:t>
      </w:r>
      <w:r w:rsidRPr="00FC2E51">
        <w:rPr>
          <w:noProof/>
        </w:rPr>
        <w:t xml:space="preserve"> par deux ans obligatoires d</w:t>
      </w:r>
      <w:r>
        <w:rPr>
          <w:noProof/>
        </w:rPr>
        <w:t>e stage en alternance</w:t>
      </w:r>
      <w:r w:rsidRPr="00FC2E51">
        <w:rPr>
          <w:noProof/>
        </w:rPr>
        <w:t xml:space="preserve"> dans le cadre du diplôme </w:t>
      </w:r>
      <w:r>
        <w:rPr>
          <w:noProof/>
        </w:rPr>
        <w:t xml:space="preserve">d'études </w:t>
      </w:r>
      <w:r w:rsidRPr="00FC2E51">
        <w:rPr>
          <w:noProof/>
        </w:rPr>
        <w:t>supérieur</w:t>
      </w:r>
      <w:r>
        <w:rPr>
          <w:noProof/>
        </w:rPr>
        <w:t>es</w:t>
      </w:r>
      <w:r w:rsidRPr="00FC2E51">
        <w:rPr>
          <w:noProof/>
        </w:rPr>
        <w:t xml:space="preserve"> du notariat.</w:t>
      </w:r>
      <w:r>
        <w:rPr>
          <w:noProof/>
        </w:rPr>
        <w:t xml:space="preserve"> </w:t>
      </w:r>
      <w:r w:rsidR="000673D5">
        <w:fldChar w:fldCharType="end"/>
      </w:r>
      <w:bookmarkEnd w:id="13"/>
    </w:p>
    <w:p w14:paraId="21399BBD" w14:textId="77777777" w:rsidR="00E11FE3" w:rsidRDefault="00E11FE3">
      <w:pPr>
        <w:spacing w:line="240" w:lineRule="auto"/>
        <w:rPr>
          <w:b/>
        </w:rPr>
      </w:pPr>
    </w:p>
    <w:p w14:paraId="3A1853F0" w14:textId="590D64A2" w:rsidR="00641A4E" w:rsidRPr="00470E7C" w:rsidRDefault="00B223B0" w:rsidP="00641A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</w:rPr>
      </w:pPr>
      <w:r>
        <w:rPr>
          <w:b/>
        </w:rPr>
        <w:t xml:space="preserve">MODALITES DE </w:t>
      </w:r>
      <w:r w:rsidR="00641A4E">
        <w:rPr>
          <w:b/>
        </w:rPr>
        <w:t>CONTRÔLE DES CONNAISSANCES (800 caractères espaces compris)</w:t>
      </w:r>
    </w:p>
    <w:p w14:paraId="3DA30751" w14:textId="28FF52EC" w:rsidR="004A779E" w:rsidRDefault="004A779E" w:rsidP="00B517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</w:pPr>
      <w:r w:rsidRPr="005E1E87">
        <w:fldChar w:fldCharType="begin">
          <w:ffData>
            <w:name w:val="ContrôleConnaissance"/>
            <w:enabled/>
            <w:calcOnExit w:val="0"/>
            <w:textInput>
              <w:maxLength w:val="800"/>
            </w:textInput>
          </w:ffData>
        </w:fldChar>
      </w:r>
      <w:bookmarkStart w:id="14" w:name="ContrôleConnaissance"/>
      <w:r w:rsidRPr="005E1E87">
        <w:instrText xml:space="preserve"> FORMTEXT </w:instrText>
      </w:r>
      <w:r w:rsidRPr="005E1E87">
        <w:fldChar w:fldCharType="separate"/>
      </w:r>
      <w:r w:rsidR="00FC2E51" w:rsidRPr="00FC2E51">
        <w:rPr>
          <w:noProof/>
        </w:rPr>
        <w:t>Dans les matières fondamentales (en M</w:t>
      </w:r>
      <w:r w:rsidR="00FC2E51">
        <w:rPr>
          <w:noProof/>
        </w:rPr>
        <w:t xml:space="preserve">aster </w:t>
      </w:r>
      <w:r w:rsidR="00FC2E51" w:rsidRPr="00FC2E51">
        <w:rPr>
          <w:noProof/>
        </w:rPr>
        <w:t xml:space="preserve">1: régimes matrimoniaux et successions, sûretés et publicité foncière, droit </w:t>
      </w:r>
      <w:r w:rsidR="00FC2E51">
        <w:rPr>
          <w:noProof/>
        </w:rPr>
        <w:t>international privé</w:t>
      </w:r>
      <w:r w:rsidR="00FC2E51" w:rsidRPr="00FC2E51">
        <w:rPr>
          <w:noProof/>
        </w:rPr>
        <w:t>) (en M</w:t>
      </w:r>
      <w:r w:rsidR="00FC2E51">
        <w:rPr>
          <w:noProof/>
        </w:rPr>
        <w:t xml:space="preserve">aster </w:t>
      </w:r>
      <w:r w:rsidR="00FC2E51" w:rsidRPr="00FC2E51">
        <w:rPr>
          <w:noProof/>
        </w:rPr>
        <w:t xml:space="preserve">2: droit de la famille 1 et 2, droit immobilier, droit des contrats), notes de contrôle continu et notes d'examen final (devoir sur table) écrit; dans les autres matières, examen final </w:t>
      </w:r>
      <w:r w:rsidR="00FC2E51">
        <w:rPr>
          <w:noProof/>
        </w:rPr>
        <w:t>(</w:t>
      </w:r>
      <w:r w:rsidR="00FC2E51" w:rsidRPr="00FC2E51">
        <w:rPr>
          <w:noProof/>
        </w:rPr>
        <w:t>écrit ou oral</w:t>
      </w:r>
      <w:r w:rsidR="00FC2E51">
        <w:rPr>
          <w:noProof/>
        </w:rPr>
        <w:t>) et/ou contrôle continu</w:t>
      </w:r>
      <w:r w:rsidR="00FC2E51" w:rsidRPr="00FC2E51">
        <w:rPr>
          <w:noProof/>
        </w:rPr>
        <w:t xml:space="preserve">. En fin de Master 2, soutenance orale de rapport de stage devant </w:t>
      </w:r>
      <w:r w:rsidR="00FC2E51">
        <w:rPr>
          <w:noProof/>
        </w:rPr>
        <w:t>un jury composé d'</w:t>
      </w:r>
      <w:r w:rsidR="00FC2E51" w:rsidRPr="00FC2E51">
        <w:rPr>
          <w:noProof/>
        </w:rPr>
        <w:t xml:space="preserve">un notaire et </w:t>
      </w:r>
      <w:r w:rsidR="00FC2E51">
        <w:rPr>
          <w:noProof/>
        </w:rPr>
        <w:t>d'</w:t>
      </w:r>
      <w:r w:rsidR="00FC2E51" w:rsidRPr="00FC2E51">
        <w:rPr>
          <w:noProof/>
        </w:rPr>
        <w:t>un universitaire.</w:t>
      </w:r>
      <w:r w:rsidRPr="005E1E87">
        <w:fldChar w:fldCharType="end"/>
      </w:r>
      <w:bookmarkEnd w:id="14"/>
    </w:p>
    <w:p w14:paraId="7523EB0F" w14:textId="77777777" w:rsidR="004A779E" w:rsidRDefault="004A779E" w:rsidP="00B517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</w:pPr>
    </w:p>
    <w:p w14:paraId="72DF9975" w14:textId="34EB1807" w:rsidR="00D67602" w:rsidRPr="00AA5B67" w:rsidRDefault="00121EB6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  <w:jc w:val="both"/>
        <w:rPr>
          <w:rStyle w:val="Textedelespacerserv"/>
          <w:color w:val="009999"/>
          <w:sz w:val="16"/>
        </w:rPr>
      </w:pPr>
      <w:r w:rsidRPr="00AA5B67">
        <w:rPr>
          <w:rStyle w:val="Textedelespacerserv"/>
          <w:rFonts w:ascii="Arial" w:hAnsi="Arial" w:cs="Arial"/>
          <w:b/>
          <w:color w:val="009999"/>
          <w:sz w:val="16"/>
        </w:rPr>
        <w:t xml:space="preserve">► </w:t>
      </w:r>
      <w:r w:rsidRPr="00AA5B67">
        <w:rPr>
          <w:rStyle w:val="Textedelespacerserv"/>
          <w:b/>
          <w:color w:val="009999"/>
          <w:sz w:val="16"/>
        </w:rPr>
        <w:t>NOTE DEVE</w:t>
      </w:r>
      <w:r w:rsidRPr="00AA5B67">
        <w:rPr>
          <w:rStyle w:val="Textedelespacerserv"/>
          <w:color w:val="009999"/>
          <w:sz w:val="16"/>
        </w:rPr>
        <w:t xml:space="preserve"> </w:t>
      </w:r>
      <w:r w:rsidR="00B93D66" w:rsidRPr="00AA5B67">
        <w:rPr>
          <w:rStyle w:val="Textedelespacerserv"/>
          <w:color w:val="009999"/>
          <w:sz w:val="16"/>
        </w:rPr>
        <w:t xml:space="preserve">/ </w:t>
      </w:r>
      <w:r w:rsidR="00D67602" w:rsidRPr="00AA5B67">
        <w:rPr>
          <w:rStyle w:val="Textedelespacerserv"/>
          <w:color w:val="009999"/>
          <w:sz w:val="16"/>
        </w:rPr>
        <w:t xml:space="preserve">Démarche qualité </w:t>
      </w:r>
      <w:r w:rsidR="00D67602" w:rsidRPr="00AA5B67">
        <w:rPr>
          <w:rStyle w:val="Textedelespacerserv"/>
          <w:rFonts w:ascii="Arial" w:hAnsi="Arial" w:cs="Arial" w:hint="eastAsia"/>
          <w:color w:val="009999"/>
          <w:sz w:val="16"/>
          <w:lang w:eastAsia="ja-JP"/>
        </w:rPr>
        <w:t>→</w:t>
      </w:r>
      <w:r w:rsidR="00D67602" w:rsidRPr="00AA5B67">
        <w:rPr>
          <w:rStyle w:val="Textedelespacerserv"/>
          <w:color w:val="009999"/>
          <w:sz w:val="16"/>
        </w:rPr>
        <w:t xml:space="preserve"> Ajouter dans cette rubrique : </w:t>
      </w:r>
    </w:p>
    <w:p w14:paraId="64F72239" w14:textId="77777777" w:rsidR="00D67602" w:rsidRPr="00AA5B67" w:rsidRDefault="00D67602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jc w:val="both"/>
        <w:rPr>
          <w:rStyle w:val="Textedelespacerserv"/>
          <w:b/>
          <w:color w:val="009999"/>
          <w:sz w:val="16"/>
        </w:rPr>
      </w:pPr>
      <w:r w:rsidRPr="00AA5B67">
        <w:rPr>
          <w:rStyle w:val="Textedelespacerserv"/>
          <w:b/>
          <w:color w:val="009999"/>
          <w:sz w:val="16"/>
        </w:rPr>
        <w:t>Modalités d’évaluation</w:t>
      </w:r>
    </w:p>
    <w:p w14:paraId="39809E1B" w14:textId="6246898A" w:rsidR="00B51753" w:rsidRPr="00AA5B67" w:rsidRDefault="00B51753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jc w:val="both"/>
        <w:rPr>
          <w:rStyle w:val="Textedelespacerserv"/>
          <w:i/>
          <w:color w:val="009999"/>
          <w:sz w:val="16"/>
        </w:rPr>
      </w:pPr>
      <w:r w:rsidRPr="00AA5B67">
        <w:rPr>
          <w:rStyle w:val="Textedelespacerserv"/>
          <w:i/>
          <w:color w:val="009999"/>
          <w:sz w:val="16"/>
        </w:rPr>
        <w:t xml:space="preserve">Exemple : </w:t>
      </w:r>
      <w:r w:rsidR="005E5973" w:rsidRPr="00AA5B67">
        <w:rPr>
          <w:rStyle w:val="Textedelespacerserv"/>
          <w:i/>
          <w:color w:val="009999"/>
          <w:sz w:val="16"/>
        </w:rPr>
        <w:t>Épreuve</w:t>
      </w:r>
      <w:r w:rsidRPr="00AA5B67">
        <w:rPr>
          <w:rStyle w:val="Textedelespacerserv"/>
          <w:i/>
          <w:color w:val="009999"/>
          <w:sz w:val="16"/>
        </w:rPr>
        <w:t xml:space="preserve"> individuelle de connaissance</w:t>
      </w:r>
      <w:r w:rsidR="001540D8" w:rsidRPr="00AA5B67">
        <w:rPr>
          <w:rStyle w:val="Textedelespacerserv"/>
          <w:i/>
          <w:color w:val="009999"/>
          <w:sz w:val="16"/>
        </w:rPr>
        <w:t>s</w:t>
      </w:r>
      <w:r w:rsidRPr="00AA5B67">
        <w:rPr>
          <w:rStyle w:val="Textedelespacerserv"/>
          <w:i/>
          <w:color w:val="009999"/>
          <w:sz w:val="16"/>
        </w:rPr>
        <w:t xml:space="preserve">, dossier, </w:t>
      </w:r>
      <w:r w:rsidR="001540D8" w:rsidRPr="00AA5B67">
        <w:rPr>
          <w:rStyle w:val="Textedelespacerserv"/>
          <w:i/>
          <w:color w:val="009999"/>
          <w:sz w:val="16"/>
        </w:rPr>
        <w:t>é</w:t>
      </w:r>
      <w:r w:rsidR="005E5973" w:rsidRPr="00AA5B67">
        <w:rPr>
          <w:rStyle w:val="Textedelespacerserv"/>
          <w:i/>
          <w:color w:val="009999"/>
          <w:sz w:val="16"/>
        </w:rPr>
        <w:t>tude</w:t>
      </w:r>
      <w:r w:rsidRPr="00AA5B67">
        <w:rPr>
          <w:rStyle w:val="Textedelespacerserv"/>
          <w:i/>
          <w:color w:val="009999"/>
          <w:sz w:val="16"/>
        </w:rPr>
        <w:t xml:space="preserve"> de cas, </w:t>
      </w:r>
      <w:r w:rsidR="001540D8" w:rsidRPr="00AA5B67">
        <w:rPr>
          <w:rStyle w:val="Textedelespacerserv"/>
          <w:i/>
          <w:color w:val="009999"/>
          <w:sz w:val="16"/>
        </w:rPr>
        <w:t>m</w:t>
      </w:r>
      <w:r w:rsidRPr="00AA5B67">
        <w:rPr>
          <w:rStyle w:val="Textedelespacerserv"/>
          <w:i/>
          <w:color w:val="009999"/>
          <w:sz w:val="16"/>
        </w:rPr>
        <w:t>émoire de fin de formation</w:t>
      </w:r>
    </w:p>
    <w:p w14:paraId="4839DA5D" w14:textId="6EF50F11" w:rsidR="005E40A6" w:rsidRPr="00AA5B67" w:rsidRDefault="005E40A6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jc w:val="both"/>
        <w:rPr>
          <w:i/>
          <w:color w:val="009999"/>
          <w:sz w:val="16"/>
        </w:rPr>
      </w:pPr>
    </w:p>
    <w:p w14:paraId="40940AA8" w14:textId="2660F992" w:rsidR="00D67602" w:rsidRPr="00AA5B67" w:rsidRDefault="005E40A6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jc w:val="both"/>
        <w:rPr>
          <w:i/>
          <w:color w:val="009999"/>
          <w:sz w:val="16"/>
        </w:rPr>
      </w:pPr>
      <w:r w:rsidRPr="00AA5B67">
        <w:rPr>
          <w:i/>
          <w:color w:val="009999"/>
          <w:sz w:val="16"/>
        </w:rPr>
        <w:t xml:space="preserve">Ou </w:t>
      </w:r>
      <w:r w:rsidR="00D67602" w:rsidRPr="00AA5B67">
        <w:rPr>
          <w:i/>
          <w:color w:val="009999"/>
          <w:sz w:val="16"/>
        </w:rPr>
        <w:t>insérer la formule-type ci-après :</w:t>
      </w:r>
    </w:p>
    <w:p w14:paraId="4CBFE3C5" w14:textId="2A04829D" w:rsidR="005E40A6" w:rsidRPr="00AA5B67" w:rsidRDefault="00D67602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jc w:val="both"/>
        <w:rPr>
          <w:color w:val="009999"/>
          <w:sz w:val="16"/>
        </w:rPr>
      </w:pPr>
      <w:r w:rsidRPr="00AA5B67">
        <w:rPr>
          <w:color w:val="009999"/>
          <w:sz w:val="16"/>
        </w:rPr>
        <w:t xml:space="preserve">Les modalités de contrôle des connaissances sont arrêtées </w:t>
      </w:r>
      <w:r w:rsidR="00D04404" w:rsidRPr="00AA5B67">
        <w:rPr>
          <w:color w:val="009999"/>
          <w:sz w:val="16"/>
        </w:rPr>
        <w:t>par la</w:t>
      </w:r>
      <w:r w:rsidR="008D5F79" w:rsidRPr="00AA5B67">
        <w:rPr>
          <w:color w:val="009999"/>
          <w:sz w:val="16"/>
        </w:rPr>
        <w:t xml:space="preserve"> CFVU</w:t>
      </w:r>
      <w:r w:rsidR="00D04404" w:rsidRPr="00AA5B67">
        <w:rPr>
          <w:color w:val="009999"/>
          <w:sz w:val="16"/>
        </w:rPr>
        <w:t xml:space="preserve"> de l’Université. Elles sont</w:t>
      </w:r>
      <w:r w:rsidRPr="00AA5B67">
        <w:rPr>
          <w:color w:val="009999"/>
          <w:sz w:val="16"/>
        </w:rPr>
        <w:t xml:space="preserve"> disponibles auprès d</w:t>
      </w:r>
      <w:r w:rsidR="001338E9" w:rsidRPr="00AA5B67">
        <w:rPr>
          <w:color w:val="009999"/>
          <w:sz w:val="16"/>
        </w:rPr>
        <w:t>u service scolarité</w:t>
      </w:r>
      <w:r w:rsidRPr="00AA5B67">
        <w:rPr>
          <w:color w:val="009999"/>
          <w:sz w:val="16"/>
        </w:rPr>
        <w:t xml:space="preserve"> de la composante.</w:t>
      </w:r>
    </w:p>
    <w:p w14:paraId="6C456F5E" w14:textId="285C6648" w:rsidR="00641A4E" w:rsidRPr="00AA5B67" w:rsidRDefault="005E40A6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  <w:tab w:val="left" w:pos="8055"/>
        </w:tabs>
        <w:jc w:val="both"/>
        <w:rPr>
          <w:b/>
          <w:i/>
          <w:color w:val="009999"/>
          <w:sz w:val="16"/>
        </w:rPr>
      </w:pPr>
      <w:r w:rsidRPr="00AA5B67">
        <w:rPr>
          <w:b/>
          <w:i/>
          <w:color w:val="009999"/>
          <w:sz w:val="16"/>
        </w:rPr>
        <w:t>Données obligatoires pour la Formation professionnelle dans le cadre de la certification Qualiopi</w:t>
      </w:r>
      <w:r w:rsidR="00641A4E" w:rsidRPr="00AA5B67">
        <w:rPr>
          <w:color w:val="009999"/>
          <w:sz w:val="16"/>
        </w:rPr>
        <w:tab/>
      </w:r>
    </w:p>
    <w:p w14:paraId="3ECE4BE8" w14:textId="7073EAB0" w:rsidR="00641A4E" w:rsidRDefault="00641A4E">
      <w:pPr>
        <w:spacing w:line="240" w:lineRule="auto"/>
        <w:rPr>
          <w:b/>
        </w:rPr>
      </w:pPr>
    </w:p>
    <w:p w14:paraId="35D7AB48" w14:textId="77777777" w:rsidR="0035006E" w:rsidRPr="00470E7C" w:rsidRDefault="0035006E" w:rsidP="003500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</w:rPr>
      </w:pPr>
      <w:r>
        <w:rPr>
          <w:b/>
        </w:rPr>
        <w:t>CALENDRIER PEDAGOGIQUE (800 caractères espaces compris)</w:t>
      </w:r>
    </w:p>
    <w:p w14:paraId="220CB677" w14:textId="77777777" w:rsidR="00FC2E51" w:rsidRDefault="0035006E" w:rsidP="00FC2E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rPr>
          <w:noProof/>
        </w:rPr>
      </w:pPr>
      <w:r w:rsidRPr="005E1E87">
        <w:fldChar w:fldCharType="begin">
          <w:ffData>
            <w:name w:val="CalendrierPedago"/>
            <w:enabled/>
            <w:calcOnExit w:val="0"/>
            <w:textInput>
              <w:maxLength w:val="800"/>
            </w:textInput>
          </w:ffData>
        </w:fldChar>
      </w:r>
      <w:bookmarkStart w:id="15" w:name="CalendrierPedago"/>
      <w:r w:rsidRPr="005E1E87">
        <w:instrText xml:space="preserve"> FORMTEXT </w:instrText>
      </w:r>
      <w:r w:rsidRPr="005E1E87">
        <w:fldChar w:fldCharType="separate"/>
      </w:r>
      <w:r w:rsidR="00FC2E51">
        <w:rPr>
          <w:noProof/>
        </w:rPr>
        <w:t>Master 1 :</w:t>
      </w:r>
    </w:p>
    <w:p w14:paraId="5CC0AEA6" w14:textId="6F1A6B19" w:rsidR="00FC2E51" w:rsidRDefault="00FC2E51" w:rsidP="00FC2E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rPr>
          <w:noProof/>
        </w:rPr>
      </w:pPr>
      <w:r>
        <w:rPr>
          <w:noProof/>
        </w:rPr>
        <w:lastRenderedPageBreak/>
        <w:t xml:space="preserve">Semestre 1 : </w:t>
      </w:r>
      <w:r w:rsidR="00042118">
        <w:rPr>
          <w:noProof/>
        </w:rPr>
        <w:t>210 heures d'</w:t>
      </w:r>
      <w:r>
        <w:rPr>
          <w:noProof/>
        </w:rPr>
        <w:t>enseignement entre septembre et décembre;</w:t>
      </w:r>
    </w:p>
    <w:p w14:paraId="66F8F1B7" w14:textId="77777777" w:rsidR="00FC2E51" w:rsidRDefault="00FC2E51" w:rsidP="00FC2E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rPr>
          <w:noProof/>
        </w:rPr>
      </w:pPr>
      <w:r>
        <w:rPr>
          <w:noProof/>
        </w:rPr>
        <w:t>Examens en décembre/janvier, session de rattrapage en juin</w:t>
      </w:r>
    </w:p>
    <w:p w14:paraId="775DEA65" w14:textId="05D9AB1E" w:rsidR="00FC2E51" w:rsidRDefault="00FC2E51" w:rsidP="00FC2E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rPr>
          <w:noProof/>
        </w:rPr>
      </w:pPr>
      <w:r>
        <w:rPr>
          <w:noProof/>
        </w:rPr>
        <w:t xml:space="preserve">Semestre 2 :  </w:t>
      </w:r>
      <w:r w:rsidR="00042118">
        <w:rPr>
          <w:noProof/>
        </w:rPr>
        <w:t xml:space="preserve">210 </w:t>
      </w:r>
      <w:r>
        <w:rPr>
          <w:noProof/>
        </w:rPr>
        <w:t>heures d'enseignement entre janvier et avril;</w:t>
      </w:r>
    </w:p>
    <w:p w14:paraId="68F61AA0" w14:textId="77777777" w:rsidR="00FC2E51" w:rsidRDefault="00FC2E51" w:rsidP="00FC2E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rPr>
          <w:noProof/>
        </w:rPr>
      </w:pPr>
      <w:r>
        <w:rPr>
          <w:noProof/>
        </w:rPr>
        <w:t>Examens en mai, session de rattrapage en juin</w:t>
      </w:r>
    </w:p>
    <w:p w14:paraId="446868BB" w14:textId="77777777" w:rsidR="00FC2E51" w:rsidRDefault="00FC2E51" w:rsidP="00FC2E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rPr>
          <w:noProof/>
        </w:rPr>
      </w:pPr>
      <w:r>
        <w:rPr>
          <w:noProof/>
        </w:rPr>
        <w:t>Master 2 :</w:t>
      </w:r>
    </w:p>
    <w:p w14:paraId="7486AA64" w14:textId="77777777" w:rsidR="00FC2E51" w:rsidRDefault="00FC2E51" w:rsidP="00FC2E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rPr>
          <w:noProof/>
        </w:rPr>
      </w:pPr>
      <w:r>
        <w:rPr>
          <w:noProof/>
        </w:rPr>
        <w:t>Semestre 3 : 204 heures d'enseignement entre septembre et janvier;</w:t>
      </w:r>
    </w:p>
    <w:p w14:paraId="6D43C413" w14:textId="5F2FCDB3" w:rsidR="00FC2E51" w:rsidRDefault="00FC2E51" w:rsidP="00FC2E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rPr>
          <w:noProof/>
        </w:rPr>
      </w:pPr>
      <w:r>
        <w:rPr>
          <w:noProof/>
        </w:rPr>
        <w:t>Examens en janvier, session de rattrapage en juillet, septembre ou octobre</w:t>
      </w:r>
    </w:p>
    <w:p w14:paraId="5BC5EF95" w14:textId="77777777" w:rsidR="00FC2E51" w:rsidRDefault="00FC2E51" w:rsidP="00FC2E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rPr>
          <w:noProof/>
        </w:rPr>
      </w:pPr>
      <w:r>
        <w:rPr>
          <w:noProof/>
        </w:rPr>
        <w:t>Semestre 4 : 199 heures d'enseignement entre fin janvier et mai; stage de cinq semaines entre juin et août;</w:t>
      </w:r>
    </w:p>
    <w:p w14:paraId="2DD2A866" w14:textId="53850982" w:rsidR="0035006E" w:rsidRPr="005E1E87" w:rsidRDefault="00FC2E51" w:rsidP="00FC2E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rPr>
          <w:noProof/>
        </w:rPr>
        <w:t>Examens en mai (habituellement septembre pour la soutenance de rapport de stage), session de rattrapage en septembre ou octobre.</w:t>
      </w:r>
      <w:r w:rsidR="0035006E" w:rsidRPr="005E1E87">
        <w:fldChar w:fldCharType="end"/>
      </w:r>
      <w:bookmarkEnd w:id="15"/>
    </w:p>
    <w:p w14:paraId="05931039" w14:textId="5BC0BD6F" w:rsidR="0035006E" w:rsidRDefault="0035006E" w:rsidP="003500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  <w:rPr>
          <w:rStyle w:val="Textedelespacerserv"/>
          <w:i/>
          <w:color w:val="5B9BD5" w:themeColor="accent1"/>
          <w:sz w:val="16"/>
        </w:rPr>
      </w:pPr>
    </w:p>
    <w:p w14:paraId="41278FFC" w14:textId="1261E771" w:rsidR="0035006E" w:rsidRPr="00AA5B67" w:rsidRDefault="00121EB6" w:rsidP="003500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  <w:rPr>
          <w:rStyle w:val="Textedelespacerserv"/>
          <w:color w:val="009999"/>
          <w:sz w:val="16"/>
        </w:rPr>
      </w:pPr>
      <w:r w:rsidRPr="00AA5B67">
        <w:rPr>
          <w:rStyle w:val="Textedelespacerserv"/>
          <w:rFonts w:ascii="Arial" w:hAnsi="Arial" w:cs="Arial"/>
          <w:b/>
          <w:color w:val="009999"/>
          <w:sz w:val="16"/>
        </w:rPr>
        <w:t xml:space="preserve">► </w:t>
      </w:r>
      <w:r w:rsidRPr="00AA5B67">
        <w:rPr>
          <w:rStyle w:val="Textedelespacerserv"/>
          <w:b/>
          <w:color w:val="009999"/>
          <w:sz w:val="16"/>
        </w:rPr>
        <w:t>NOTE DEVE</w:t>
      </w:r>
      <w:r w:rsidRPr="00AA5B67">
        <w:rPr>
          <w:rStyle w:val="Textedelespacerserv"/>
          <w:color w:val="009999"/>
          <w:sz w:val="16"/>
        </w:rPr>
        <w:t xml:space="preserve"> </w:t>
      </w:r>
      <w:r w:rsidR="00B93D66" w:rsidRPr="00AA5B67">
        <w:rPr>
          <w:rStyle w:val="Textedelespacerserv"/>
          <w:color w:val="009999"/>
          <w:sz w:val="16"/>
        </w:rPr>
        <w:t xml:space="preserve">/ </w:t>
      </w:r>
      <w:r w:rsidR="0035006E" w:rsidRPr="00AA5B67">
        <w:rPr>
          <w:rStyle w:val="Textedelespacerserv"/>
          <w:color w:val="009999"/>
          <w:sz w:val="16"/>
        </w:rPr>
        <w:t xml:space="preserve">Démarche qualité </w:t>
      </w:r>
      <w:r w:rsidR="0035006E" w:rsidRPr="00AA5B67">
        <w:rPr>
          <w:rStyle w:val="Textedelespacerserv"/>
          <w:rFonts w:ascii="Arial" w:hAnsi="Arial" w:cs="Arial" w:hint="eastAsia"/>
          <w:color w:val="009999"/>
          <w:sz w:val="16"/>
          <w:lang w:eastAsia="ja-JP"/>
        </w:rPr>
        <w:t>→</w:t>
      </w:r>
      <w:r w:rsidR="0035006E" w:rsidRPr="00AA5B67">
        <w:rPr>
          <w:rStyle w:val="Textedelespacerserv"/>
          <w:color w:val="009999"/>
          <w:sz w:val="16"/>
        </w:rPr>
        <w:t xml:space="preserve"> Ajouter dans cette rubrique : </w:t>
      </w:r>
    </w:p>
    <w:p w14:paraId="7333D73C" w14:textId="73D15CCA" w:rsidR="0035006E" w:rsidRPr="00AA5B67" w:rsidRDefault="005E40A6" w:rsidP="003500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rPr>
          <w:color w:val="009999"/>
        </w:rPr>
      </w:pPr>
      <w:r w:rsidRPr="00AA5B67">
        <w:rPr>
          <w:rStyle w:val="Textedelespacerserv"/>
          <w:b/>
          <w:color w:val="009999"/>
          <w:sz w:val="16"/>
        </w:rPr>
        <w:t xml:space="preserve">Volume horaire </w:t>
      </w:r>
      <w:r w:rsidR="0035006E" w:rsidRPr="00AA5B67">
        <w:rPr>
          <w:rStyle w:val="Textedelespacerserv"/>
          <w:b/>
          <w:color w:val="009999"/>
          <w:sz w:val="16"/>
        </w:rPr>
        <w:t>de</w:t>
      </w:r>
      <w:r w:rsidRPr="00AA5B67">
        <w:rPr>
          <w:rStyle w:val="Textedelespacerserv"/>
          <w:b/>
          <w:color w:val="009999"/>
          <w:sz w:val="16"/>
        </w:rPr>
        <w:t xml:space="preserve"> la</w:t>
      </w:r>
      <w:r w:rsidR="0035006E" w:rsidRPr="00AA5B67">
        <w:rPr>
          <w:rStyle w:val="Textedelespacerserv"/>
          <w:b/>
          <w:color w:val="009999"/>
          <w:sz w:val="16"/>
        </w:rPr>
        <w:t xml:space="preserve"> formation</w:t>
      </w:r>
      <w:r w:rsidR="009957B0" w:rsidRPr="00AA5B67">
        <w:rPr>
          <w:rStyle w:val="Textedelespacerserv"/>
          <w:b/>
          <w:color w:val="009999"/>
          <w:sz w:val="16"/>
        </w:rPr>
        <w:t xml:space="preserve"> • </w:t>
      </w:r>
      <w:r w:rsidRPr="00AA5B67">
        <w:rPr>
          <w:rStyle w:val="Textedelespacerserv"/>
          <w:b/>
          <w:color w:val="009999"/>
          <w:sz w:val="16"/>
        </w:rPr>
        <w:t xml:space="preserve">Période </w:t>
      </w:r>
      <w:r w:rsidR="0035006E" w:rsidRPr="00AA5B67">
        <w:rPr>
          <w:rStyle w:val="Textedelespacerserv"/>
          <w:b/>
          <w:color w:val="009999"/>
          <w:sz w:val="16"/>
        </w:rPr>
        <w:t>de formation</w:t>
      </w:r>
      <w:r w:rsidR="009957B0" w:rsidRPr="00AA5B67">
        <w:rPr>
          <w:rStyle w:val="Textedelespacerserv"/>
          <w:b/>
          <w:color w:val="009999"/>
          <w:sz w:val="16"/>
        </w:rPr>
        <w:t xml:space="preserve"> • </w:t>
      </w:r>
      <w:r w:rsidR="0035006E" w:rsidRPr="00AA5B67">
        <w:rPr>
          <w:rStyle w:val="Textedelespacerserv"/>
          <w:b/>
          <w:color w:val="009999"/>
          <w:sz w:val="16"/>
        </w:rPr>
        <w:t>Période(s) d’examen</w:t>
      </w:r>
      <w:r w:rsidR="009957B0" w:rsidRPr="00AA5B67">
        <w:rPr>
          <w:rStyle w:val="Textedelespacerserv"/>
          <w:b/>
          <w:color w:val="009999"/>
          <w:sz w:val="16"/>
        </w:rPr>
        <w:t xml:space="preserve"> • </w:t>
      </w:r>
      <w:r w:rsidR="0035006E" w:rsidRPr="00AA5B67">
        <w:rPr>
          <w:rStyle w:val="Textedelespacerserv"/>
          <w:b/>
          <w:color w:val="009999"/>
          <w:sz w:val="16"/>
        </w:rPr>
        <w:t xml:space="preserve">Période(s) de stage </w:t>
      </w:r>
      <w:r w:rsidR="0035006E" w:rsidRPr="00AA5B67">
        <w:rPr>
          <w:rStyle w:val="Textedelespacerserv"/>
          <w:color w:val="009999"/>
          <w:sz w:val="16"/>
        </w:rPr>
        <w:t>(le cas échéant)</w:t>
      </w:r>
    </w:p>
    <w:p w14:paraId="29FF454B" w14:textId="179EAE86" w:rsidR="0035006E" w:rsidRDefault="0035006E">
      <w:pPr>
        <w:spacing w:line="240" w:lineRule="auto"/>
        <w:rPr>
          <w:b/>
        </w:rPr>
      </w:pPr>
    </w:p>
    <w:p w14:paraId="3D8A86EE" w14:textId="71396EA2" w:rsidR="0035006E" w:rsidRDefault="00A809EE">
      <w:pPr>
        <w:spacing w:line="240" w:lineRule="auto"/>
        <w:rPr>
          <w:b/>
        </w:rPr>
      </w:pPr>
      <w:r w:rsidRPr="0010767D">
        <w:rPr>
          <w:b/>
          <w:noProof/>
        </w:rPr>
        <w:drawing>
          <wp:inline distT="0" distB="0" distL="0" distR="0" wp14:anchorId="2ACA592B" wp14:editId="47C3398E">
            <wp:extent cx="5615940" cy="419100"/>
            <wp:effectExtent l="0" t="0" r="3810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61594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5632B7" w14:textId="77777777" w:rsidR="00A809EE" w:rsidRDefault="00A809EE">
      <w:pPr>
        <w:spacing w:line="240" w:lineRule="auto"/>
        <w:rPr>
          <w:b/>
        </w:rPr>
      </w:pPr>
    </w:p>
    <w:p w14:paraId="38A530DB" w14:textId="6C6F3AEE" w:rsidR="00C57A77" w:rsidRPr="00470E7C" w:rsidRDefault="00C57A77" w:rsidP="006318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FFFFF" w:themeFill="background1"/>
        <w:rPr>
          <w:b/>
        </w:rPr>
      </w:pPr>
      <w:r>
        <w:rPr>
          <w:b/>
        </w:rPr>
        <w:t>NIVEAUX DE RECRUTEMENT</w:t>
      </w:r>
    </w:p>
    <w:p w14:paraId="01A21970" w14:textId="5C883195" w:rsidR="00C57A77" w:rsidRPr="00470E7C" w:rsidRDefault="00737E84" w:rsidP="00C57A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fldChar w:fldCharType="begin">
          <w:ffData>
            <w:name w:val=""/>
            <w:enabled/>
            <w:calcOnExit w:val="0"/>
            <w:ddList>
              <w:result w:val="4"/>
              <w:listEntry w:val="- Sélectionner -"/>
              <w:listEntry w:val="Bac"/>
              <w:listEntry w:val="Bac +1"/>
              <w:listEntry w:val="Bac +2"/>
              <w:listEntry w:val="Bac +3"/>
              <w:listEntry w:val="Bac +4"/>
              <w:listEntry w:val="Bac +5"/>
              <w:listEntry w:val="Bac +6"/>
              <w:listEntry w:val="Bac +7"/>
              <w:listEntry w:val="Bac +8"/>
              <w:listEntry w:val="Bac +9"/>
              <w:listEntry w:val="Autre"/>
            </w:ddList>
          </w:ffData>
        </w:fldChar>
      </w:r>
      <w:r>
        <w:instrText xml:space="preserve"> FORMDROPDOWN </w:instrText>
      </w:r>
      <w:r w:rsidR="00107753">
        <w:fldChar w:fldCharType="separate"/>
      </w:r>
      <w:r>
        <w:fldChar w:fldCharType="end"/>
      </w:r>
      <w:r w:rsidR="00C57A77" w:rsidRPr="00641A4E">
        <w:tab/>
      </w:r>
    </w:p>
    <w:p w14:paraId="4B506A4C" w14:textId="77777777" w:rsidR="00C57A77" w:rsidRDefault="00C57A77">
      <w:pPr>
        <w:spacing w:line="240" w:lineRule="auto"/>
        <w:rPr>
          <w:b/>
        </w:rPr>
      </w:pPr>
    </w:p>
    <w:p w14:paraId="0B42C658" w14:textId="173F4977" w:rsidR="00641A4E" w:rsidRPr="00470E7C" w:rsidRDefault="00641A4E" w:rsidP="00641A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</w:rPr>
      </w:pPr>
      <w:r>
        <w:rPr>
          <w:b/>
        </w:rPr>
        <w:t>MODALITÉS D’ADMISSION EN FORMATION INITIALE (800 caractères espaces compris)</w:t>
      </w:r>
    </w:p>
    <w:p w14:paraId="78518DD7" w14:textId="77777777" w:rsidR="00D15D2E" w:rsidRDefault="00911454" w:rsidP="00641A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rPr>
          <w:rStyle w:val="Textedelespacerserv"/>
          <w:noProof/>
          <w:color w:val="auto"/>
        </w:rPr>
      </w:pPr>
      <w:r w:rsidRPr="005E1E87">
        <w:rPr>
          <w:rStyle w:val="Textedelespacerserv"/>
          <w:color w:val="auto"/>
        </w:rPr>
        <w:fldChar w:fldCharType="begin">
          <w:ffData>
            <w:name w:val="AdmissionFI"/>
            <w:enabled/>
            <w:calcOnExit w:val="0"/>
            <w:textInput>
              <w:maxLength w:val="800"/>
            </w:textInput>
          </w:ffData>
        </w:fldChar>
      </w:r>
      <w:bookmarkStart w:id="16" w:name="AdmissionFI"/>
      <w:r w:rsidRPr="005E1E87">
        <w:rPr>
          <w:rStyle w:val="Textedelespacerserv"/>
          <w:color w:val="auto"/>
        </w:rPr>
        <w:instrText xml:space="preserve"> FORMTEXT </w:instrText>
      </w:r>
      <w:r w:rsidRPr="005E1E87">
        <w:rPr>
          <w:rStyle w:val="Textedelespacerserv"/>
          <w:color w:val="auto"/>
        </w:rPr>
      </w:r>
      <w:r w:rsidRPr="005E1E87">
        <w:rPr>
          <w:rStyle w:val="Textedelespacerserv"/>
          <w:color w:val="auto"/>
        </w:rPr>
        <w:fldChar w:fldCharType="separate"/>
      </w:r>
      <w:r w:rsidR="00D15D2E">
        <w:rPr>
          <w:rStyle w:val="Textedelespacerserv"/>
          <w:noProof/>
          <w:color w:val="auto"/>
        </w:rPr>
        <w:t>Examen de dossier et le cas échéant entretien;</w:t>
      </w:r>
    </w:p>
    <w:p w14:paraId="0D3B6EBF" w14:textId="11C055B1" w:rsidR="00D15D2E" w:rsidRDefault="00D15D2E" w:rsidP="00641A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rPr>
          <w:rStyle w:val="Textedelespacerserv"/>
          <w:color w:val="auto"/>
        </w:rPr>
      </w:pPr>
      <w:r>
        <w:rPr>
          <w:rStyle w:val="Textedelespacerserv"/>
          <w:color w:val="auto"/>
        </w:rPr>
        <w:t>Critères généraux d'examen des candidatures (ces critères sont cumulatifs):</w:t>
      </w:r>
    </w:p>
    <w:p w14:paraId="1AA42053" w14:textId="36246771" w:rsidR="009A71DE" w:rsidRDefault="009A71DE" w:rsidP="00641A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rPr>
          <w:rStyle w:val="Textedelespacerserv"/>
          <w:color w:val="auto"/>
        </w:rPr>
      </w:pPr>
      <w:r w:rsidRPr="009A71DE">
        <w:rPr>
          <w:rStyle w:val="Textedelespacerserv"/>
          <w:color w:val="auto"/>
        </w:rPr>
        <w:t xml:space="preserve">Niveau minimum exigé: licence en droit; les licences professionnelles, quel que soit leur </w:t>
      </w:r>
      <w:r>
        <w:rPr>
          <w:rStyle w:val="Textedelespacerserv"/>
          <w:color w:val="auto"/>
        </w:rPr>
        <w:t>degré</w:t>
      </w:r>
      <w:r w:rsidRPr="009A71DE">
        <w:rPr>
          <w:rStyle w:val="Textedelespacerserv"/>
          <w:color w:val="auto"/>
        </w:rPr>
        <w:t xml:space="preserve"> de spécialisation et quels que soient les résultats universitaires </w:t>
      </w:r>
      <w:r>
        <w:rPr>
          <w:rStyle w:val="Textedelespacerserv"/>
          <w:color w:val="auto"/>
        </w:rPr>
        <w:t>de l'étudiant</w:t>
      </w:r>
      <w:r w:rsidRPr="009A71DE">
        <w:rPr>
          <w:rStyle w:val="Textedelespacerserv"/>
          <w:color w:val="auto"/>
        </w:rPr>
        <w:t>, ne sont pas considérées comme suffisantes</w:t>
      </w:r>
    </w:p>
    <w:p w14:paraId="13E1CEA1" w14:textId="2D7762BF" w:rsidR="00D15D2E" w:rsidRDefault="009A71DE" w:rsidP="00641A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rPr>
          <w:rStyle w:val="Textedelespacerserv"/>
          <w:color w:val="auto"/>
        </w:rPr>
      </w:pPr>
      <w:r>
        <w:rPr>
          <w:rStyle w:val="Textedelespacerserv"/>
          <w:color w:val="auto"/>
        </w:rPr>
        <w:t xml:space="preserve">Niveau attendu: </w:t>
      </w:r>
      <w:r w:rsidR="00D15D2E">
        <w:rPr>
          <w:rStyle w:val="Textedelespacerserv"/>
          <w:color w:val="auto"/>
        </w:rPr>
        <w:t>Exellence des résultats universitaires dans les matières fondamentales de droit privé</w:t>
      </w:r>
    </w:p>
    <w:p w14:paraId="0341213F" w14:textId="057E5B0A" w:rsidR="00D15D2E" w:rsidRDefault="00D15D2E" w:rsidP="00641A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rPr>
          <w:rStyle w:val="Textedelespacerserv"/>
          <w:color w:val="auto"/>
        </w:rPr>
      </w:pPr>
      <w:r>
        <w:rPr>
          <w:rStyle w:val="Textedelespacerserv"/>
          <w:color w:val="auto"/>
        </w:rPr>
        <w:t>Motivation pour le notariat</w:t>
      </w:r>
      <w:r w:rsidR="009A71DE">
        <w:rPr>
          <w:rStyle w:val="Textedelespacerserv"/>
          <w:color w:val="auto"/>
        </w:rPr>
        <w:t>, l'exigence et la rigueur</w:t>
      </w:r>
    </w:p>
    <w:p w14:paraId="2C174E74" w14:textId="52D36BF7" w:rsidR="00641A4E" w:rsidRPr="00470E7C" w:rsidRDefault="00911454" w:rsidP="00641A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 w:rsidRPr="005E1E87">
        <w:rPr>
          <w:rStyle w:val="Textedelespacerserv"/>
          <w:color w:val="auto"/>
        </w:rPr>
        <w:fldChar w:fldCharType="end"/>
      </w:r>
      <w:bookmarkEnd w:id="16"/>
      <w:r w:rsidR="00641A4E" w:rsidRPr="00641A4E">
        <w:tab/>
      </w:r>
    </w:p>
    <w:p w14:paraId="15298791" w14:textId="5047E13C" w:rsidR="00641A4E" w:rsidRDefault="00641A4E">
      <w:pPr>
        <w:spacing w:line="240" w:lineRule="auto"/>
        <w:rPr>
          <w:b/>
        </w:rPr>
      </w:pPr>
    </w:p>
    <w:p w14:paraId="28AAA177" w14:textId="55521411" w:rsidR="009959EA" w:rsidRPr="00470E7C" w:rsidRDefault="009959EA" w:rsidP="009959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FFFFF" w:themeFill="background1"/>
        <w:rPr>
          <w:b/>
        </w:rPr>
      </w:pPr>
      <w:r>
        <w:rPr>
          <w:b/>
        </w:rPr>
        <w:t>MODALITÉS D’ADMISSION EN FORMATION PAR APPRENTISSAGE (</w:t>
      </w:r>
      <w:r w:rsidRPr="00737E84">
        <w:rPr>
          <w:b/>
        </w:rPr>
        <w:t xml:space="preserve">800 </w:t>
      </w:r>
      <w:r>
        <w:rPr>
          <w:b/>
        </w:rPr>
        <w:t>caractères espaces compris)</w:t>
      </w:r>
    </w:p>
    <w:p w14:paraId="350124BA" w14:textId="77777777" w:rsidR="009959EA" w:rsidRDefault="009959EA" w:rsidP="009959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fldChar w:fldCharType="begin">
          <w:ffData>
            <w:name w:val="AdmissionFA"/>
            <w:enabled/>
            <w:calcOnExit w:val="0"/>
            <w:textInput>
              <w:maxLength w:val="800"/>
            </w:textInput>
          </w:ffData>
        </w:fldChar>
      </w:r>
      <w:bookmarkStart w:id="17" w:name="AdmissionFA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17"/>
    </w:p>
    <w:p w14:paraId="07EACCE3" w14:textId="77777777" w:rsidR="009959EA" w:rsidRPr="005E1E87" w:rsidRDefault="009959EA" w:rsidP="009959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</w:p>
    <w:p w14:paraId="55C2E7B8" w14:textId="77777777" w:rsidR="009959EA" w:rsidRPr="00AA5B67" w:rsidRDefault="009959EA" w:rsidP="009959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  <w:jc w:val="both"/>
        <w:rPr>
          <w:rStyle w:val="Textedelespacerserv"/>
          <w:color w:val="009999"/>
          <w:sz w:val="16"/>
        </w:rPr>
      </w:pPr>
      <w:r w:rsidRPr="00AA5B67">
        <w:rPr>
          <w:rStyle w:val="Textedelespacerserv"/>
          <w:rFonts w:ascii="Arial" w:hAnsi="Arial" w:cs="Arial"/>
          <w:b/>
          <w:color w:val="009999"/>
          <w:sz w:val="16"/>
        </w:rPr>
        <w:t xml:space="preserve">► </w:t>
      </w:r>
      <w:r w:rsidRPr="00AA5B67">
        <w:rPr>
          <w:rStyle w:val="Textedelespacerserv"/>
          <w:b/>
          <w:color w:val="009999"/>
          <w:sz w:val="16"/>
        </w:rPr>
        <w:t xml:space="preserve">NOTE DEVE </w:t>
      </w:r>
      <w:r w:rsidRPr="00AA5B67">
        <w:rPr>
          <w:rStyle w:val="Textedelespacerserv"/>
          <w:color w:val="009999"/>
          <w:sz w:val="16"/>
        </w:rPr>
        <w:t xml:space="preserve">/ Démarche qualité </w:t>
      </w:r>
      <w:r w:rsidRPr="00AA5B67">
        <w:rPr>
          <w:rStyle w:val="Textedelespacerserv"/>
          <w:rFonts w:ascii="Arial" w:hAnsi="Arial" w:cs="Arial" w:hint="eastAsia"/>
          <w:color w:val="009999"/>
          <w:sz w:val="16"/>
          <w:lang w:eastAsia="ja-JP"/>
        </w:rPr>
        <w:t>→</w:t>
      </w:r>
      <w:r w:rsidRPr="00AA5B67">
        <w:rPr>
          <w:rStyle w:val="Textedelespacerserv"/>
          <w:color w:val="009999"/>
          <w:sz w:val="16"/>
        </w:rPr>
        <w:t xml:space="preserve"> Ajouter dans cette rubrique (pour les formations confiées à l’UPEC.CFA) : </w:t>
      </w:r>
    </w:p>
    <w:p w14:paraId="31407415" w14:textId="77777777" w:rsidR="009959EA" w:rsidRPr="00AA5B67" w:rsidRDefault="009959EA" w:rsidP="009959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  <w:tab w:val="left" w:pos="8055"/>
        </w:tabs>
        <w:jc w:val="both"/>
        <w:rPr>
          <w:b/>
          <w:color w:val="009999"/>
          <w:sz w:val="16"/>
        </w:rPr>
      </w:pPr>
      <w:r w:rsidRPr="00AA5B67">
        <w:rPr>
          <w:b/>
          <w:color w:val="009999"/>
          <w:sz w:val="16"/>
        </w:rPr>
        <w:t>Publics concernés • Pré-requis • Tarif de la formation</w:t>
      </w:r>
    </w:p>
    <w:p w14:paraId="10B2153C" w14:textId="77777777" w:rsidR="009959EA" w:rsidRPr="00AA5B67" w:rsidRDefault="009959EA" w:rsidP="009959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  <w:tab w:val="left" w:pos="8055"/>
        </w:tabs>
        <w:jc w:val="both"/>
        <w:rPr>
          <w:b/>
          <w:i/>
          <w:color w:val="009999"/>
          <w:sz w:val="16"/>
        </w:rPr>
      </w:pPr>
      <w:r w:rsidRPr="00AA5B67">
        <w:rPr>
          <w:b/>
          <w:i/>
          <w:color w:val="009999"/>
          <w:sz w:val="16"/>
        </w:rPr>
        <w:t>Données obligatoires pour la Formation professionnelle dans le cadre de la certification Qualiopi</w:t>
      </w:r>
      <w:r w:rsidRPr="00AA5B67">
        <w:rPr>
          <w:color w:val="009999"/>
          <w:sz w:val="16"/>
        </w:rPr>
        <w:tab/>
      </w:r>
    </w:p>
    <w:p w14:paraId="70989575" w14:textId="77777777" w:rsidR="009959EA" w:rsidRDefault="009959EA">
      <w:pPr>
        <w:spacing w:line="240" w:lineRule="auto"/>
        <w:rPr>
          <w:b/>
        </w:rPr>
      </w:pPr>
    </w:p>
    <w:p w14:paraId="75428DD4" w14:textId="14F12172" w:rsidR="00641A4E" w:rsidRPr="00470E7C" w:rsidRDefault="00641A4E" w:rsidP="00641A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</w:rPr>
      </w:pPr>
      <w:r>
        <w:rPr>
          <w:b/>
        </w:rPr>
        <w:t>MODALITÉS D’ADMISSION EN FORMATION CONTINUE (800 caractères espaces compris)</w:t>
      </w:r>
    </w:p>
    <w:p w14:paraId="1738D710" w14:textId="77777777" w:rsidR="00D67602" w:rsidRDefault="00D67602" w:rsidP="00B517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  <w:rPr>
          <w:rStyle w:val="Textedelespacerserv"/>
          <w:color w:val="auto"/>
        </w:rPr>
      </w:pPr>
      <w:r w:rsidRPr="005E1E87">
        <w:rPr>
          <w:rStyle w:val="Textedelespacerserv"/>
          <w:color w:val="auto"/>
        </w:rPr>
        <w:fldChar w:fldCharType="begin">
          <w:ffData>
            <w:name w:val="AdmissionFC"/>
            <w:enabled/>
            <w:calcOnExit w:val="0"/>
            <w:textInput>
              <w:maxLength w:val="800"/>
            </w:textInput>
          </w:ffData>
        </w:fldChar>
      </w:r>
      <w:bookmarkStart w:id="18" w:name="AdmissionFC"/>
      <w:r w:rsidRPr="005E1E87">
        <w:rPr>
          <w:rStyle w:val="Textedelespacerserv"/>
          <w:color w:val="auto"/>
        </w:rPr>
        <w:instrText xml:space="preserve"> FORMTEXT </w:instrText>
      </w:r>
      <w:r w:rsidRPr="005E1E87">
        <w:rPr>
          <w:rStyle w:val="Textedelespacerserv"/>
          <w:color w:val="auto"/>
        </w:rPr>
      </w:r>
      <w:r w:rsidRPr="005E1E87">
        <w:rPr>
          <w:rStyle w:val="Textedelespacerserv"/>
          <w:color w:val="auto"/>
        </w:rPr>
        <w:fldChar w:fldCharType="separate"/>
      </w:r>
      <w:r w:rsidRPr="005E1E87">
        <w:rPr>
          <w:rStyle w:val="Textedelespacerserv"/>
          <w:noProof/>
          <w:color w:val="auto"/>
        </w:rPr>
        <w:t> </w:t>
      </w:r>
      <w:r w:rsidRPr="005E1E87">
        <w:rPr>
          <w:rStyle w:val="Textedelespacerserv"/>
          <w:noProof/>
          <w:color w:val="auto"/>
        </w:rPr>
        <w:t> </w:t>
      </w:r>
      <w:r w:rsidRPr="005E1E87">
        <w:rPr>
          <w:rStyle w:val="Textedelespacerserv"/>
          <w:noProof/>
          <w:color w:val="auto"/>
        </w:rPr>
        <w:t> </w:t>
      </w:r>
      <w:r w:rsidRPr="005E1E87">
        <w:rPr>
          <w:rStyle w:val="Textedelespacerserv"/>
          <w:noProof/>
          <w:color w:val="auto"/>
        </w:rPr>
        <w:t> </w:t>
      </w:r>
      <w:r w:rsidRPr="005E1E87">
        <w:rPr>
          <w:rStyle w:val="Textedelespacerserv"/>
          <w:noProof/>
          <w:color w:val="auto"/>
        </w:rPr>
        <w:t> </w:t>
      </w:r>
      <w:r w:rsidRPr="005E1E87">
        <w:rPr>
          <w:rStyle w:val="Textedelespacerserv"/>
          <w:color w:val="auto"/>
        </w:rPr>
        <w:fldChar w:fldCharType="end"/>
      </w:r>
      <w:bookmarkEnd w:id="18"/>
    </w:p>
    <w:p w14:paraId="7037AE14" w14:textId="77777777" w:rsidR="00D67602" w:rsidRDefault="00D67602" w:rsidP="00B517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  <w:rPr>
          <w:rStyle w:val="Textedelespacerserv"/>
          <w:color w:val="auto"/>
        </w:rPr>
      </w:pPr>
    </w:p>
    <w:p w14:paraId="3D5CC615" w14:textId="7CB4F515" w:rsidR="001338E9" w:rsidRPr="00AA5B67" w:rsidRDefault="00121EB6" w:rsidP="001338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  <w:rPr>
          <w:rStyle w:val="Textedelespacerserv"/>
          <w:color w:val="009999"/>
          <w:sz w:val="16"/>
        </w:rPr>
      </w:pPr>
      <w:r w:rsidRPr="00AA5B67">
        <w:rPr>
          <w:rStyle w:val="Textedelespacerserv"/>
          <w:rFonts w:ascii="Arial" w:hAnsi="Arial" w:cs="Arial"/>
          <w:b/>
          <w:color w:val="009999"/>
          <w:sz w:val="16"/>
        </w:rPr>
        <w:t xml:space="preserve">► </w:t>
      </w:r>
      <w:r w:rsidRPr="00AA5B67">
        <w:rPr>
          <w:rStyle w:val="Textedelespacerserv"/>
          <w:b/>
          <w:color w:val="009999"/>
          <w:sz w:val="16"/>
        </w:rPr>
        <w:t>NOTE DEVE</w:t>
      </w:r>
      <w:r w:rsidRPr="00AA5B67">
        <w:rPr>
          <w:rStyle w:val="Textedelespacerserv"/>
          <w:color w:val="009999"/>
          <w:sz w:val="16"/>
        </w:rPr>
        <w:t xml:space="preserve"> </w:t>
      </w:r>
      <w:r w:rsidR="00B93D66" w:rsidRPr="00AA5B67">
        <w:rPr>
          <w:rStyle w:val="Textedelespacerserv"/>
          <w:color w:val="009999"/>
          <w:sz w:val="16"/>
        </w:rPr>
        <w:t xml:space="preserve">/ </w:t>
      </w:r>
      <w:r w:rsidR="001338E9" w:rsidRPr="00AA5B67">
        <w:rPr>
          <w:rStyle w:val="Textedelespacerserv"/>
          <w:color w:val="009999"/>
          <w:sz w:val="16"/>
        </w:rPr>
        <w:t xml:space="preserve">Démarche qualité </w:t>
      </w:r>
      <w:r w:rsidR="001338E9" w:rsidRPr="00AA5B67">
        <w:rPr>
          <w:rStyle w:val="Textedelespacerserv"/>
          <w:rFonts w:ascii="Arial" w:hAnsi="Arial" w:cs="Arial" w:hint="eastAsia"/>
          <w:color w:val="009999"/>
          <w:sz w:val="16"/>
          <w:lang w:eastAsia="ja-JP"/>
        </w:rPr>
        <w:t>→</w:t>
      </w:r>
      <w:r w:rsidR="001338E9" w:rsidRPr="00AA5B67">
        <w:rPr>
          <w:rStyle w:val="Textedelespacerserv"/>
          <w:color w:val="009999"/>
          <w:sz w:val="16"/>
        </w:rPr>
        <w:t xml:space="preserve"> Ajouter dans cette rubrique : </w:t>
      </w:r>
    </w:p>
    <w:p w14:paraId="113984B2" w14:textId="25730543" w:rsidR="00641A4E" w:rsidRPr="00AA5B67" w:rsidRDefault="00B51753" w:rsidP="00641A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rPr>
          <w:rStyle w:val="Textedelespacerserv"/>
          <w:color w:val="009999"/>
          <w:sz w:val="16"/>
        </w:rPr>
      </w:pPr>
      <w:r w:rsidRPr="00AA5B67">
        <w:rPr>
          <w:rStyle w:val="Textedelespacerserv"/>
          <w:b/>
          <w:color w:val="009999"/>
          <w:sz w:val="16"/>
        </w:rPr>
        <w:t>Public</w:t>
      </w:r>
      <w:r w:rsidR="001338E9" w:rsidRPr="00AA5B67">
        <w:rPr>
          <w:rStyle w:val="Textedelespacerserv"/>
          <w:b/>
          <w:color w:val="009999"/>
          <w:sz w:val="16"/>
        </w:rPr>
        <w:t>s</w:t>
      </w:r>
      <w:r w:rsidRPr="00AA5B67">
        <w:rPr>
          <w:rStyle w:val="Textedelespacerserv"/>
          <w:b/>
          <w:color w:val="009999"/>
          <w:sz w:val="16"/>
        </w:rPr>
        <w:t xml:space="preserve"> concerné</w:t>
      </w:r>
      <w:r w:rsidR="001338E9" w:rsidRPr="00AA5B67">
        <w:rPr>
          <w:rStyle w:val="Textedelespacerserv"/>
          <w:b/>
          <w:color w:val="009999"/>
          <w:sz w:val="16"/>
        </w:rPr>
        <w:t>s</w:t>
      </w:r>
      <w:r w:rsidR="009957B0" w:rsidRPr="00AA5B67">
        <w:rPr>
          <w:rStyle w:val="Textedelespacerserv"/>
          <w:b/>
          <w:color w:val="009999"/>
          <w:sz w:val="16"/>
        </w:rPr>
        <w:t xml:space="preserve"> </w:t>
      </w:r>
      <w:r w:rsidR="00006EA1" w:rsidRPr="00AA5B67">
        <w:rPr>
          <w:rStyle w:val="Textedelespacerserv"/>
          <w:b/>
          <w:color w:val="009999"/>
          <w:sz w:val="16"/>
        </w:rPr>
        <w:t xml:space="preserve">(préciser si Contrat Pro) </w:t>
      </w:r>
      <w:r w:rsidR="009957B0" w:rsidRPr="00AA5B67">
        <w:rPr>
          <w:rStyle w:val="Textedelespacerserv"/>
          <w:b/>
          <w:color w:val="009999"/>
          <w:sz w:val="16"/>
        </w:rPr>
        <w:t xml:space="preserve">• </w:t>
      </w:r>
      <w:r w:rsidR="001338E9" w:rsidRPr="00AA5B67">
        <w:rPr>
          <w:rStyle w:val="Textedelespacerserv"/>
          <w:b/>
          <w:color w:val="009999"/>
          <w:sz w:val="16"/>
        </w:rPr>
        <w:t>Prérequis</w:t>
      </w:r>
      <w:r w:rsidR="009957B0" w:rsidRPr="00AA5B67">
        <w:rPr>
          <w:rStyle w:val="Textedelespacerserv"/>
          <w:b/>
          <w:color w:val="009999"/>
          <w:sz w:val="16"/>
        </w:rPr>
        <w:t xml:space="preserve"> •</w:t>
      </w:r>
      <w:r w:rsidRPr="00AA5B67">
        <w:rPr>
          <w:rStyle w:val="Textedelespacerserv"/>
          <w:b/>
          <w:color w:val="009999"/>
          <w:sz w:val="16"/>
        </w:rPr>
        <w:t>Tarif de la formation</w:t>
      </w:r>
      <w:r w:rsidR="003F0B3A" w:rsidRPr="00AA5B67">
        <w:rPr>
          <w:rStyle w:val="Textedelespacerserv"/>
          <w:b/>
          <w:color w:val="009999"/>
          <w:sz w:val="16"/>
        </w:rPr>
        <w:t xml:space="preserve"> </w:t>
      </w:r>
      <w:r w:rsidR="003F0B3A" w:rsidRPr="00AA5B67">
        <w:rPr>
          <w:rStyle w:val="Textedelespacerserv"/>
          <w:color w:val="009999"/>
          <w:sz w:val="16"/>
        </w:rPr>
        <w:t>(afficher 1 seul tarif</w:t>
      </w:r>
      <w:r w:rsidR="009957B0" w:rsidRPr="00AA5B67">
        <w:rPr>
          <w:rStyle w:val="Textedelespacerserv"/>
          <w:color w:val="009999"/>
          <w:sz w:val="16"/>
        </w:rPr>
        <w:t xml:space="preserve"> -</w:t>
      </w:r>
      <w:r w:rsidR="003F0B3A" w:rsidRPr="00AA5B67">
        <w:rPr>
          <w:rStyle w:val="Textedelespacerserv"/>
          <w:color w:val="009999"/>
          <w:sz w:val="16"/>
        </w:rPr>
        <w:t xml:space="preserve"> </w:t>
      </w:r>
      <w:r w:rsidR="009957B0" w:rsidRPr="00AA5B67">
        <w:rPr>
          <w:rStyle w:val="Textedelespacerserv"/>
          <w:color w:val="009999"/>
          <w:sz w:val="16"/>
        </w:rPr>
        <w:t>c</w:t>
      </w:r>
      <w:r w:rsidR="003F0B3A" w:rsidRPr="00AA5B67">
        <w:rPr>
          <w:rStyle w:val="Textedelespacerserv"/>
          <w:color w:val="009999"/>
          <w:sz w:val="16"/>
        </w:rPr>
        <w:t xml:space="preserve">f. note </w:t>
      </w:r>
      <w:r w:rsidR="009957B0" w:rsidRPr="009959EA">
        <w:rPr>
          <w:rStyle w:val="Textedelespacerserv"/>
          <w:color w:val="009999"/>
          <w:sz w:val="16"/>
        </w:rPr>
        <w:t xml:space="preserve">Tarifs FC </w:t>
      </w:r>
      <w:r w:rsidR="003F0B3A" w:rsidRPr="009959EA">
        <w:rPr>
          <w:rStyle w:val="Textedelespacerserv"/>
          <w:color w:val="009999"/>
          <w:sz w:val="16"/>
        </w:rPr>
        <w:t xml:space="preserve">du </w:t>
      </w:r>
      <w:r w:rsidR="009957B0" w:rsidRPr="009959EA">
        <w:rPr>
          <w:rStyle w:val="Textedelespacerserv"/>
          <w:color w:val="009999"/>
          <w:sz w:val="16"/>
        </w:rPr>
        <w:t>0</w:t>
      </w:r>
      <w:r w:rsidR="009959EA" w:rsidRPr="009959EA">
        <w:rPr>
          <w:rStyle w:val="Textedelespacerserv"/>
          <w:color w:val="009999"/>
          <w:sz w:val="16"/>
        </w:rPr>
        <w:t>7</w:t>
      </w:r>
      <w:r w:rsidR="009957B0" w:rsidRPr="009959EA">
        <w:rPr>
          <w:rStyle w:val="Textedelespacerserv"/>
          <w:color w:val="009999"/>
          <w:sz w:val="16"/>
        </w:rPr>
        <w:t>.03.2</w:t>
      </w:r>
      <w:r w:rsidR="009959EA" w:rsidRPr="009959EA">
        <w:rPr>
          <w:rStyle w:val="Textedelespacerserv"/>
          <w:color w:val="009999"/>
          <w:sz w:val="16"/>
        </w:rPr>
        <w:t>5</w:t>
      </w:r>
      <w:r w:rsidR="003F0B3A" w:rsidRPr="009959EA">
        <w:rPr>
          <w:rStyle w:val="Textedelespacerserv"/>
          <w:color w:val="009999"/>
          <w:sz w:val="16"/>
        </w:rPr>
        <w:t>)</w:t>
      </w:r>
    </w:p>
    <w:p w14:paraId="495B5F1B" w14:textId="1B7E70E2" w:rsidR="00A1272E" w:rsidRPr="00AA5B67" w:rsidRDefault="00A1272E" w:rsidP="00025B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  <w:tab w:val="left" w:pos="8055"/>
        </w:tabs>
        <w:rPr>
          <w:b/>
          <w:i/>
          <w:color w:val="009999"/>
          <w:sz w:val="16"/>
        </w:rPr>
      </w:pPr>
      <w:r w:rsidRPr="00AA5B67">
        <w:rPr>
          <w:b/>
          <w:i/>
          <w:color w:val="009999"/>
          <w:sz w:val="16"/>
        </w:rPr>
        <w:t>Données obligatoires pour la Formation professionnelle dans le cadre de la certification Qualiopi</w:t>
      </w:r>
      <w:r w:rsidRPr="00AA5B67">
        <w:rPr>
          <w:color w:val="009999"/>
          <w:sz w:val="16"/>
        </w:rPr>
        <w:tab/>
      </w:r>
    </w:p>
    <w:p w14:paraId="1E73A9B6" w14:textId="77777777" w:rsidR="00911454" w:rsidRDefault="00911454" w:rsidP="00911454">
      <w:pPr>
        <w:spacing w:line="240" w:lineRule="auto"/>
        <w:rPr>
          <w:b/>
        </w:rPr>
      </w:pPr>
    </w:p>
    <w:p w14:paraId="23A7C9A3" w14:textId="7FF2CA1D" w:rsidR="00C57A77" w:rsidRPr="00470E7C" w:rsidRDefault="00C57A77" w:rsidP="006318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FFFFF" w:themeFill="background1"/>
        <w:rPr>
          <w:b/>
        </w:rPr>
      </w:pPr>
      <w:r>
        <w:rPr>
          <w:b/>
        </w:rPr>
        <w:t>MODALITÉS D’ADMISSION EN FORMATION EN VAE (</w:t>
      </w:r>
      <w:r w:rsidR="00857C2C" w:rsidRPr="00737E84">
        <w:rPr>
          <w:b/>
        </w:rPr>
        <w:t>800</w:t>
      </w:r>
      <w:r>
        <w:rPr>
          <w:b/>
        </w:rPr>
        <w:t xml:space="preserve"> caractères espaces compris)</w:t>
      </w:r>
    </w:p>
    <w:p w14:paraId="76EF49CE" w14:textId="159B5404" w:rsidR="00C57A77" w:rsidRDefault="00857C2C" w:rsidP="00C57A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fldChar w:fldCharType="begin">
          <w:ffData>
            <w:name w:val=""/>
            <w:enabled/>
            <w:calcOnExit w:val="0"/>
            <w:textInput>
              <w:maxLength w:val="800"/>
            </w:textInput>
          </w:ffData>
        </w:fldChar>
      </w:r>
      <w:r>
        <w:instrText xml:space="preserve"> FORMTEXT </w:instrText>
      </w:r>
      <w:r>
        <w:fldChar w:fldCharType="separate"/>
      </w:r>
      <w:r w:rsidR="009A71DE">
        <w:rPr>
          <w:noProof/>
        </w:rPr>
        <w:t xml:space="preserve">Quels que soient votre âge, votre nationalité, votre statut, vous pouvez prétendre à la VAE si vous justifiez d'une expérience professionnelle et/ou personnelle d'au moins un an en lien direct avec ce </w:t>
      </w:r>
      <w:r w:rsidR="009A71DE">
        <w:rPr>
          <w:noProof/>
        </w:rPr>
        <w:lastRenderedPageBreak/>
        <w:t>diplôme. Il est à noter que cette démarche suppose un parcours long et difficile et que la validation est très rarement accordée pour le Master droit notarial</w:t>
      </w:r>
      <w:r>
        <w:fldChar w:fldCharType="end"/>
      </w:r>
    </w:p>
    <w:p w14:paraId="4D86844E" w14:textId="61AC2EFF" w:rsidR="00A1272E" w:rsidRDefault="00A1272E" w:rsidP="00B626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  <w:rPr>
          <w:rStyle w:val="Textedelespacerserv"/>
          <w:color w:val="C00000"/>
          <w:sz w:val="16"/>
        </w:rPr>
      </w:pPr>
    </w:p>
    <w:p w14:paraId="05934819" w14:textId="2C9CD1B5" w:rsidR="005F10B1" w:rsidRPr="00AA5B67" w:rsidRDefault="00006EA1" w:rsidP="00B626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  <w:rPr>
          <w:rStyle w:val="Textedelespacerserv"/>
          <w:b/>
          <w:color w:val="009999"/>
          <w:sz w:val="16"/>
        </w:rPr>
      </w:pPr>
      <w:r w:rsidRPr="00AA5B67">
        <w:rPr>
          <w:b/>
          <w:i/>
          <w:color w:val="009999"/>
          <w:sz w:val="16"/>
        </w:rPr>
        <w:t>Sauf demande spécifique</w:t>
      </w:r>
      <w:r w:rsidR="00A1272E" w:rsidRPr="00AA5B67">
        <w:rPr>
          <w:b/>
          <w:i/>
          <w:color w:val="009999"/>
          <w:sz w:val="16"/>
        </w:rPr>
        <w:t xml:space="preserve"> de votre part</w:t>
      </w:r>
      <w:r w:rsidRPr="00AA5B67">
        <w:rPr>
          <w:b/>
          <w:i/>
          <w:color w:val="009999"/>
          <w:sz w:val="16"/>
        </w:rPr>
        <w:t xml:space="preserve">, </w:t>
      </w:r>
      <w:r w:rsidR="00F92A72">
        <w:rPr>
          <w:b/>
          <w:i/>
          <w:color w:val="009999"/>
          <w:sz w:val="16"/>
        </w:rPr>
        <w:t xml:space="preserve">le chargé de communication de votre composante indiquera </w:t>
      </w:r>
      <w:r w:rsidRPr="00AA5B67">
        <w:rPr>
          <w:b/>
          <w:i/>
          <w:color w:val="009999"/>
          <w:sz w:val="16"/>
        </w:rPr>
        <w:t xml:space="preserve">la formule type </w:t>
      </w:r>
      <w:r w:rsidR="005F10B1" w:rsidRPr="00AA5B67">
        <w:rPr>
          <w:b/>
          <w:i/>
          <w:color w:val="009999"/>
          <w:sz w:val="16"/>
        </w:rPr>
        <w:t>ci-après</w:t>
      </w:r>
      <w:r w:rsidR="009959EA">
        <w:rPr>
          <w:b/>
          <w:i/>
          <w:color w:val="009999"/>
          <w:sz w:val="16"/>
        </w:rPr>
        <w:t xml:space="preserve"> </w:t>
      </w:r>
      <w:r w:rsidR="00A1272E" w:rsidRPr="00AA5B67">
        <w:rPr>
          <w:b/>
          <w:i/>
          <w:color w:val="009999"/>
          <w:sz w:val="16"/>
        </w:rPr>
        <w:t>:</w:t>
      </w:r>
    </w:p>
    <w:p w14:paraId="65A4B507" w14:textId="589C2CEB" w:rsidR="00B62663" w:rsidRPr="00AA5B67" w:rsidRDefault="00B62663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jc w:val="both"/>
        <w:rPr>
          <w:b/>
          <w:color w:val="009999"/>
          <w:sz w:val="16"/>
        </w:rPr>
      </w:pPr>
      <w:r w:rsidRPr="00AA5B67">
        <w:rPr>
          <w:b/>
          <w:color w:val="009999"/>
          <w:sz w:val="16"/>
        </w:rPr>
        <w:t>Quels que soient votre âge, votre nationalité, votre statut, vous pouvez prétendre à la VAE si vous justifiez d'une expérience professionnelle et/ou personnelle d’au moins un an en lien direct avec ce diplôme.</w:t>
      </w:r>
    </w:p>
    <w:p w14:paraId="54EF4AA3" w14:textId="33B9AF6B" w:rsidR="00C57A77" w:rsidRPr="00AA5B67" w:rsidRDefault="00B62663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jc w:val="both"/>
        <w:rPr>
          <w:rStyle w:val="Lienhypertexte"/>
          <w:b/>
          <w:color w:val="009999"/>
          <w:sz w:val="16"/>
        </w:rPr>
      </w:pPr>
      <w:r w:rsidRPr="00AA5B67">
        <w:rPr>
          <w:b/>
          <w:color w:val="009999"/>
          <w:sz w:val="16"/>
        </w:rPr>
        <w:t xml:space="preserve">&gt; </w:t>
      </w:r>
      <w:hyperlink r:id="rId31" w:history="1">
        <w:r w:rsidRPr="00AA5B67">
          <w:rPr>
            <w:rStyle w:val="Lienhypertexte"/>
            <w:b/>
            <w:color w:val="009999"/>
            <w:sz w:val="16"/>
          </w:rPr>
          <w:t>En savoir +</w:t>
        </w:r>
      </w:hyperlink>
    </w:p>
    <w:p w14:paraId="758B71A9" w14:textId="309807BF" w:rsidR="00A1272E" w:rsidRPr="000062B4" w:rsidRDefault="00A1272E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  <w:tab w:val="left" w:pos="8055"/>
        </w:tabs>
        <w:jc w:val="both"/>
        <w:rPr>
          <w:b/>
          <w:i/>
          <w:color w:val="C00000"/>
          <w:sz w:val="16"/>
        </w:rPr>
      </w:pPr>
      <w:r w:rsidRPr="00AA5B67">
        <w:rPr>
          <w:b/>
          <w:i/>
          <w:color w:val="009999"/>
          <w:sz w:val="16"/>
        </w:rPr>
        <w:t>Données obligatoires pour la Formation professionnelle dans le cadre de la certification Qualiopi</w:t>
      </w:r>
      <w:r w:rsidRPr="00D67602">
        <w:rPr>
          <w:sz w:val="16"/>
        </w:rPr>
        <w:tab/>
      </w:r>
    </w:p>
    <w:p w14:paraId="56426E54" w14:textId="13449A22" w:rsidR="00911454" w:rsidRDefault="00911454" w:rsidP="00D04404">
      <w:pPr>
        <w:spacing w:line="240" w:lineRule="auto"/>
        <w:jc w:val="both"/>
        <w:rPr>
          <w:b/>
        </w:rPr>
      </w:pPr>
    </w:p>
    <w:p w14:paraId="258F572D" w14:textId="0E74D3CB" w:rsidR="00B62663" w:rsidRPr="00470E7C" w:rsidRDefault="00B62663" w:rsidP="00B626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</w:rPr>
      </w:pPr>
      <w:r>
        <w:rPr>
          <w:b/>
        </w:rPr>
        <w:t>CANDIDATURES (</w:t>
      </w:r>
      <w:r w:rsidR="00857C2C">
        <w:rPr>
          <w:b/>
        </w:rPr>
        <w:t xml:space="preserve">800 </w:t>
      </w:r>
      <w:r>
        <w:rPr>
          <w:b/>
        </w:rPr>
        <w:t>caractères espaces compris)</w:t>
      </w:r>
    </w:p>
    <w:p w14:paraId="0710119F" w14:textId="2D743588" w:rsidR="00B62663" w:rsidRDefault="00857C2C" w:rsidP="00B626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fldChar w:fldCharType="begin">
          <w:ffData>
            <w:name w:val=""/>
            <w:enabled/>
            <w:calcOnExit w:val="0"/>
            <w:textInput>
              <w:maxLength w:val="80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588F4A20" w14:textId="6811C54C" w:rsidR="00B62663" w:rsidRDefault="00B62663" w:rsidP="00B626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</w:p>
    <w:p w14:paraId="0CCAD26C" w14:textId="57D022A7" w:rsidR="00B62663" w:rsidRPr="00AA5B67" w:rsidRDefault="00121EB6" w:rsidP="00B626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rPr>
          <w:color w:val="009999"/>
        </w:rPr>
      </w:pPr>
      <w:r w:rsidRPr="00AA5B67">
        <w:rPr>
          <w:rStyle w:val="Textedelespacerserv"/>
          <w:rFonts w:ascii="Arial" w:hAnsi="Arial" w:cs="Arial"/>
          <w:b/>
          <w:color w:val="009999"/>
          <w:sz w:val="16"/>
        </w:rPr>
        <w:t xml:space="preserve">► </w:t>
      </w:r>
      <w:r w:rsidRPr="00AA5B67">
        <w:rPr>
          <w:rStyle w:val="Textedelespacerserv"/>
          <w:b/>
          <w:color w:val="009999"/>
          <w:sz w:val="16"/>
        </w:rPr>
        <w:t>NOTE DEVE</w:t>
      </w:r>
      <w:r w:rsidR="00B93D66" w:rsidRPr="00AA5B67">
        <w:rPr>
          <w:rStyle w:val="Textedelespacerserv"/>
          <w:b/>
          <w:color w:val="009999"/>
          <w:sz w:val="16"/>
        </w:rPr>
        <w:t xml:space="preserve"> / </w:t>
      </w:r>
      <w:r w:rsidR="00B62663" w:rsidRPr="00AA5B67">
        <w:rPr>
          <w:rStyle w:val="Textedelespacerserv"/>
          <w:color w:val="009999"/>
          <w:sz w:val="16"/>
        </w:rPr>
        <w:t xml:space="preserve">Démarche qualité </w:t>
      </w:r>
      <w:r w:rsidR="00B62663" w:rsidRPr="00AA5B67">
        <w:rPr>
          <w:rStyle w:val="Textedelespacerserv"/>
          <w:rFonts w:ascii="Arial" w:hAnsi="Arial" w:cs="Arial" w:hint="eastAsia"/>
          <w:color w:val="009999"/>
          <w:sz w:val="16"/>
          <w:lang w:eastAsia="ja-JP"/>
        </w:rPr>
        <w:t>→</w:t>
      </w:r>
      <w:r w:rsidR="00B62663" w:rsidRPr="00AA5B67">
        <w:rPr>
          <w:rStyle w:val="Textedelespacerserv"/>
          <w:color w:val="009999"/>
          <w:sz w:val="16"/>
        </w:rPr>
        <w:t xml:space="preserve"> Ajouter dans cette rubrique :</w:t>
      </w:r>
    </w:p>
    <w:p w14:paraId="79874FCF" w14:textId="397947D4" w:rsidR="00006EA1" w:rsidRPr="00AA5B67" w:rsidRDefault="00A809EE" w:rsidP="00B626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rPr>
          <w:color w:val="009999"/>
          <w:sz w:val="16"/>
          <w:szCs w:val="16"/>
        </w:rPr>
      </w:pPr>
      <w:r w:rsidRPr="00AA5B67">
        <w:rPr>
          <w:b/>
          <w:color w:val="009999"/>
          <w:sz w:val="16"/>
          <w:szCs w:val="16"/>
        </w:rPr>
        <w:t>+</w:t>
      </w:r>
      <w:r w:rsidR="00006EA1" w:rsidRPr="00AA5B67">
        <w:rPr>
          <w:b/>
          <w:color w:val="009999"/>
          <w:sz w:val="16"/>
          <w:szCs w:val="16"/>
        </w:rPr>
        <w:t>Période</w:t>
      </w:r>
      <w:r w:rsidR="00B62663" w:rsidRPr="00AA5B67">
        <w:rPr>
          <w:b/>
          <w:color w:val="009999"/>
          <w:sz w:val="16"/>
          <w:szCs w:val="16"/>
        </w:rPr>
        <w:t xml:space="preserve"> de candidatures</w:t>
      </w:r>
      <w:r w:rsidR="00B62663" w:rsidRPr="00AA5B67">
        <w:rPr>
          <w:color w:val="009999"/>
          <w:sz w:val="16"/>
          <w:szCs w:val="16"/>
        </w:rPr>
        <w:t xml:space="preserve"> </w:t>
      </w:r>
    </w:p>
    <w:p w14:paraId="4CCE97A0" w14:textId="6AB52112" w:rsidR="00B62663" w:rsidRPr="00AA5B67" w:rsidRDefault="00006EA1" w:rsidP="00B626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rPr>
          <w:i/>
          <w:color w:val="009999"/>
          <w:sz w:val="16"/>
          <w:szCs w:val="16"/>
        </w:rPr>
      </w:pPr>
      <w:r w:rsidRPr="00AA5B67">
        <w:rPr>
          <w:color w:val="009999"/>
          <w:sz w:val="16"/>
          <w:szCs w:val="16"/>
        </w:rPr>
        <w:t>+</w:t>
      </w:r>
      <w:r w:rsidR="00B62663" w:rsidRPr="00AA5B67">
        <w:rPr>
          <w:b/>
          <w:color w:val="009999"/>
          <w:sz w:val="16"/>
          <w:szCs w:val="16"/>
        </w:rPr>
        <w:t>délais d’accès</w:t>
      </w:r>
      <w:r w:rsidR="00B62663" w:rsidRPr="00AA5B67">
        <w:rPr>
          <w:color w:val="009999"/>
          <w:sz w:val="16"/>
          <w:szCs w:val="16"/>
        </w:rPr>
        <w:t xml:space="preserve"> </w:t>
      </w:r>
      <w:r w:rsidR="00B62663" w:rsidRPr="00AA5B67">
        <w:rPr>
          <w:i/>
          <w:color w:val="009999"/>
          <w:sz w:val="16"/>
          <w:szCs w:val="16"/>
        </w:rPr>
        <w:t>(durée estimée entre la demande du bénéficiaire et le début de la prestation.)</w:t>
      </w:r>
    </w:p>
    <w:p w14:paraId="0E80C40D" w14:textId="3E0D3620" w:rsidR="00B62663" w:rsidRPr="00AA5B67" w:rsidRDefault="00A809EE" w:rsidP="00B626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rPr>
          <w:i/>
          <w:color w:val="009999"/>
          <w:sz w:val="16"/>
          <w:szCs w:val="16"/>
        </w:rPr>
      </w:pPr>
      <w:r w:rsidRPr="00AA5B67">
        <w:rPr>
          <w:b/>
          <w:color w:val="009999"/>
          <w:sz w:val="16"/>
          <w:szCs w:val="16"/>
        </w:rPr>
        <w:t>+</w:t>
      </w:r>
      <w:r w:rsidR="00B62663" w:rsidRPr="00AA5B67">
        <w:rPr>
          <w:b/>
          <w:color w:val="009999"/>
          <w:sz w:val="16"/>
          <w:szCs w:val="16"/>
        </w:rPr>
        <w:t xml:space="preserve">Modalités </w:t>
      </w:r>
      <w:r w:rsidR="00006EA1" w:rsidRPr="00AA5B67">
        <w:rPr>
          <w:b/>
          <w:color w:val="009999"/>
          <w:sz w:val="16"/>
          <w:szCs w:val="16"/>
        </w:rPr>
        <w:t>de candidature</w:t>
      </w:r>
      <w:r w:rsidR="00006EA1" w:rsidRPr="00AA5B67">
        <w:rPr>
          <w:color w:val="009999"/>
          <w:sz w:val="16"/>
          <w:szCs w:val="16"/>
        </w:rPr>
        <w:t xml:space="preserve"> </w:t>
      </w:r>
      <w:r w:rsidR="00B62663" w:rsidRPr="00AA5B67">
        <w:rPr>
          <w:i/>
          <w:color w:val="009999"/>
          <w:sz w:val="16"/>
          <w:szCs w:val="16"/>
        </w:rPr>
        <w:t>(indiquer le lien vers e-candidat ou autre plateforme, dossier à télécharger…)</w:t>
      </w:r>
    </w:p>
    <w:p w14:paraId="4A29BA29" w14:textId="2160DBF2" w:rsidR="00A1272E" w:rsidRPr="00AA5B67" w:rsidRDefault="00A1272E" w:rsidP="00A127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  <w:tab w:val="left" w:pos="8055"/>
        </w:tabs>
        <w:rPr>
          <w:b/>
          <w:i/>
          <w:color w:val="009999"/>
          <w:sz w:val="16"/>
        </w:rPr>
      </w:pPr>
      <w:r w:rsidRPr="00AA5B67">
        <w:rPr>
          <w:b/>
          <w:i/>
          <w:color w:val="009999"/>
          <w:sz w:val="16"/>
        </w:rPr>
        <w:t>Données obligatoires pour la Formation professionnelle dans le cadre de la certification Qualiopi</w:t>
      </w:r>
      <w:r w:rsidRPr="00AA5B67">
        <w:rPr>
          <w:color w:val="009999"/>
          <w:sz w:val="16"/>
        </w:rPr>
        <w:tab/>
      </w:r>
    </w:p>
    <w:p w14:paraId="49D9CB3D" w14:textId="77777777" w:rsidR="00B62663" w:rsidRDefault="00B62663" w:rsidP="00911454">
      <w:pPr>
        <w:spacing w:line="240" w:lineRule="auto"/>
        <w:rPr>
          <w:b/>
        </w:rPr>
      </w:pPr>
    </w:p>
    <w:p w14:paraId="26CC1E39" w14:textId="5C070DB4" w:rsidR="00C57A77" w:rsidRDefault="00A809EE" w:rsidP="00911454">
      <w:pPr>
        <w:spacing w:line="240" w:lineRule="auto"/>
        <w:rPr>
          <w:b/>
        </w:rPr>
      </w:pPr>
      <w:r w:rsidRPr="0010767D">
        <w:rPr>
          <w:b/>
          <w:noProof/>
        </w:rPr>
        <w:drawing>
          <wp:inline distT="0" distB="0" distL="0" distR="0" wp14:anchorId="1297909E" wp14:editId="10C17C25">
            <wp:extent cx="5615940" cy="437515"/>
            <wp:effectExtent l="0" t="0" r="3810" b="635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615940" cy="437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A58FC1" w14:textId="77777777" w:rsidR="00A809EE" w:rsidRDefault="00A809EE" w:rsidP="00911454">
      <w:pPr>
        <w:spacing w:line="240" w:lineRule="auto"/>
        <w:rPr>
          <w:b/>
        </w:rPr>
      </w:pPr>
    </w:p>
    <w:p w14:paraId="68E0B8D0" w14:textId="0F41E5DD" w:rsidR="00F92A72" w:rsidRPr="00511293" w:rsidRDefault="00911454" w:rsidP="009114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Cs/>
          <w:i/>
          <w:iCs/>
        </w:rPr>
      </w:pPr>
      <w:r>
        <w:rPr>
          <w:b/>
        </w:rPr>
        <w:t>PARTENARIATS (800 caractères espaces compris)</w:t>
      </w:r>
      <w:r w:rsidR="00F92A72">
        <w:rPr>
          <w:b/>
        </w:rPr>
        <w:t xml:space="preserve"> </w:t>
      </w:r>
      <w:r w:rsidR="00F92A72" w:rsidRPr="00EF3EE6">
        <w:rPr>
          <w:bCs/>
          <w:i/>
          <w:iCs/>
        </w:rPr>
        <w:t>Si non pertinent, ne rien inscrire et l’onglet n’apparaitra pas</w:t>
      </w:r>
      <w:r w:rsidR="00BA7C92">
        <w:rPr>
          <w:bCs/>
          <w:i/>
          <w:iCs/>
        </w:rPr>
        <w:t xml:space="preserve"> en ligne</w:t>
      </w:r>
    </w:p>
    <w:p w14:paraId="7DB1A904" w14:textId="0C3DF726" w:rsidR="009A71DE" w:rsidRDefault="00911454" w:rsidP="009A71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rPr>
          <w:noProof/>
        </w:rPr>
      </w:pPr>
      <w:r w:rsidRPr="005E1E87">
        <w:fldChar w:fldCharType="begin">
          <w:ffData>
            <w:name w:val="Partenariats"/>
            <w:enabled/>
            <w:calcOnExit w:val="0"/>
            <w:textInput>
              <w:maxLength w:val="800"/>
            </w:textInput>
          </w:ffData>
        </w:fldChar>
      </w:r>
      <w:bookmarkStart w:id="19" w:name="Partenariats"/>
      <w:r w:rsidRPr="005E1E87">
        <w:instrText xml:space="preserve"> FORMTEXT </w:instrText>
      </w:r>
      <w:r w:rsidRPr="005E1E87">
        <w:fldChar w:fldCharType="separate"/>
      </w:r>
      <w:r w:rsidR="009A71DE">
        <w:t>Conventions de p</w:t>
      </w:r>
      <w:r w:rsidR="009A71DE">
        <w:rPr>
          <w:noProof/>
        </w:rPr>
        <w:t>artenariat avec la Chambre des notaires de Paris, Seine Saint Denis, Val de Marne, avec l'Institut national des formations notariales.</w:t>
      </w:r>
      <w:r w:rsidR="009A71DE">
        <w:rPr>
          <w:noProof/>
        </w:rPr>
        <w:br/>
      </w:r>
      <w:r w:rsidR="007E48C7">
        <w:rPr>
          <w:noProof/>
        </w:rPr>
        <w:t>Partenariats</w:t>
      </w:r>
      <w:r w:rsidR="009A71DE">
        <w:rPr>
          <w:noProof/>
        </w:rPr>
        <w:t xml:space="preserve"> avec l'association des rencontres notariat-université, avec l'étude notariale Cheuvreux et l'étude notariale de Meudon, avec l'étude généalogique Coutot-Roehrig, avec l'association nationale des étudiants en Master droit notarial…</w:t>
      </w:r>
    </w:p>
    <w:p w14:paraId="60110A28" w14:textId="23ADF511" w:rsidR="00911454" w:rsidRPr="005E1E87" w:rsidRDefault="009A71DE" w:rsidP="009A71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rPr>
          <w:noProof/>
        </w:rPr>
        <w:t>Partenariats ponctuels avec le laboratoire de recherches MIL, le laboratoire e droit privé et l'école doctorale OMI de l'UPEC</w:t>
      </w:r>
      <w:r w:rsidR="00911454" w:rsidRPr="005E1E87">
        <w:fldChar w:fldCharType="end"/>
      </w:r>
      <w:bookmarkEnd w:id="19"/>
    </w:p>
    <w:p w14:paraId="08BF8337" w14:textId="433864D1" w:rsidR="00911454" w:rsidRDefault="00911454" w:rsidP="00911454">
      <w:pPr>
        <w:spacing w:line="240" w:lineRule="auto"/>
        <w:rPr>
          <w:b/>
        </w:rPr>
      </w:pPr>
    </w:p>
    <w:p w14:paraId="75055C7D" w14:textId="457BCB17" w:rsidR="00C57A77" w:rsidRDefault="00A809EE" w:rsidP="00911454">
      <w:pPr>
        <w:spacing w:line="240" w:lineRule="auto"/>
        <w:rPr>
          <w:b/>
        </w:rPr>
      </w:pPr>
      <w:r w:rsidRPr="0010767D">
        <w:rPr>
          <w:b/>
          <w:noProof/>
        </w:rPr>
        <w:drawing>
          <wp:inline distT="0" distB="0" distL="0" distR="0" wp14:anchorId="76E06EB8" wp14:editId="3C5C23AF">
            <wp:extent cx="5615940" cy="472440"/>
            <wp:effectExtent l="0" t="0" r="3810" b="381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615940" cy="472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2AFC0F" w14:textId="77777777" w:rsidR="006D4FFC" w:rsidRDefault="006D4FFC" w:rsidP="00911454">
      <w:pPr>
        <w:spacing w:line="240" w:lineRule="auto"/>
        <w:rPr>
          <w:b/>
        </w:rPr>
      </w:pPr>
    </w:p>
    <w:p w14:paraId="361990ED" w14:textId="77777777" w:rsidR="00911454" w:rsidRPr="00470E7C" w:rsidRDefault="00911454" w:rsidP="009114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</w:rPr>
      </w:pPr>
      <w:r>
        <w:rPr>
          <w:b/>
        </w:rPr>
        <w:t>RESPONSABLE(S) PEDAGOGIQUE(S)</w:t>
      </w:r>
    </w:p>
    <w:p w14:paraId="0DD99391" w14:textId="3D2FFA73" w:rsidR="00911454" w:rsidRPr="00911454" w:rsidRDefault="00911454" w:rsidP="009114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 w:rsidRPr="00911454">
        <w:t>Responsable pédagogique</w:t>
      </w:r>
      <w:r>
        <w:t xml:space="preserve"> 1 : </w:t>
      </w:r>
      <w:r>
        <w:br/>
        <w:t>Prénom </w:t>
      </w:r>
      <w:r>
        <w:fldChar w:fldCharType="begin">
          <w:ffData>
            <w:name w:val="Texte2"/>
            <w:enabled/>
            <w:calcOnExit w:val="0"/>
            <w:textInput>
              <w:maxLength w:val="100"/>
            </w:textInput>
          </w:ffData>
        </w:fldChar>
      </w:r>
      <w:bookmarkStart w:id="20" w:name="Texte2"/>
      <w:r>
        <w:instrText xml:space="preserve"> FORMTEXT </w:instrText>
      </w:r>
      <w:r>
        <w:fldChar w:fldCharType="separate"/>
      </w:r>
      <w:r w:rsidR="007E48C7">
        <w:rPr>
          <w:noProof/>
        </w:rPr>
        <w:t>Sabine</w:t>
      </w:r>
      <w:r>
        <w:fldChar w:fldCharType="end"/>
      </w:r>
      <w:bookmarkEnd w:id="20"/>
      <w:r>
        <w:t xml:space="preserve"> </w:t>
      </w:r>
      <w:r>
        <w:br/>
        <w:t xml:space="preserve">Nom </w:t>
      </w:r>
      <w:r>
        <w:fldChar w:fldCharType="begin">
          <w:ffData>
            <w:name w:val="RespPedagoNom"/>
            <w:enabled/>
            <w:calcOnExit w:val="0"/>
            <w:textInput>
              <w:maxLength w:val="100"/>
            </w:textInput>
          </w:ffData>
        </w:fldChar>
      </w:r>
      <w:bookmarkStart w:id="21" w:name="RespPedagoNom"/>
      <w:r>
        <w:instrText xml:space="preserve"> FORMTEXT </w:instrText>
      </w:r>
      <w:r>
        <w:fldChar w:fldCharType="separate"/>
      </w:r>
      <w:r w:rsidR="007E48C7">
        <w:rPr>
          <w:noProof/>
        </w:rPr>
        <w:t>Mazeaud-Leveneur</w:t>
      </w:r>
      <w:r>
        <w:fldChar w:fldCharType="end"/>
      </w:r>
      <w:bookmarkEnd w:id="21"/>
      <w:r>
        <w:br/>
        <w:t xml:space="preserve">Adresse mail </w:t>
      </w:r>
      <w:r>
        <w:fldChar w:fldCharType="begin">
          <w:ffData>
            <w:name w:val="Texte1"/>
            <w:enabled/>
            <w:calcOnExit w:val="0"/>
            <w:textInput>
              <w:maxLength w:val="150"/>
            </w:textInput>
          </w:ffData>
        </w:fldChar>
      </w:r>
      <w:bookmarkStart w:id="22" w:name="Texte1"/>
      <w:r>
        <w:instrText xml:space="preserve"> FORMTEXT </w:instrText>
      </w:r>
      <w:r>
        <w:fldChar w:fldCharType="separate"/>
      </w:r>
      <w:r w:rsidR="007E48C7">
        <w:rPr>
          <w:noProof/>
        </w:rPr>
        <w:t>leveneur@u-pec.fr</w:t>
      </w:r>
      <w:r>
        <w:fldChar w:fldCharType="end"/>
      </w:r>
      <w:bookmarkEnd w:id="22"/>
    </w:p>
    <w:p w14:paraId="6EFECF61" w14:textId="77777777" w:rsidR="00911454" w:rsidRPr="00911454" w:rsidRDefault="00911454" w:rsidP="009114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</w:p>
    <w:p w14:paraId="4066B4CC" w14:textId="77777777" w:rsidR="00911454" w:rsidRDefault="00911454" w:rsidP="009114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 w:rsidRPr="00911454">
        <w:t>Responsable</w:t>
      </w:r>
      <w:r>
        <w:t xml:space="preserve"> pédagogique 2</w:t>
      </w:r>
    </w:p>
    <w:p w14:paraId="3F32D9FD" w14:textId="77777777" w:rsidR="00911454" w:rsidRPr="00911454" w:rsidRDefault="00911454" w:rsidP="009114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t>Prénom </w:t>
      </w:r>
      <w:r>
        <w:fldChar w:fldCharType="begin">
          <w:ffData>
            <w:name w:val="Texte3"/>
            <w:enabled/>
            <w:calcOnExit w:val="0"/>
            <w:textInput>
              <w:maxLength w:val="100"/>
            </w:textInput>
          </w:ffData>
        </w:fldChar>
      </w:r>
      <w:bookmarkStart w:id="23" w:name="Texte3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23"/>
    </w:p>
    <w:p w14:paraId="1CE19D9F" w14:textId="77777777" w:rsidR="00911454" w:rsidRDefault="00911454" w:rsidP="009114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t xml:space="preserve">Nom </w:t>
      </w:r>
      <w:r>
        <w:fldChar w:fldCharType="begin">
          <w:ffData>
            <w:name w:val="Texte4"/>
            <w:enabled/>
            <w:calcOnExit w:val="0"/>
            <w:textInput>
              <w:maxLength w:val="100"/>
            </w:textInput>
          </w:ffData>
        </w:fldChar>
      </w:r>
      <w:bookmarkStart w:id="24" w:name="Texte4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24"/>
    </w:p>
    <w:p w14:paraId="1668A705" w14:textId="77777777" w:rsidR="00911454" w:rsidRPr="00911454" w:rsidRDefault="00911454" w:rsidP="009114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t>Adresse mail</w:t>
      </w:r>
      <w:r w:rsidR="008B2D0F">
        <w:t xml:space="preserve"> </w:t>
      </w:r>
      <w:r>
        <w:fldChar w:fldCharType="begin">
          <w:ffData>
            <w:name w:val="Texte5"/>
            <w:enabled/>
            <w:calcOnExit w:val="0"/>
            <w:textInput>
              <w:maxLength w:val="150"/>
            </w:textInput>
          </w:ffData>
        </w:fldChar>
      </w:r>
      <w:bookmarkStart w:id="25" w:name="Texte5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25"/>
    </w:p>
    <w:p w14:paraId="47DC1E84" w14:textId="07B62EC1" w:rsidR="00911454" w:rsidRDefault="00911454" w:rsidP="00641A4E">
      <w:pPr>
        <w:spacing w:line="240" w:lineRule="auto"/>
        <w:rPr>
          <w:b/>
        </w:rPr>
      </w:pPr>
    </w:p>
    <w:p w14:paraId="628B9487" w14:textId="77777777" w:rsidR="00911454" w:rsidRPr="00470E7C" w:rsidRDefault="00911454" w:rsidP="009114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</w:rPr>
      </w:pPr>
      <w:r>
        <w:rPr>
          <w:b/>
        </w:rPr>
        <w:t>SCOLARITE</w:t>
      </w:r>
    </w:p>
    <w:p w14:paraId="044CE8BB" w14:textId="778EE9D7" w:rsidR="00B62663" w:rsidRPr="009957B0" w:rsidRDefault="00B62663" w:rsidP="009114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rPr>
          <w:b/>
          <w:color w:val="C00000"/>
          <w:sz w:val="16"/>
        </w:rPr>
      </w:pPr>
      <w:r w:rsidRPr="009957B0">
        <w:rPr>
          <w:b/>
          <w:color w:val="C00000"/>
          <w:sz w:val="16"/>
        </w:rPr>
        <w:t>Formation Initiale</w:t>
      </w:r>
    </w:p>
    <w:p w14:paraId="1FCDF26F" w14:textId="366FA097" w:rsidR="00911454" w:rsidRDefault="00911454" w:rsidP="009114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t xml:space="preserve">Numéro de bureau </w:t>
      </w:r>
      <w:r>
        <w:fldChar w:fldCharType="begin">
          <w:ffData>
            <w:name w:val="Texte7"/>
            <w:enabled/>
            <w:calcOnExit w:val="0"/>
            <w:textInput>
              <w:maxLength w:val="50"/>
            </w:textInput>
          </w:ffData>
        </w:fldChar>
      </w:r>
      <w:bookmarkStart w:id="26" w:name="Texte7"/>
      <w:r>
        <w:instrText xml:space="preserve"> FORMTEXT </w:instrText>
      </w:r>
      <w:r>
        <w:fldChar w:fldCharType="separate"/>
      </w:r>
      <w:r w:rsidR="007E48C7">
        <w:rPr>
          <w:noProof/>
        </w:rPr>
        <w:t>A028</w:t>
      </w:r>
      <w:r>
        <w:fldChar w:fldCharType="end"/>
      </w:r>
      <w:bookmarkEnd w:id="26"/>
      <w:r w:rsidR="00AC0EFC">
        <w:t xml:space="preserve"> </w:t>
      </w:r>
      <w:r w:rsidR="00AC0EFC">
        <w:br/>
        <w:t xml:space="preserve">Etage </w:t>
      </w:r>
      <w:r w:rsidR="00AC0EFC">
        <w:fldChar w:fldCharType="begin">
          <w:ffData>
            <w:name w:val="Texte9"/>
            <w:enabled/>
            <w:calcOnExit w:val="0"/>
            <w:textInput>
              <w:maxLength w:val="50"/>
            </w:textInput>
          </w:ffData>
        </w:fldChar>
      </w:r>
      <w:bookmarkStart w:id="27" w:name="Texte9"/>
      <w:r w:rsidR="00AC0EFC">
        <w:instrText xml:space="preserve"> FORMTEXT </w:instrText>
      </w:r>
      <w:r w:rsidR="00AC0EFC">
        <w:fldChar w:fldCharType="separate"/>
      </w:r>
      <w:r w:rsidR="007E48C7">
        <w:t>RDC</w:t>
      </w:r>
      <w:r w:rsidR="00AC0EFC">
        <w:fldChar w:fldCharType="end"/>
      </w:r>
      <w:bookmarkEnd w:id="27"/>
      <w:r w:rsidR="008D3BAF">
        <w:t xml:space="preserve"> </w:t>
      </w:r>
      <w:r>
        <w:t xml:space="preserve">Bâtiment </w:t>
      </w:r>
      <w:r>
        <w:fldChar w:fldCharType="begin">
          <w:ffData>
            <w:name w:val="Texte8"/>
            <w:enabled/>
            <w:calcOnExit w:val="0"/>
            <w:textInput>
              <w:maxLength w:val="200"/>
            </w:textInput>
          </w:ffData>
        </w:fldChar>
      </w:r>
      <w:bookmarkStart w:id="28" w:name="Texte8"/>
      <w:r>
        <w:instrText xml:space="preserve"> FORMTEXT </w:instrText>
      </w:r>
      <w:r>
        <w:fldChar w:fldCharType="separate"/>
      </w:r>
      <w:r w:rsidR="007E48C7">
        <w:rPr>
          <w:noProof/>
        </w:rPr>
        <w:t>A</w:t>
      </w:r>
      <w:r>
        <w:fldChar w:fldCharType="end"/>
      </w:r>
      <w:bookmarkEnd w:id="28"/>
    </w:p>
    <w:p w14:paraId="3ADA5BAD" w14:textId="445BB0F6" w:rsidR="00911454" w:rsidRDefault="00911454" w:rsidP="009114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lastRenderedPageBreak/>
        <w:t xml:space="preserve">Adresse </w:t>
      </w:r>
      <w:r w:rsidR="00AC0EFC">
        <w:fldChar w:fldCharType="begin">
          <w:ffData>
            <w:name w:val="Texte10"/>
            <w:enabled/>
            <w:calcOnExit w:val="0"/>
            <w:textInput>
              <w:maxLength w:val="200"/>
            </w:textInput>
          </w:ffData>
        </w:fldChar>
      </w:r>
      <w:bookmarkStart w:id="29" w:name="Texte10"/>
      <w:r w:rsidR="00AC0EFC">
        <w:instrText xml:space="preserve"> FORMTEXT </w:instrText>
      </w:r>
      <w:r w:rsidR="00AC0EFC">
        <w:fldChar w:fldCharType="separate"/>
      </w:r>
      <w:r w:rsidR="007E48C7">
        <w:rPr>
          <w:noProof/>
        </w:rPr>
        <w:t>83-85 avenue du Général de Gaulle</w:t>
      </w:r>
      <w:r w:rsidR="00AC0EFC">
        <w:fldChar w:fldCharType="end"/>
      </w:r>
      <w:bookmarkEnd w:id="29"/>
    </w:p>
    <w:p w14:paraId="65FBBD09" w14:textId="555DB315" w:rsidR="00AC0EFC" w:rsidRDefault="00AC0EFC" w:rsidP="009114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t>Code postal </w:t>
      </w:r>
      <w:r>
        <w:fldChar w:fldCharType="begin">
          <w:ffData>
            <w:name w:val="Texte12"/>
            <w:enabled/>
            <w:calcOnExit w:val="0"/>
            <w:textInput>
              <w:maxLength w:val="5"/>
            </w:textInput>
          </w:ffData>
        </w:fldChar>
      </w:r>
      <w:bookmarkStart w:id="30" w:name="Texte12"/>
      <w:r>
        <w:instrText xml:space="preserve"> FORMTEXT </w:instrText>
      </w:r>
      <w:r>
        <w:fldChar w:fldCharType="separate"/>
      </w:r>
      <w:r w:rsidR="007E48C7">
        <w:rPr>
          <w:noProof/>
        </w:rPr>
        <w:t>94000</w:t>
      </w:r>
      <w:r>
        <w:fldChar w:fldCharType="end"/>
      </w:r>
      <w:bookmarkEnd w:id="30"/>
      <w:r w:rsidR="008D3BAF">
        <w:t xml:space="preserve">  </w:t>
      </w:r>
      <w:r>
        <w:t xml:space="preserve">Ville </w:t>
      </w:r>
      <w:r>
        <w:fldChar w:fldCharType="begin">
          <w:ffData>
            <w:name w:val="Texte11"/>
            <w:enabled/>
            <w:calcOnExit w:val="0"/>
            <w:textInput>
              <w:maxLength w:val="200"/>
            </w:textInput>
          </w:ffData>
        </w:fldChar>
      </w:r>
      <w:bookmarkStart w:id="31" w:name="Texte11"/>
      <w:r>
        <w:instrText xml:space="preserve"> FORMTEXT </w:instrText>
      </w:r>
      <w:r>
        <w:fldChar w:fldCharType="separate"/>
      </w:r>
      <w:r w:rsidR="007E48C7">
        <w:rPr>
          <w:noProof/>
        </w:rPr>
        <w:t>Créteil</w:t>
      </w:r>
      <w:r>
        <w:fldChar w:fldCharType="end"/>
      </w:r>
      <w:bookmarkEnd w:id="31"/>
    </w:p>
    <w:p w14:paraId="058FDD29" w14:textId="4E3D7B13" w:rsidR="00911454" w:rsidRDefault="00911454" w:rsidP="009114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t>Téléphone</w:t>
      </w:r>
      <w:r w:rsidR="00AC0EFC">
        <w:t xml:space="preserve"> </w:t>
      </w:r>
      <w:r w:rsidR="00AC0EFC">
        <w:fldChar w:fldCharType="begin">
          <w:ffData>
            <w:name w:val="Texte13"/>
            <w:enabled/>
            <w:calcOnExit w:val="0"/>
            <w:textInput>
              <w:maxLength w:val="15"/>
            </w:textInput>
          </w:ffData>
        </w:fldChar>
      </w:r>
      <w:bookmarkStart w:id="32" w:name="Texte13"/>
      <w:r w:rsidR="00AC0EFC">
        <w:instrText xml:space="preserve"> FORMTEXT </w:instrText>
      </w:r>
      <w:r w:rsidR="00AC0EFC">
        <w:fldChar w:fldCharType="separate"/>
      </w:r>
      <w:r w:rsidR="007E48C7">
        <w:rPr>
          <w:noProof/>
        </w:rPr>
        <w:t>01567260 50</w:t>
      </w:r>
      <w:r w:rsidR="00AC0EFC">
        <w:fldChar w:fldCharType="end"/>
      </w:r>
      <w:bookmarkEnd w:id="32"/>
      <w:r w:rsidR="008D3BAF">
        <w:t xml:space="preserve"> </w:t>
      </w:r>
      <w:r>
        <w:t>Adresse mail</w:t>
      </w:r>
      <w:r w:rsidR="008B2D0F">
        <w:t xml:space="preserve"> générique</w:t>
      </w:r>
      <w:r w:rsidR="00AC0EFC">
        <w:t xml:space="preserve"> </w:t>
      </w:r>
      <w:r w:rsidR="00AC0EFC">
        <w:fldChar w:fldCharType="begin">
          <w:ffData>
            <w:name w:val="Texte14"/>
            <w:enabled/>
            <w:calcOnExit w:val="0"/>
            <w:textInput>
              <w:maxLength w:val="200"/>
            </w:textInput>
          </w:ffData>
        </w:fldChar>
      </w:r>
      <w:bookmarkStart w:id="33" w:name="Texte14"/>
      <w:r w:rsidR="00AC0EFC">
        <w:instrText xml:space="preserve"> FORMTEXT </w:instrText>
      </w:r>
      <w:r w:rsidR="00AC0EFC">
        <w:fldChar w:fldCharType="separate"/>
      </w:r>
      <w:r w:rsidR="007E48C7">
        <w:rPr>
          <w:noProof/>
        </w:rPr>
        <w:t>mnotarial-droit @u-pec.fr</w:t>
      </w:r>
      <w:r w:rsidR="00AC0EFC">
        <w:fldChar w:fldCharType="end"/>
      </w:r>
      <w:bookmarkEnd w:id="33"/>
    </w:p>
    <w:p w14:paraId="320F9E6A" w14:textId="1A1F0F64" w:rsidR="00B62663" w:rsidRDefault="00B62663" w:rsidP="009114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</w:p>
    <w:p w14:paraId="349E1EAF" w14:textId="77777777" w:rsidR="006D4FFC" w:rsidRDefault="006D4FFC" w:rsidP="009114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</w:p>
    <w:p w14:paraId="3427B663" w14:textId="2054B586" w:rsidR="00B62663" w:rsidRPr="009957B0" w:rsidRDefault="00B62663" w:rsidP="00B626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rPr>
          <w:b/>
          <w:color w:val="C00000"/>
          <w:sz w:val="16"/>
        </w:rPr>
      </w:pPr>
      <w:r w:rsidRPr="009957B0">
        <w:rPr>
          <w:b/>
          <w:color w:val="C00000"/>
          <w:sz w:val="16"/>
        </w:rPr>
        <w:t>Formation Continue</w:t>
      </w:r>
    </w:p>
    <w:p w14:paraId="24806BBC" w14:textId="77777777" w:rsidR="00B62663" w:rsidRDefault="00B62663" w:rsidP="00B626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t xml:space="preserve">Numéro de bureau </w:t>
      </w:r>
      <w:r>
        <w:fldChar w:fldCharType="begin">
          <w:ffData>
            <w:name w:val="Texte7"/>
            <w:enabled/>
            <w:calcOnExit w:val="0"/>
            <w:textInput>
              <w:maxLength w:val="5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t xml:space="preserve"> </w:t>
      </w:r>
      <w:r>
        <w:br/>
        <w:t xml:space="preserve">Etage </w:t>
      </w:r>
      <w:r>
        <w:fldChar w:fldCharType="begin">
          <w:ffData>
            <w:name w:val="Texte9"/>
            <w:enabled/>
            <w:calcOnExit w:val="0"/>
            <w:textInput>
              <w:maxLength w:val="5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t xml:space="preserve"> Bâtiment </w:t>
      </w:r>
      <w:r>
        <w:fldChar w:fldCharType="begin">
          <w:ffData>
            <w:name w:val="Texte8"/>
            <w:enabled/>
            <w:calcOnExit w:val="0"/>
            <w:textInput>
              <w:maxLength w:val="20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6DB1CB5C" w14:textId="77777777" w:rsidR="00B62663" w:rsidRDefault="00B62663" w:rsidP="00B626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t xml:space="preserve">Adresse </w:t>
      </w:r>
      <w:r>
        <w:fldChar w:fldCharType="begin">
          <w:ffData>
            <w:name w:val="Texte10"/>
            <w:enabled/>
            <w:calcOnExit w:val="0"/>
            <w:textInput>
              <w:maxLength w:val="20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58D384E0" w14:textId="77777777" w:rsidR="00B62663" w:rsidRDefault="00B62663" w:rsidP="00B626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t>Code postal </w:t>
      </w:r>
      <w:r>
        <w:fldChar w:fldCharType="begin">
          <w:ffData>
            <w:name w:val="Texte12"/>
            <w:enabled/>
            <w:calcOnExit w:val="0"/>
            <w:textInput>
              <w:maxLength w:val="5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t xml:space="preserve">  Ville </w:t>
      </w:r>
      <w:r>
        <w:fldChar w:fldCharType="begin">
          <w:ffData>
            <w:name w:val="Texte11"/>
            <w:enabled/>
            <w:calcOnExit w:val="0"/>
            <w:textInput>
              <w:maxLength w:val="20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459D7A57" w14:textId="77777777" w:rsidR="00B62663" w:rsidRDefault="00B62663" w:rsidP="00B626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t xml:space="preserve">Téléphone </w:t>
      </w:r>
      <w:r>
        <w:fldChar w:fldCharType="begin">
          <w:ffData>
            <w:name w:val="Texte13"/>
            <w:enabled/>
            <w:calcOnExit w:val="0"/>
            <w:textInput>
              <w:maxLength w:val="15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t xml:space="preserve"> Adresse mail générique </w:t>
      </w:r>
      <w:r>
        <w:fldChar w:fldCharType="begin">
          <w:ffData>
            <w:name w:val="Texte14"/>
            <w:enabled/>
            <w:calcOnExit w:val="0"/>
            <w:textInput>
              <w:maxLength w:val="20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6CC496CA" w14:textId="77777777" w:rsidR="00B62663" w:rsidRPr="00B62663" w:rsidRDefault="00B62663" w:rsidP="00B626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rPr>
          <w:b/>
          <w:color w:val="0070C0"/>
        </w:rPr>
      </w:pPr>
    </w:p>
    <w:p w14:paraId="3045E05B" w14:textId="42260679" w:rsidR="00121EB6" w:rsidRPr="00B93D66" w:rsidRDefault="00B62663" w:rsidP="00B626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rPr>
          <w:i/>
          <w:color w:val="44546A" w:themeColor="text2"/>
          <w:sz w:val="16"/>
          <w:szCs w:val="16"/>
        </w:rPr>
      </w:pPr>
      <w:r w:rsidRPr="00B93D66">
        <w:rPr>
          <w:b/>
          <w:color w:val="C00000"/>
          <w:sz w:val="16"/>
          <w:szCs w:val="16"/>
        </w:rPr>
        <w:t>Formation en apprentissage</w:t>
      </w:r>
      <w:r w:rsidR="005B3B23" w:rsidRPr="00D04404">
        <w:rPr>
          <w:b/>
          <w:color w:val="FF0000"/>
          <w:sz w:val="16"/>
          <w:szCs w:val="16"/>
        </w:rPr>
        <w:t>*</w:t>
      </w:r>
      <w:r w:rsidR="00B93D66" w:rsidRPr="00B93D66">
        <w:rPr>
          <w:b/>
          <w:color w:val="C00000"/>
          <w:sz w:val="16"/>
          <w:szCs w:val="16"/>
        </w:rPr>
        <w:t xml:space="preserve"> </w:t>
      </w:r>
    </w:p>
    <w:p w14:paraId="0F13B606" w14:textId="77777777" w:rsidR="00B62663" w:rsidRDefault="00B62663" w:rsidP="00B626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t xml:space="preserve">Numéro de bureau </w:t>
      </w:r>
      <w:r>
        <w:fldChar w:fldCharType="begin">
          <w:ffData>
            <w:name w:val="Texte7"/>
            <w:enabled/>
            <w:calcOnExit w:val="0"/>
            <w:textInput>
              <w:maxLength w:val="5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t xml:space="preserve"> </w:t>
      </w:r>
      <w:r>
        <w:br/>
        <w:t xml:space="preserve">Etage </w:t>
      </w:r>
      <w:r>
        <w:fldChar w:fldCharType="begin">
          <w:ffData>
            <w:name w:val="Texte9"/>
            <w:enabled/>
            <w:calcOnExit w:val="0"/>
            <w:textInput>
              <w:maxLength w:val="5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t xml:space="preserve"> Bâtiment </w:t>
      </w:r>
      <w:r>
        <w:fldChar w:fldCharType="begin">
          <w:ffData>
            <w:name w:val="Texte8"/>
            <w:enabled/>
            <w:calcOnExit w:val="0"/>
            <w:textInput>
              <w:maxLength w:val="20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023AB184" w14:textId="77777777" w:rsidR="00B62663" w:rsidRDefault="00B62663" w:rsidP="00B626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t xml:space="preserve">Adresse </w:t>
      </w:r>
      <w:r>
        <w:fldChar w:fldCharType="begin">
          <w:ffData>
            <w:name w:val="Texte10"/>
            <w:enabled/>
            <w:calcOnExit w:val="0"/>
            <w:textInput>
              <w:maxLength w:val="20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20B8C44F" w14:textId="77777777" w:rsidR="00B62663" w:rsidRDefault="00B62663" w:rsidP="00B626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t>Code postal </w:t>
      </w:r>
      <w:r>
        <w:fldChar w:fldCharType="begin">
          <w:ffData>
            <w:name w:val="Texte12"/>
            <w:enabled/>
            <w:calcOnExit w:val="0"/>
            <w:textInput>
              <w:maxLength w:val="5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t xml:space="preserve">  Ville </w:t>
      </w:r>
      <w:r>
        <w:fldChar w:fldCharType="begin">
          <w:ffData>
            <w:name w:val="Texte11"/>
            <w:enabled/>
            <w:calcOnExit w:val="0"/>
            <w:textInput>
              <w:maxLength w:val="20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7B242E08" w14:textId="0BB7A9C7" w:rsidR="00911454" w:rsidRDefault="00B62663" w:rsidP="009114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t xml:space="preserve">Téléphone </w:t>
      </w:r>
      <w:r>
        <w:fldChar w:fldCharType="begin">
          <w:ffData>
            <w:name w:val="Texte13"/>
            <w:enabled/>
            <w:calcOnExit w:val="0"/>
            <w:textInput>
              <w:maxLength w:val="15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t xml:space="preserve"> Adresse mail générique </w:t>
      </w:r>
      <w:r>
        <w:fldChar w:fldCharType="begin">
          <w:ffData>
            <w:name w:val="Texte14"/>
            <w:enabled/>
            <w:calcOnExit w:val="0"/>
            <w:textInput>
              <w:maxLength w:val="20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1C9AEB17" w14:textId="77777777" w:rsidR="00AA5B67" w:rsidRDefault="00AA5B67" w:rsidP="009114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rPr>
          <w:rStyle w:val="Textedelespacerserv"/>
          <w:rFonts w:ascii="Arial" w:hAnsi="Arial" w:cs="Arial"/>
          <w:b/>
          <w:color w:val="009999"/>
          <w:sz w:val="16"/>
        </w:rPr>
      </w:pPr>
    </w:p>
    <w:p w14:paraId="50F3AB5B" w14:textId="5CD2C34B" w:rsidR="00A809EE" w:rsidRPr="00AA5B67" w:rsidRDefault="00A809EE" w:rsidP="009114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rPr>
          <w:rStyle w:val="Textedelespacerserv"/>
          <w:color w:val="009999"/>
          <w:sz w:val="16"/>
        </w:rPr>
      </w:pPr>
      <w:r w:rsidRPr="00AA5B67">
        <w:rPr>
          <w:rStyle w:val="Textedelespacerserv"/>
          <w:rFonts w:ascii="Arial" w:hAnsi="Arial" w:cs="Arial"/>
          <w:b/>
          <w:color w:val="009999"/>
          <w:sz w:val="16"/>
        </w:rPr>
        <w:t xml:space="preserve">► </w:t>
      </w:r>
      <w:r w:rsidRPr="00AA5B67">
        <w:rPr>
          <w:rStyle w:val="Textedelespacerserv"/>
          <w:b/>
          <w:color w:val="009999"/>
          <w:sz w:val="16"/>
        </w:rPr>
        <w:t xml:space="preserve">NOTE DEVE </w:t>
      </w:r>
      <w:r w:rsidRPr="00AA5B67">
        <w:rPr>
          <w:rStyle w:val="Textedelespacerserv"/>
          <w:color w:val="009999"/>
          <w:sz w:val="16"/>
        </w:rPr>
        <w:t xml:space="preserve">/ Démarche qualité </w:t>
      </w:r>
      <w:r w:rsidRPr="00AA5B67">
        <w:rPr>
          <w:rStyle w:val="Textedelespacerserv"/>
          <w:rFonts w:ascii="Arial" w:hAnsi="Arial" w:cs="Arial" w:hint="eastAsia"/>
          <w:color w:val="009999"/>
          <w:sz w:val="16"/>
          <w:lang w:eastAsia="ja-JP"/>
        </w:rPr>
        <w:t>→</w:t>
      </w:r>
      <w:r w:rsidRPr="00AA5B67">
        <w:rPr>
          <w:rStyle w:val="Textedelespacerserv"/>
          <w:color w:val="009999"/>
          <w:sz w:val="16"/>
        </w:rPr>
        <w:t xml:space="preserve"> </w:t>
      </w:r>
    </w:p>
    <w:p w14:paraId="63EAD4F1" w14:textId="409871A2" w:rsidR="006318CE" w:rsidRPr="00A1272E" w:rsidRDefault="005B3B23" w:rsidP="00A127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  <w:tab w:val="left" w:pos="8055"/>
        </w:tabs>
        <w:rPr>
          <w:b/>
          <w:i/>
          <w:color w:val="C00000"/>
          <w:sz w:val="16"/>
        </w:rPr>
      </w:pPr>
      <w:r w:rsidRPr="00AA5B67">
        <w:rPr>
          <w:b/>
          <w:i/>
          <w:color w:val="009999"/>
          <w:sz w:val="16"/>
        </w:rPr>
        <w:t>*</w:t>
      </w:r>
      <w:r w:rsidR="00A1272E" w:rsidRPr="00AA5B67">
        <w:rPr>
          <w:b/>
          <w:i/>
          <w:color w:val="009999"/>
          <w:sz w:val="16"/>
        </w:rPr>
        <w:t xml:space="preserve">Données obligatoires pour </w:t>
      </w:r>
      <w:r w:rsidR="006318CE" w:rsidRPr="00AA5B67">
        <w:rPr>
          <w:b/>
          <w:i/>
          <w:color w:val="009999"/>
          <w:sz w:val="16"/>
        </w:rPr>
        <w:t>les formations en apprentissage de l’UPEC.CFA</w:t>
      </w:r>
      <w:r w:rsidR="006318CE" w:rsidRPr="00AA5B67" w:rsidDel="006318CE">
        <w:rPr>
          <w:b/>
          <w:i/>
          <w:color w:val="009999"/>
          <w:sz w:val="16"/>
        </w:rPr>
        <w:t xml:space="preserve"> </w:t>
      </w:r>
      <w:r w:rsidR="00A1272E" w:rsidRPr="00AA5B67">
        <w:rPr>
          <w:b/>
          <w:i/>
          <w:color w:val="009999"/>
          <w:sz w:val="16"/>
        </w:rPr>
        <w:t>dans le cadre de la certification Qualiopi</w:t>
      </w:r>
      <w:r w:rsidR="005C4424" w:rsidRPr="00AA5B67">
        <w:rPr>
          <w:color w:val="009999"/>
          <w:sz w:val="16"/>
        </w:rPr>
        <w:t xml:space="preserve"> </w:t>
      </w:r>
      <w:r w:rsidR="006318CE">
        <w:rPr>
          <w:b/>
          <w:i/>
          <w:color w:val="C00000"/>
          <w:sz w:val="16"/>
        </w:rPr>
        <w:tab/>
      </w:r>
    </w:p>
    <w:p w14:paraId="3606D554" w14:textId="77777777" w:rsidR="00911454" w:rsidRDefault="00911454" w:rsidP="00911454">
      <w:pPr>
        <w:spacing w:line="240" w:lineRule="auto"/>
        <w:rPr>
          <w:b/>
        </w:rPr>
      </w:pPr>
    </w:p>
    <w:p w14:paraId="3F32CB10" w14:textId="77777777" w:rsidR="00AC0EFC" w:rsidRPr="00470E7C" w:rsidRDefault="00AC0EFC" w:rsidP="00AC0E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</w:rPr>
      </w:pPr>
      <w:r>
        <w:rPr>
          <w:b/>
        </w:rPr>
        <w:t>SECRETARIAT</w:t>
      </w:r>
    </w:p>
    <w:p w14:paraId="1AA4EC99" w14:textId="6027695C" w:rsidR="00AC0EFC" w:rsidRDefault="00AC0EFC" w:rsidP="00AC0E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t xml:space="preserve">Numéro de bureau </w:t>
      </w:r>
      <w:r w:rsidR="00E716F0">
        <w:fldChar w:fldCharType="begin">
          <w:ffData>
            <w:name w:val="Texte16"/>
            <w:enabled/>
            <w:calcOnExit w:val="0"/>
            <w:textInput>
              <w:maxLength w:val="50"/>
            </w:textInput>
          </w:ffData>
        </w:fldChar>
      </w:r>
      <w:bookmarkStart w:id="34" w:name="Texte16"/>
      <w:r w:rsidR="00E716F0">
        <w:instrText xml:space="preserve"> FORMTEXT </w:instrText>
      </w:r>
      <w:r w:rsidR="00E716F0">
        <w:fldChar w:fldCharType="separate"/>
      </w:r>
      <w:r w:rsidR="007E48C7">
        <w:rPr>
          <w:noProof/>
        </w:rPr>
        <w:t>A028</w:t>
      </w:r>
      <w:r w:rsidR="00E716F0">
        <w:fldChar w:fldCharType="end"/>
      </w:r>
      <w:bookmarkEnd w:id="34"/>
      <w:r>
        <w:br/>
        <w:t xml:space="preserve">Etage </w:t>
      </w:r>
      <w:r w:rsidR="00E716F0">
        <w:fldChar w:fldCharType="begin">
          <w:ffData>
            <w:name w:val="Texte17"/>
            <w:enabled/>
            <w:calcOnExit w:val="0"/>
            <w:textInput>
              <w:maxLength w:val="50"/>
            </w:textInput>
          </w:ffData>
        </w:fldChar>
      </w:r>
      <w:bookmarkStart w:id="35" w:name="Texte17"/>
      <w:r w:rsidR="00E716F0">
        <w:instrText xml:space="preserve"> FORMTEXT </w:instrText>
      </w:r>
      <w:r w:rsidR="00E716F0">
        <w:fldChar w:fldCharType="separate"/>
      </w:r>
      <w:r w:rsidR="007E48C7">
        <w:rPr>
          <w:noProof/>
        </w:rPr>
        <w:t>RDC</w:t>
      </w:r>
      <w:r w:rsidR="00E716F0">
        <w:fldChar w:fldCharType="end"/>
      </w:r>
      <w:bookmarkEnd w:id="35"/>
      <w:r w:rsidR="008D3BAF">
        <w:t xml:space="preserve"> </w:t>
      </w:r>
      <w:r>
        <w:t xml:space="preserve">Bâtiment </w:t>
      </w:r>
      <w:r w:rsidR="00E716F0">
        <w:fldChar w:fldCharType="begin">
          <w:ffData>
            <w:name w:val="Texte18"/>
            <w:enabled/>
            <w:calcOnExit w:val="0"/>
            <w:textInput>
              <w:maxLength w:val="200"/>
            </w:textInput>
          </w:ffData>
        </w:fldChar>
      </w:r>
      <w:bookmarkStart w:id="36" w:name="Texte18"/>
      <w:r w:rsidR="00E716F0">
        <w:instrText xml:space="preserve"> FORMTEXT </w:instrText>
      </w:r>
      <w:r w:rsidR="00E716F0">
        <w:fldChar w:fldCharType="separate"/>
      </w:r>
      <w:r w:rsidR="007E48C7">
        <w:rPr>
          <w:noProof/>
        </w:rPr>
        <w:t>A</w:t>
      </w:r>
      <w:r w:rsidR="00E716F0">
        <w:fldChar w:fldCharType="end"/>
      </w:r>
      <w:bookmarkEnd w:id="36"/>
    </w:p>
    <w:p w14:paraId="44155D82" w14:textId="348ACBAA" w:rsidR="00AC0EFC" w:rsidRDefault="00AC0EFC" w:rsidP="00AC0E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t xml:space="preserve">Adresse </w:t>
      </w:r>
      <w:r w:rsidR="00E716F0">
        <w:fldChar w:fldCharType="begin">
          <w:ffData>
            <w:name w:val="Texte19"/>
            <w:enabled/>
            <w:calcOnExit w:val="0"/>
            <w:textInput>
              <w:maxLength w:val="200"/>
            </w:textInput>
          </w:ffData>
        </w:fldChar>
      </w:r>
      <w:bookmarkStart w:id="37" w:name="Texte19"/>
      <w:r w:rsidR="00E716F0">
        <w:instrText xml:space="preserve"> FORMTEXT </w:instrText>
      </w:r>
      <w:r w:rsidR="00E716F0">
        <w:fldChar w:fldCharType="separate"/>
      </w:r>
      <w:r w:rsidR="007E48C7">
        <w:rPr>
          <w:noProof/>
        </w:rPr>
        <w:t>83-85 avenue du Général de Gaulle</w:t>
      </w:r>
      <w:r w:rsidR="00E716F0">
        <w:fldChar w:fldCharType="end"/>
      </w:r>
      <w:bookmarkEnd w:id="37"/>
    </w:p>
    <w:p w14:paraId="02B11959" w14:textId="5FCB9677" w:rsidR="00AC0EFC" w:rsidRDefault="00AC0EFC" w:rsidP="00AC0E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t>Code postal </w:t>
      </w:r>
      <w:r w:rsidR="00E716F0">
        <w:fldChar w:fldCharType="begin">
          <w:ffData>
            <w:name w:val="Texte20"/>
            <w:enabled/>
            <w:calcOnExit w:val="0"/>
            <w:textInput>
              <w:maxLength w:val="5"/>
            </w:textInput>
          </w:ffData>
        </w:fldChar>
      </w:r>
      <w:bookmarkStart w:id="38" w:name="Texte20"/>
      <w:r w:rsidR="00E716F0">
        <w:instrText xml:space="preserve"> FORMTEXT </w:instrText>
      </w:r>
      <w:r w:rsidR="00E716F0">
        <w:fldChar w:fldCharType="separate"/>
      </w:r>
      <w:r w:rsidR="007E48C7">
        <w:rPr>
          <w:noProof/>
        </w:rPr>
        <w:t>94000</w:t>
      </w:r>
      <w:r w:rsidR="00E716F0">
        <w:fldChar w:fldCharType="end"/>
      </w:r>
      <w:bookmarkEnd w:id="38"/>
      <w:r w:rsidR="008D3BAF">
        <w:t xml:space="preserve"> </w:t>
      </w:r>
      <w:r>
        <w:t xml:space="preserve">Ville </w:t>
      </w:r>
      <w:r w:rsidR="00E716F0">
        <w:fldChar w:fldCharType="begin">
          <w:ffData>
            <w:name w:val="Texte21"/>
            <w:enabled/>
            <w:calcOnExit w:val="0"/>
            <w:textInput>
              <w:maxLength w:val="200"/>
            </w:textInput>
          </w:ffData>
        </w:fldChar>
      </w:r>
      <w:bookmarkStart w:id="39" w:name="Texte21"/>
      <w:r w:rsidR="00E716F0">
        <w:instrText xml:space="preserve"> FORMTEXT </w:instrText>
      </w:r>
      <w:r w:rsidR="00E716F0">
        <w:fldChar w:fldCharType="separate"/>
      </w:r>
      <w:r w:rsidR="007E48C7">
        <w:rPr>
          <w:noProof/>
        </w:rPr>
        <w:t>Créteil</w:t>
      </w:r>
      <w:r w:rsidR="00E716F0">
        <w:fldChar w:fldCharType="end"/>
      </w:r>
      <w:bookmarkEnd w:id="39"/>
    </w:p>
    <w:p w14:paraId="5672A61C" w14:textId="7725C8E0" w:rsidR="00AC0EFC" w:rsidRDefault="00AC0EFC" w:rsidP="00AC0E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t xml:space="preserve">Téléphone </w:t>
      </w:r>
      <w:r w:rsidR="00E716F0">
        <w:fldChar w:fldCharType="begin">
          <w:ffData>
            <w:name w:val="Texte22"/>
            <w:enabled/>
            <w:calcOnExit w:val="0"/>
            <w:textInput>
              <w:maxLength w:val="15"/>
            </w:textInput>
          </w:ffData>
        </w:fldChar>
      </w:r>
      <w:bookmarkStart w:id="40" w:name="Texte22"/>
      <w:r w:rsidR="00E716F0">
        <w:instrText xml:space="preserve"> FORMTEXT </w:instrText>
      </w:r>
      <w:r w:rsidR="00E716F0">
        <w:fldChar w:fldCharType="separate"/>
      </w:r>
      <w:r w:rsidR="007E48C7">
        <w:rPr>
          <w:noProof/>
        </w:rPr>
        <w:t>0156726050</w:t>
      </w:r>
      <w:r w:rsidR="00E716F0">
        <w:fldChar w:fldCharType="end"/>
      </w:r>
      <w:bookmarkEnd w:id="40"/>
      <w:r w:rsidR="008D3BAF">
        <w:t xml:space="preserve"> </w:t>
      </w:r>
      <w:r>
        <w:t xml:space="preserve">Adresse mail </w:t>
      </w:r>
      <w:r w:rsidR="00E716F0">
        <w:fldChar w:fldCharType="begin">
          <w:ffData>
            <w:name w:val="Texte23"/>
            <w:enabled/>
            <w:calcOnExit w:val="0"/>
            <w:textInput>
              <w:maxLength w:val="200"/>
            </w:textInput>
          </w:ffData>
        </w:fldChar>
      </w:r>
      <w:bookmarkStart w:id="41" w:name="Texte23"/>
      <w:r w:rsidR="00E716F0">
        <w:instrText xml:space="preserve"> FORMTEXT </w:instrText>
      </w:r>
      <w:r w:rsidR="00E716F0">
        <w:fldChar w:fldCharType="separate"/>
      </w:r>
      <w:r w:rsidR="007E48C7">
        <w:rPr>
          <w:noProof/>
        </w:rPr>
        <w:t>mnotarial-droit@u-pec.fr</w:t>
      </w:r>
      <w:r w:rsidR="00E716F0">
        <w:fldChar w:fldCharType="end"/>
      </w:r>
      <w:bookmarkEnd w:id="41"/>
    </w:p>
    <w:p w14:paraId="5A8429A0" w14:textId="5B26CD67" w:rsidR="00AC0EFC" w:rsidRDefault="00AC0EFC" w:rsidP="00911454">
      <w:pPr>
        <w:spacing w:line="240" w:lineRule="auto"/>
        <w:rPr>
          <w:b/>
        </w:rPr>
      </w:pPr>
    </w:p>
    <w:p w14:paraId="62ED14F8" w14:textId="0A63B1B6" w:rsidR="00B62663" w:rsidRDefault="00B62663" w:rsidP="00B626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</w:rPr>
      </w:pPr>
      <w:r>
        <w:rPr>
          <w:b/>
        </w:rPr>
        <w:t>PLUS D’INFORMATIONS</w:t>
      </w:r>
      <w:r w:rsidR="00857C2C">
        <w:rPr>
          <w:b/>
        </w:rPr>
        <w:t xml:space="preserve"> (800 caractères espaces compris)</w:t>
      </w:r>
    </w:p>
    <w:p w14:paraId="00F1C843" w14:textId="0F776193" w:rsidR="005F10B1" w:rsidRPr="005E1E87" w:rsidRDefault="005F10B1" w:rsidP="005F10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 w:rsidRPr="005E1E87">
        <w:fldChar w:fldCharType="begin">
          <w:ffData>
            <w:name w:val=""/>
            <w:enabled/>
            <w:calcOnExit w:val="0"/>
            <w:textInput>
              <w:maxLength w:val="800"/>
            </w:textInput>
          </w:ffData>
        </w:fldChar>
      </w:r>
      <w:r w:rsidRPr="005E1E87">
        <w:instrText xml:space="preserve"> FORMTEXT </w:instrText>
      </w:r>
      <w:r w:rsidRPr="005E1E87">
        <w:fldChar w:fldCharType="separate"/>
      </w:r>
      <w:r w:rsidRPr="005E1E87">
        <w:rPr>
          <w:noProof/>
        </w:rPr>
        <w:t> </w:t>
      </w:r>
      <w:r w:rsidRPr="005E1E87">
        <w:rPr>
          <w:noProof/>
        </w:rPr>
        <w:t> </w:t>
      </w:r>
      <w:r w:rsidRPr="005E1E87">
        <w:rPr>
          <w:noProof/>
        </w:rPr>
        <w:t> </w:t>
      </w:r>
      <w:r w:rsidRPr="005E1E87">
        <w:rPr>
          <w:noProof/>
        </w:rPr>
        <w:t> </w:t>
      </w:r>
      <w:r w:rsidRPr="005E1E87">
        <w:rPr>
          <w:noProof/>
        </w:rPr>
        <w:t> </w:t>
      </w:r>
      <w:r w:rsidRPr="005E1E87">
        <w:fldChar w:fldCharType="end"/>
      </w:r>
    </w:p>
    <w:p w14:paraId="36F0FC40" w14:textId="77777777" w:rsidR="005F10B1" w:rsidRDefault="005F10B1" w:rsidP="00B93D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rPr>
          <w:rStyle w:val="Textedelespacerserv"/>
          <w:rFonts w:ascii="Arial" w:hAnsi="Arial" w:cs="Arial"/>
          <w:b/>
          <w:color w:val="C00000"/>
          <w:sz w:val="16"/>
        </w:rPr>
      </w:pPr>
    </w:p>
    <w:p w14:paraId="2EE8070B" w14:textId="44E8EDA0" w:rsidR="00121EB6" w:rsidRPr="00AA5B67" w:rsidRDefault="005E5973" w:rsidP="00B93D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rPr>
          <w:color w:val="009999"/>
        </w:rPr>
      </w:pPr>
      <w:r w:rsidRPr="00AA5B67">
        <w:rPr>
          <w:rStyle w:val="Textedelespacerserv"/>
          <w:rFonts w:ascii="Arial" w:hAnsi="Arial" w:cs="Arial"/>
          <w:b/>
          <w:color w:val="009999"/>
          <w:sz w:val="16"/>
        </w:rPr>
        <w:t xml:space="preserve">► </w:t>
      </w:r>
      <w:r w:rsidRPr="00AA5B67">
        <w:rPr>
          <w:rStyle w:val="Textedelespacerserv"/>
          <w:b/>
          <w:color w:val="009999"/>
          <w:sz w:val="16"/>
        </w:rPr>
        <w:t>NOTE DEVE</w:t>
      </w:r>
      <w:r w:rsidR="00B93D66" w:rsidRPr="00AA5B67">
        <w:rPr>
          <w:rStyle w:val="Textedelespacerserv"/>
          <w:b/>
          <w:color w:val="009999"/>
          <w:sz w:val="16"/>
        </w:rPr>
        <w:t xml:space="preserve"> / </w:t>
      </w:r>
      <w:r w:rsidR="00121EB6" w:rsidRPr="00AA5B67">
        <w:rPr>
          <w:rStyle w:val="Textedelespacerserv"/>
          <w:color w:val="009999"/>
          <w:sz w:val="16"/>
        </w:rPr>
        <w:t xml:space="preserve">Démarche qualité </w:t>
      </w:r>
      <w:r w:rsidR="00121EB6" w:rsidRPr="00AA5B67">
        <w:rPr>
          <w:rStyle w:val="Textedelespacerserv"/>
          <w:rFonts w:ascii="Arial" w:hAnsi="Arial" w:cs="Arial" w:hint="eastAsia"/>
          <w:color w:val="009999"/>
          <w:sz w:val="16"/>
          <w:lang w:eastAsia="ja-JP"/>
        </w:rPr>
        <w:t>→</w:t>
      </w:r>
      <w:r w:rsidR="00121EB6" w:rsidRPr="00AA5B67">
        <w:rPr>
          <w:rStyle w:val="Textedelespacerserv"/>
          <w:color w:val="009999"/>
          <w:sz w:val="16"/>
        </w:rPr>
        <w:t xml:space="preserve"> Ajouter dans cette rubrique :</w:t>
      </w:r>
    </w:p>
    <w:p w14:paraId="46807A1A" w14:textId="5E39E622" w:rsidR="00121EB6" w:rsidRPr="00AA5B67" w:rsidRDefault="00121EB6" w:rsidP="00B93D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999"/>
          <w:sz w:val="16"/>
          <w:szCs w:val="16"/>
        </w:rPr>
      </w:pPr>
      <w:r w:rsidRPr="00AA5B67">
        <w:rPr>
          <w:b/>
          <w:color w:val="009999"/>
          <w:sz w:val="16"/>
          <w:szCs w:val="16"/>
        </w:rPr>
        <w:t>Études et handicap</w:t>
      </w:r>
    </w:p>
    <w:p w14:paraId="1EDB75E3" w14:textId="62BFB0C7" w:rsidR="005F10B1" w:rsidRPr="00AA5B67" w:rsidRDefault="00025B47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color w:val="009999"/>
          <w:sz w:val="16"/>
          <w:szCs w:val="16"/>
        </w:rPr>
      </w:pPr>
      <w:r w:rsidRPr="00AA5B67">
        <w:rPr>
          <w:b/>
          <w:i/>
          <w:color w:val="009999"/>
          <w:sz w:val="16"/>
        </w:rPr>
        <w:t xml:space="preserve">Sauf demande spécifique de votre part, </w:t>
      </w:r>
      <w:r w:rsidR="00BA7C92">
        <w:rPr>
          <w:b/>
          <w:i/>
          <w:color w:val="009999"/>
          <w:sz w:val="16"/>
        </w:rPr>
        <w:t xml:space="preserve">le chargé de communication de votre composante indiquera </w:t>
      </w:r>
      <w:r w:rsidRPr="00AA5B67">
        <w:rPr>
          <w:b/>
          <w:i/>
          <w:color w:val="009999"/>
          <w:sz w:val="16"/>
        </w:rPr>
        <w:t>la formule type ci-après</w:t>
      </w:r>
      <w:r w:rsidR="009959EA">
        <w:rPr>
          <w:b/>
          <w:i/>
          <w:color w:val="009999"/>
          <w:sz w:val="16"/>
        </w:rPr>
        <w:t xml:space="preserve"> </w:t>
      </w:r>
      <w:r w:rsidR="005F10B1" w:rsidRPr="00AA5B67">
        <w:rPr>
          <w:i/>
          <w:color w:val="009999"/>
          <w:sz w:val="16"/>
        </w:rPr>
        <w:t>:</w:t>
      </w:r>
    </w:p>
    <w:p w14:paraId="7E7483C2" w14:textId="5A88FE10" w:rsidR="00B93D66" w:rsidRPr="00AA5B67" w:rsidRDefault="00B93D66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color w:val="009999"/>
          <w:sz w:val="16"/>
          <w:szCs w:val="16"/>
        </w:rPr>
      </w:pPr>
      <w:r w:rsidRPr="00AA5B67">
        <w:rPr>
          <w:color w:val="009999"/>
          <w:sz w:val="16"/>
          <w:szCs w:val="16"/>
        </w:rPr>
        <w:t xml:space="preserve">Aménagement des études et des examens, accès aux locaux et équipements spécifiques, </w:t>
      </w:r>
      <w:r w:rsidR="00D04404" w:rsidRPr="00AA5B67">
        <w:rPr>
          <w:color w:val="009999"/>
          <w:sz w:val="16"/>
          <w:szCs w:val="16"/>
        </w:rPr>
        <w:t>l’UPEC propose</w:t>
      </w:r>
      <w:r w:rsidRPr="00AA5B67">
        <w:rPr>
          <w:color w:val="009999"/>
          <w:sz w:val="16"/>
          <w:szCs w:val="16"/>
        </w:rPr>
        <w:t xml:space="preserve"> </w:t>
      </w:r>
      <w:r w:rsidR="00A1272E" w:rsidRPr="00AA5B67">
        <w:rPr>
          <w:color w:val="009999"/>
          <w:sz w:val="16"/>
          <w:szCs w:val="16"/>
        </w:rPr>
        <w:t xml:space="preserve">aux </w:t>
      </w:r>
      <w:r w:rsidR="000062B4" w:rsidRPr="00AA5B67">
        <w:rPr>
          <w:color w:val="009999"/>
          <w:sz w:val="16"/>
          <w:szCs w:val="16"/>
        </w:rPr>
        <w:t>usager</w:t>
      </w:r>
      <w:r w:rsidR="00A1272E" w:rsidRPr="00AA5B67">
        <w:rPr>
          <w:color w:val="009999"/>
          <w:sz w:val="16"/>
          <w:szCs w:val="16"/>
        </w:rPr>
        <w:t xml:space="preserve">s en situation d'handicap un accompagnement spécifique pour leur </w:t>
      </w:r>
      <w:r w:rsidRPr="00AA5B67">
        <w:rPr>
          <w:color w:val="009999"/>
          <w:sz w:val="16"/>
          <w:szCs w:val="16"/>
        </w:rPr>
        <w:t>permettre d'étudier dans les meilleures conditions.</w:t>
      </w:r>
    </w:p>
    <w:p w14:paraId="6DC17C4A" w14:textId="5B0E3D5A" w:rsidR="00121EB6" w:rsidRPr="00AA5B67" w:rsidRDefault="00121EB6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Style w:val="Lienhypertexte"/>
          <w:color w:val="009999"/>
          <w:sz w:val="16"/>
          <w:szCs w:val="16"/>
        </w:rPr>
      </w:pPr>
      <w:r w:rsidRPr="00AA5B67">
        <w:rPr>
          <w:color w:val="009999"/>
          <w:sz w:val="16"/>
          <w:szCs w:val="16"/>
        </w:rPr>
        <w:t xml:space="preserve">&gt; </w:t>
      </w:r>
      <w:hyperlink r:id="rId34" w:history="1">
        <w:r w:rsidRPr="00AA5B67">
          <w:rPr>
            <w:rStyle w:val="Lienhypertexte"/>
            <w:color w:val="009999"/>
            <w:sz w:val="16"/>
            <w:szCs w:val="16"/>
          </w:rPr>
          <w:t>En savoir +</w:t>
        </w:r>
      </w:hyperlink>
    </w:p>
    <w:p w14:paraId="4C548B73" w14:textId="10C52058" w:rsidR="000062B4" w:rsidRPr="00AA5B67" w:rsidRDefault="000062B4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  <w:tab w:val="left" w:pos="8055"/>
        </w:tabs>
        <w:jc w:val="both"/>
        <w:rPr>
          <w:b/>
          <w:i/>
          <w:color w:val="009999"/>
          <w:sz w:val="16"/>
        </w:rPr>
      </w:pPr>
      <w:r w:rsidRPr="00AA5B67">
        <w:rPr>
          <w:b/>
          <w:i/>
          <w:color w:val="009999"/>
          <w:sz w:val="16"/>
        </w:rPr>
        <w:t>Données obligatoires pour la Formation professionnelle dans le cadre de la certification Qualiopi</w:t>
      </w:r>
      <w:r w:rsidRPr="00AA5B67">
        <w:rPr>
          <w:color w:val="009999"/>
          <w:sz w:val="16"/>
        </w:rPr>
        <w:tab/>
      </w:r>
    </w:p>
    <w:sectPr w:rsidR="000062B4" w:rsidRPr="00AA5B67" w:rsidSect="006A1132">
      <w:headerReference w:type="default" r:id="rId35"/>
      <w:footerReference w:type="default" r:id="rId36"/>
      <w:headerReference w:type="first" r:id="rId37"/>
      <w:pgSz w:w="11906" w:h="16838" w:code="9"/>
      <w:pgMar w:top="1134" w:right="1531" w:bottom="1588" w:left="1134" w:header="737" w:footer="10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588343" w14:textId="77777777" w:rsidR="00801E9D" w:rsidRDefault="00801E9D">
      <w:r>
        <w:separator/>
      </w:r>
    </w:p>
  </w:endnote>
  <w:endnote w:type="continuationSeparator" w:id="0">
    <w:p w14:paraId="707B8786" w14:textId="77777777" w:rsidR="00801E9D" w:rsidRDefault="00801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">
    <w:altName w:val="Lucida Sans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40950" w14:textId="385A991E" w:rsidR="00006EA1" w:rsidRDefault="00006EA1" w:rsidP="000A2F29">
    <w:pPr>
      <w:pStyle w:val="Pieddepage"/>
      <w:jc w:val="right"/>
    </w:pPr>
    <w:r>
      <w:t>DEVE/SPOF - DIRCOM</w:t>
    </w:r>
    <w:r>
      <w:tab/>
    </w:r>
    <w:r w:rsidR="000A2F29">
      <w:t xml:space="preserve">                                                   </w:t>
    </w:r>
    <w:r>
      <w:tab/>
      <w:t xml:space="preserve">            </w:t>
    </w:r>
    <w:r w:rsidR="000A2F29">
      <w:t xml:space="preserve">  </w:t>
    </w:r>
    <w:r>
      <w:tab/>
    </w:r>
    <w:r>
      <w:tab/>
    </w:r>
    <w:r>
      <w:tab/>
    </w:r>
    <w:r>
      <w:tab/>
    </w:r>
    <w:r>
      <w:rPr>
        <w:rStyle w:val="Numrodepage"/>
      </w:rPr>
      <w:fldChar w:fldCharType="begin"/>
    </w:r>
    <w:r>
      <w:rPr>
        <w:rStyle w:val="Numrodepage"/>
      </w:rPr>
      <w:instrText xml:space="preserve"> PAGE </w:instrText>
    </w:r>
    <w:r>
      <w:rPr>
        <w:rStyle w:val="Numrodepage"/>
      </w:rPr>
      <w:fldChar w:fldCharType="separate"/>
    </w:r>
    <w:r w:rsidR="00657326">
      <w:rPr>
        <w:rStyle w:val="Numrodepage"/>
        <w:noProof/>
      </w:rPr>
      <w:t>6</w:t>
    </w:r>
    <w:r>
      <w:rPr>
        <w:rStyle w:val="Numrodepage"/>
      </w:rPr>
      <w:fldChar w:fldCharType="end"/>
    </w:r>
    <w:r>
      <w:rPr>
        <w:rStyle w:val="Numrodepage"/>
      </w:rPr>
      <w:t>/</w:t>
    </w:r>
    <w:r>
      <w:rPr>
        <w:rStyle w:val="Numrodepage"/>
      </w:rPr>
      <w:fldChar w:fldCharType="begin"/>
    </w:r>
    <w:r>
      <w:rPr>
        <w:rStyle w:val="Numrodepage"/>
      </w:rPr>
      <w:instrText xml:space="preserve"> NUMPAGES </w:instrText>
    </w:r>
    <w:r>
      <w:rPr>
        <w:rStyle w:val="Numrodepage"/>
      </w:rPr>
      <w:fldChar w:fldCharType="separate"/>
    </w:r>
    <w:r w:rsidR="00657326">
      <w:rPr>
        <w:rStyle w:val="Numrodepage"/>
        <w:noProof/>
      </w:rPr>
      <w:t>6</w:t>
    </w:r>
    <w:r>
      <w:rPr>
        <w:rStyle w:val="Numrodepage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779C89" w14:textId="77777777" w:rsidR="00801E9D" w:rsidRDefault="00801E9D">
      <w:r>
        <w:separator/>
      </w:r>
    </w:p>
  </w:footnote>
  <w:footnote w:type="continuationSeparator" w:id="0">
    <w:p w14:paraId="182D7D74" w14:textId="77777777" w:rsidR="00801E9D" w:rsidRDefault="00801E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lledutableau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492"/>
      <w:gridCol w:w="4492"/>
    </w:tblGrid>
    <w:tr w:rsidR="00006EA1" w14:paraId="3CDF629A" w14:textId="77777777" w:rsidTr="001D3C02">
      <w:tc>
        <w:tcPr>
          <w:tcW w:w="4492" w:type="dxa"/>
        </w:tcPr>
        <w:p w14:paraId="2DFBD2BB" w14:textId="77777777" w:rsidR="00006EA1" w:rsidRDefault="00006EA1" w:rsidP="002F670C">
          <w:pPr>
            <w:pStyle w:val="En-tte"/>
          </w:pPr>
          <w:r>
            <w:rPr>
              <w:noProof/>
            </w:rPr>
            <w:drawing>
              <wp:inline distT="0" distB="0" distL="0" distR="0" wp14:anchorId="513B5F0C" wp14:editId="6DBA2EF7">
                <wp:extent cx="1885950" cy="752475"/>
                <wp:effectExtent l="0" t="0" r="0" b="9525"/>
                <wp:docPr id="1" name="Image 1" descr="HM_UPEC_rvb_Lett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M_UPEC_rvb_Lettr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-679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85950" cy="752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92" w:type="dxa"/>
        </w:tcPr>
        <w:p w14:paraId="137FD608" w14:textId="77777777" w:rsidR="00006EA1" w:rsidRDefault="00006EA1" w:rsidP="002F670C">
          <w:pPr>
            <w:pStyle w:val="En-tte"/>
          </w:pPr>
        </w:p>
        <w:p w14:paraId="5B0D853C" w14:textId="77777777" w:rsidR="000A2F29" w:rsidRPr="000A2F29" w:rsidRDefault="000A2F29" w:rsidP="000A2F29"/>
        <w:p w14:paraId="67A3DAA8" w14:textId="77777777" w:rsidR="000A2F29" w:rsidRDefault="000A2F29" w:rsidP="000A2F29"/>
        <w:p w14:paraId="30D029C6" w14:textId="244ACD27" w:rsidR="000A2F29" w:rsidRPr="000A2F29" w:rsidRDefault="000A2F29" w:rsidP="000A2F29">
          <w:pPr>
            <w:tabs>
              <w:tab w:val="left" w:pos="3135"/>
            </w:tabs>
            <w:jc w:val="right"/>
          </w:pPr>
          <w:r w:rsidRPr="00D13F35">
            <w:rPr>
              <w:i/>
            </w:rPr>
            <w:t xml:space="preserve">Version </w:t>
          </w:r>
          <w:r w:rsidR="00615A87">
            <w:rPr>
              <w:i/>
            </w:rPr>
            <w:t xml:space="preserve">Novembre </w:t>
          </w:r>
          <w:r>
            <w:rPr>
              <w:i/>
            </w:rPr>
            <w:t>2025</w:t>
          </w:r>
        </w:p>
      </w:tc>
    </w:tr>
  </w:tbl>
  <w:p w14:paraId="60D68755" w14:textId="77777777" w:rsidR="00006EA1" w:rsidRDefault="00006EA1" w:rsidP="001D3C02">
    <w:pPr>
      <w:pStyle w:val="En-tte"/>
    </w:pPr>
  </w:p>
  <w:p w14:paraId="2112BC78" w14:textId="77777777" w:rsidR="00006EA1" w:rsidRDefault="00006EA1" w:rsidP="00D868EC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7B4A6" w14:textId="77777777" w:rsidR="00006EA1" w:rsidRDefault="00006EA1">
    <w:pPr>
      <w:pStyle w:val="En-tte"/>
      <w:jc w:val="center"/>
    </w:pPr>
    <w:r>
      <w:rPr>
        <w:noProof/>
      </w:rPr>
      <w:drawing>
        <wp:inline distT="0" distB="0" distL="0" distR="0" wp14:anchorId="1AA8B13E" wp14:editId="54A46692">
          <wp:extent cx="1666875" cy="704850"/>
          <wp:effectExtent l="0" t="0" r="9525" b="0"/>
          <wp:docPr id="2" name="Image 2" descr="logo_UPEC_rv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_UPEC_rv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8264C"/>
    <w:multiLevelType w:val="hybridMultilevel"/>
    <w:tmpl w:val="CD3E81FE"/>
    <w:lvl w:ilvl="0" w:tplc="040C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B53C56"/>
    <w:multiLevelType w:val="hybridMultilevel"/>
    <w:tmpl w:val="31145BFC"/>
    <w:lvl w:ilvl="0" w:tplc="E2AEDB34">
      <w:start w:val="3"/>
      <w:numFmt w:val="bullet"/>
      <w:lvlText w:val="-"/>
      <w:lvlJc w:val="left"/>
      <w:pPr>
        <w:ind w:left="720" w:hanging="360"/>
      </w:pPr>
      <w:rPr>
        <w:rFonts w:ascii="Lucida Sans" w:eastAsia="Times New Roman" w:hAnsi="Lucida Sans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B61BEC"/>
    <w:multiLevelType w:val="hybridMultilevel"/>
    <w:tmpl w:val="E9B2E53E"/>
    <w:lvl w:ilvl="0" w:tplc="40928634">
      <w:start w:val="1"/>
      <w:numFmt w:val="decimal"/>
      <w:lvlText w:val="%1)"/>
      <w:lvlJc w:val="left"/>
      <w:pPr>
        <w:ind w:left="720" w:hanging="360"/>
      </w:pPr>
      <w:rPr>
        <w:rFonts w:ascii="Lucida Sans" w:eastAsia="Times New Roman" w:hAnsi="Lucida Sans" w:cs="Times New Roman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370B24"/>
    <w:multiLevelType w:val="hybridMultilevel"/>
    <w:tmpl w:val="1BD05FD0"/>
    <w:lvl w:ilvl="0" w:tplc="AA7AAB0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923DE7"/>
    <w:multiLevelType w:val="hybridMultilevel"/>
    <w:tmpl w:val="08E0F06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B76569"/>
    <w:multiLevelType w:val="hybridMultilevel"/>
    <w:tmpl w:val="679AE43E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1" w:cryptProviderType="rsaAES" w:cryptAlgorithmClass="hash" w:cryptAlgorithmType="typeAny" w:cryptAlgorithmSid="14" w:cryptSpinCount="100000" w:hash="RJqoAPvmeVPO1iemp2y9cvrGH7a18UIKjlg300SsAaUPkTlCXTV9shrDajayWiuZOzruto+NG4lihFZFc6JX9Q==" w:salt="Pg4MeP7AE4RxZtXIyAjIyA==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18433">
      <o:colormru v:ext="edit" colors="#818a8f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16C9"/>
    <w:rsid w:val="000062B4"/>
    <w:rsid w:val="00006EA1"/>
    <w:rsid w:val="00025B47"/>
    <w:rsid w:val="00030C35"/>
    <w:rsid w:val="0003397A"/>
    <w:rsid w:val="0003445B"/>
    <w:rsid w:val="00042118"/>
    <w:rsid w:val="00051E46"/>
    <w:rsid w:val="000673D5"/>
    <w:rsid w:val="00074C1B"/>
    <w:rsid w:val="00075BFB"/>
    <w:rsid w:val="000761AF"/>
    <w:rsid w:val="00086D71"/>
    <w:rsid w:val="000879CA"/>
    <w:rsid w:val="000A2F29"/>
    <w:rsid w:val="000C3D3A"/>
    <w:rsid w:val="000D1E63"/>
    <w:rsid w:val="000D464C"/>
    <w:rsid w:val="000E3D39"/>
    <w:rsid w:val="000E583F"/>
    <w:rsid w:val="000F469B"/>
    <w:rsid w:val="00107753"/>
    <w:rsid w:val="00121EB6"/>
    <w:rsid w:val="0012227B"/>
    <w:rsid w:val="001338E9"/>
    <w:rsid w:val="00142BC8"/>
    <w:rsid w:val="00145E97"/>
    <w:rsid w:val="001540D8"/>
    <w:rsid w:val="00165EDF"/>
    <w:rsid w:val="00187763"/>
    <w:rsid w:val="00191460"/>
    <w:rsid w:val="001A5977"/>
    <w:rsid w:val="001C57AF"/>
    <w:rsid w:val="001D3C02"/>
    <w:rsid w:val="001E1961"/>
    <w:rsid w:val="001F76E4"/>
    <w:rsid w:val="00200D94"/>
    <w:rsid w:val="00205624"/>
    <w:rsid w:val="002249A4"/>
    <w:rsid w:val="0025646D"/>
    <w:rsid w:val="00266F2F"/>
    <w:rsid w:val="00271A93"/>
    <w:rsid w:val="00283919"/>
    <w:rsid w:val="002A7AC2"/>
    <w:rsid w:val="002D386B"/>
    <w:rsid w:val="002E2C0A"/>
    <w:rsid w:val="002F42C4"/>
    <w:rsid w:val="002F670C"/>
    <w:rsid w:val="0031099D"/>
    <w:rsid w:val="003140F1"/>
    <w:rsid w:val="00335460"/>
    <w:rsid w:val="003424AA"/>
    <w:rsid w:val="0035006E"/>
    <w:rsid w:val="00354114"/>
    <w:rsid w:val="003706E2"/>
    <w:rsid w:val="003A1143"/>
    <w:rsid w:val="003B0804"/>
    <w:rsid w:val="003D064B"/>
    <w:rsid w:val="003E5881"/>
    <w:rsid w:val="003E5BE6"/>
    <w:rsid w:val="003F0B3A"/>
    <w:rsid w:val="003F5AF1"/>
    <w:rsid w:val="004049E8"/>
    <w:rsid w:val="0045090B"/>
    <w:rsid w:val="00454AD7"/>
    <w:rsid w:val="00461964"/>
    <w:rsid w:val="00470E7C"/>
    <w:rsid w:val="004715E8"/>
    <w:rsid w:val="00474E68"/>
    <w:rsid w:val="00483728"/>
    <w:rsid w:val="0049130B"/>
    <w:rsid w:val="00497B02"/>
    <w:rsid w:val="004A280F"/>
    <w:rsid w:val="004A6C24"/>
    <w:rsid w:val="004A779E"/>
    <w:rsid w:val="004C6731"/>
    <w:rsid w:val="004D54EF"/>
    <w:rsid w:val="004E09D3"/>
    <w:rsid w:val="004F3598"/>
    <w:rsid w:val="004F44B4"/>
    <w:rsid w:val="00511293"/>
    <w:rsid w:val="00532031"/>
    <w:rsid w:val="005401F6"/>
    <w:rsid w:val="00565239"/>
    <w:rsid w:val="005654DC"/>
    <w:rsid w:val="0056772E"/>
    <w:rsid w:val="00570A9C"/>
    <w:rsid w:val="00580FE3"/>
    <w:rsid w:val="00584364"/>
    <w:rsid w:val="00586E91"/>
    <w:rsid w:val="00590A27"/>
    <w:rsid w:val="005B1A30"/>
    <w:rsid w:val="005B3595"/>
    <w:rsid w:val="005B3B23"/>
    <w:rsid w:val="005C4424"/>
    <w:rsid w:val="005E16C9"/>
    <w:rsid w:val="005E1E87"/>
    <w:rsid w:val="005E2F4E"/>
    <w:rsid w:val="005E40A6"/>
    <w:rsid w:val="005E45B7"/>
    <w:rsid w:val="005E5973"/>
    <w:rsid w:val="005F10B1"/>
    <w:rsid w:val="005F2782"/>
    <w:rsid w:val="00611415"/>
    <w:rsid w:val="00615A87"/>
    <w:rsid w:val="0062727F"/>
    <w:rsid w:val="00630E78"/>
    <w:rsid w:val="006318CE"/>
    <w:rsid w:val="00641A4E"/>
    <w:rsid w:val="00644A67"/>
    <w:rsid w:val="00651AB8"/>
    <w:rsid w:val="00657326"/>
    <w:rsid w:val="00663FE3"/>
    <w:rsid w:val="0067524D"/>
    <w:rsid w:val="00676109"/>
    <w:rsid w:val="0068062C"/>
    <w:rsid w:val="0068259F"/>
    <w:rsid w:val="00695E80"/>
    <w:rsid w:val="006A1132"/>
    <w:rsid w:val="006A7864"/>
    <w:rsid w:val="006B10A8"/>
    <w:rsid w:val="006C4B4C"/>
    <w:rsid w:val="006C5E06"/>
    <w:rsid w:val="006C6B72"/>
    <w:rsid w:val="006D1434"/>
    <w:rsid w:val="006D4FFC"/>
    <w:rsid w:val="006D6043"/>
    <w:rsid w:val="006E7641"/>
    <w:rsid w:val="006E788D"/>
    <w:rsid w:val="006F2D05"/>
    <w:rsid w:val="00711FBC"/>
    <w:rsid w:val="007164CF"/>
    <w:rsid w:val="00732C64"/>
    <w:rsid w:val="00732E23"/>
    <w:rsid w:val="00737E84"/>
    <w:rsid w:val="00742BA5"/>
    <w:rsid w:val="007623B4"/>
    <w:rsid w:val="00764F21"/>
    <w:rsid w:val="007652B3"/>
    <w:rsid w:val="0077104C"/>
    <w:rsid w:val="0077630E"/>
    <w:rsid w:val="00786A47"/>
    <w:rsid w:val="007A1542"/>
    <w:rsid w:val="007B452C"/>
    <w:rsid w:val="007B5310"/>
    <w:rsid w:val="007D02F5"/>
    <w:rsid w:val="007D2845"/>
    <w:rsid w:val="007D5A2F"/>
    <w:rsid w:val="007E3428"/>
    <w:rsid w:val="007E48C7"/>
    <w:rsid w:val="00801E9D"/>
    <w:rsid w:val="00817C1D"/>
    <w:rsid w:val="00817C6D"/>
    <w:rsid w:val="00824CB0"/>
    <w:rsid w:val="00833211"/>
    <w:rsid w:val="0083474A"/>
    <w:rsid w:val="0084657D"/>
    <w:rsid w:val="00857C2C"/>
    <w:rsid w:val="00874FD1"/>
    <w:rsid w:val="00884D03"/>
    <w:rsid w:val="008851A1"/>
    <w:rsid w:val="00886E9E"/>
    <w:rsid w:val="00891D07"/>
    <w:rsid w:val="008A21FD"/>
    <w:rsid w:val="008B2D0F"/>
    <w:rsid w:val="008D3BAF"/>
    <w:rsid w:val="008D5F79"/>
    <w:rsid w:val="00903ABB"/>
    <w:rsid w:val="00911454"/>
    <w:rsid w:val="00922CBE"/>
    <w:rsid w:val="00924CAE"/>
    <w:rsid w:val="009347E8"/>
    <w:rsid w:val="0093646A"/>
    <w:rsid w:val="00952B1D"/>
    <w:rsid w:val="00967767"/>
    <w:rsid w:val="009957B0"/>
    <w:rsid w:val="009959EA"/>
    <w:rsid w:val="009A71DE"/>
    <w:rsid w:val="00A1272E"/>
    <w:rsid w:val="00A1627A"/>
    <w:rsid w:val="00A1760E"/>
    <w:rsid w:val="00A21CF0"/>
    <w:rsid w:val="00A61E06"/>
    <w:rsid w:val="00A74FFE"/>
    <w:rsid w:val="00A809EE"/>
    <w:rsid w:val="00A95A53"/>
    <w:rsid w:val="00AA5B67"/>
    <w:rsid w:val="00AB2195"/>
    <w:rsid w:val="00AC0EFC"/>
    <w:rsid w:val="00AC548E"/>
    <w:rsid w:val="00AE382F"/>
    <w:rsid w:val="00AF00D6"/>
    <w:rsid w:val="00B06FDA"/>
    <w:rsid w:val="00B223B0"/>
    <w:rsid w:val="00B271A7"/>
    <w:rsid w:val="00B51753"/>
    <w:rsid w:val="00B5722E"/>
    <w:rsid w:val="00B62663"/>
    <w:rsid w:val="00B84B42"/>
    <w:rsid w:val="00B93D66"/>
    <w:rsid w:val="00B952C2"/>
    <w:rsid w:val="00B95F40"/>
    <w:rsid w:val="00BA7C92"/>
    <w:rsid w:val="00BB2793"/>
    <w:rsid w:val="00C04185"/>
    <w:rsid w:val="00C05355"/>
    <w:rsid w:val="00C07CB2"/>
    <w:rsid w:val="00C2780F"/>
    <w:rsid w:val="00C322F4"/>
    <w:rsid w:val="00C56B3C"/>
    <w:rsid w:val="00C57A77"/>
    <w:rsid w:val="00C61B85"/>
    <w:rsid w:val="00C67CE3"/>
    <w:rsid w:val="00C80FB5"/>
    <w:rsid w:val="00C81BC4"/>
    <w:rsid w:val="00C82A05"/>
    <w:rsid w:val="00C869E2"/>
    <w:rsid w:val="00C954D5"/>
    <w:rsid w:val="00CA5189"/>
    <w:rsid w:val="00CE16F2"/>
    <w:rsid w:val="00CF41C6"/>
    <w:rsid w:val="00D04404"/>
    <w:rsid w:val="00D1297B"/>
    <w:rsid w:val="00D15D2E"/>
    <w:rsid w:val="00D319AA"/>
    <w:rsid w:val="00D37D68"/>
    <w:rsid w:val="00D66E6A"/>
    <w:rsid w:val="00D67602"/>
    <w:rsid w:val="00D81BA6"/>
    <w:rsid w:val="00D868EC"/>
    <w:rsid w:val="00D90C65"/>
    <w:rsid w:val="00D94CE2"/>
    <w:rsid w:val="00DC03AA"/>
    <w:rsid w:val="00DD5427"/>
    <w:rsid w:val="00DE0F29"/>
    <w:rsid w:val="00DF691F"/>
    <w:rsid w:val="00E0302B"/>
    <w:rsid w:val="00E1013A"/>
    <w:rsid w:val="00E11FE3"/>
    <w:rsid w:val="00E166F6"/>
    <w:rsid w:val="00E24D10"/>
    <w:rsid w:val="00E25FC8"/>
    <w:rsid w:val="00E324D1"/>
    <w:rsid w:val="00E34DE9"/>
    <w:rsid w:val="00E365DD"/>
    <w:rsid w:val="00E44526"/>
    <w:rsid w:val="00E67249"/>
    <w:rsid w:val="00E716F0"/>
    <w:rsid w:val="00E771FF"/>
    <w:rsid w:val="00E83FDE"/>
    <w:rsid w:val="00EA149F"/>
    <w:rsid w:val="00EB520A"/>
    <w:rsid w:val="00EF0CAA"/>
    <w:rsid w:val="00EF3EE6"/>
    <w:rsid w:val="00EF4173"/>
    <w:rsid w:val="00F013CE"/>
    <w:rsid w:val="00F04448"/>
    <w:rsid w:val="00F07E07"/>
    <w:rsid w:val="00F23ABB"/>
    <w:rsid w:val="00F454EF"/>
    <w:rsid w:val="00F47AAF"/>
    <w:rsid w:val="00F62934"/>
    <w:rsid w:val="00F816DC"/>
    <w:rsid w:val="00F913F9"/>
    <w:rsid w:val="00F92A72"/>
    <w:rsid w:val="00FA5B45"/>
    <w:rsid w:val="00FA7EA2"/>
    <w:rsid w:val="00FB17A0"/>
    <w:rsid w:val="00FB495B"/>
    <w:rsid w:val="00FB6BE3"/>
    <w:rsid w:val="00FC2E51"/>
    <w:rsid w:val="00FC49DD"/>
    <w:rsid w:val="00FD739C"/>
    <w:rsid w:val="00FE73BE"/>
    <w:rsid w:val="00FE76A7"/>
    <w:rsid w:val="00FF5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>
      <o:colormru v:ext="edit" colors="#818a8f"/>
    </o:shapedefaults>
    <o:shapelayout v:ext="edit">
      <o:idmap v:ext="edit" data="1"/>
    </o:shapelayout>
  </w:shapeDefaults>
  <w:decimalSymbol w:val=","/>
  <w:listSeparator w:val=";"/>
  <w14:docId w14:val="106AA7A4"/>
  <w15:docId w15:val="{CCCC905F-2B68-4573-9E68-BA14DA839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240" w:lineRule="atLeast"/>
    </w:pPr>
    <w:rPr>
      <w:rFonts w:ascii="Lucida Sans" w:hAnsi="Lucida Sans"/>
      <w:sz w:val="18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pPr>
      <w:spacing w:line="240" w:lineRule="auto"/>
    </w:pPr>
  </w:style>
  <w:style w:type="paragraph" w:styleId="Pieddepage">
    <w:name w:val="footer"/>
    <w:basedOn w:val="Normal"/>
    <w:semiHidden/>
    <w:pPr>
      <w:spacing w:line="240" w:lineRule="auto"/>
    </w:pPr>
    <w:rPr>
      <w:sz w:val="17"/>
    </w:rPr>
  </w:style>
  <w:style w:type="paragraph" w:customStyle="1" w:styleId="UTitre">
    <w:name w:val="U_Titre"/>
    <w:basedOn w:val="Normal"/>
    <w:next w:val="Normal"/>
    <w:pPr>
      <w:spacing w:after="240"/>
    </w:pPr>
    <w:rPr>
      <w:b/>
      <w:bCs/>
      <w:sz w:val="28"/>
    </w:rPr>
  </w:style>
  <w:style w:type="paragraph" w:customStyle="1" w:styleId="USousTitre">
    <w:name w:val="U_SousTitre"/>
    <w:basedOn w:val="Normal"/>
    <w:next w:val="Normal"/>
    <w:pPr>
      <w:spacing w:after="120"/>
    </w:pPr>
    <w:rPr>
      <w:b/>
      <w:bCs/>
      <w:sz w:val="20"/>
    </w:rPr>
  </w:style>
  <w:style w:type="character" w:styleId="Numrodepage">
    <w:name w:val="page number"/>
    <w:basedOn w:val="Policepardfaut"/>
    <w:semiHidden/>
  </w:style>
  <w:style w:type="paragraph" w:styleId="Textedebulles">
    <w:name w:val="Balloon Text"/>
    <w:basedOn w:val="Normal"/>
    <w:link w:val="TextedebullesCar"/>
    <w:rsid w:val="006C6B7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6C6B72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rsid w:val="001D3C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">
    <w:name w:val="Hyperlink"/>
    <w:basedOn w:val="Policepardfaut"/>
    <w:unhideWhenUsed/>
    <w:rsid w:val="002249A4"/>
    <w:rPr>
      <w:color w:val="0563C1" w:themeColor="hyperlink"/>
      <w:u w:val="single"/>
    </w:rPr>
  </w:style>
  <w:style w:type="paragraph" w:styleId="Paragraphedeliste">
    <w:name w:val="List Paragraph"/>
    <w:basedOn w:val="Normal"/>
    <w:uiPriority w:val="34"/>
    <w:qFormat/>
    <w:rsid w:val="002249A4"/>
    <w:pPr>
      <w:ind w:left="720"/>
      <w:contextualSpacing/>
    </w:pPr>
  </w:style>
  <w:style w:type="character" w:styleId="Textedelespacerserv">
    <w:name w:val="Placeholder Text"/>
    <w:basedOn w:val="Policepardfaut"/>
    <w:uiPriority w:val="99"/>
    <w:semiHidden/>
    <w:rsid w:val="00584364"/>
    <w:rPr>
      <w:color w:val="808080"/>
    </w:rPr>
  </w:style>
  <w:style w:type="character" w:styleId="Marquedecommentaire">
    <w:name w:val="annotation reference"/>
    <w:basedOn w:val="Policepardfaut"/>
    <w:semiHidden/>
    <w:unhideWhenUsed/>
    <w:rsid w:val="0003397A"/>
    <w:rPr>
      <w:sz w:val="16"/>
      <w:szCs w:val="16"/>
    </w:rPr>
  </w:style>
  <w:style w:type="paragraph" w:styleId="Commentaire">
    <w:name w:val="annotation text"/>
    <w:basedOn w:val="Normal"/>
    <w:link w:val="CommentaireCar"/>
    <w:semiHidden/>
    <w:unhideWhenUsed/>
    <w:rsid w:val="0003397A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semiHidden/>
    <w:rsid w:val="0003397A"/>
    <w:rPr>
      <w:rFonts w:ascii="Lucida Sans" w:hAnsi="Lucida Sans"/>
    </w:rPr>
  </w:style>
  <w:style w:type="paragraph" w:styleId="Objetducommentaire">
    <w:name w:val="annotation subject"/>
    <w:basedOn w:val="Commentaire"/>
    <w:next w:val="Commentaire"/>
    <w:link w:val="ObjetducommentaireCar"/>
    <w:semiHidden/>
    <w:unhideWhenUsed/>
    <w:rsid w:val="0003397A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semiHidden/>
    <w:rsid w:val="0003397A"/>
    <w:rPr>
      <w:rFonts w:ascii="Lucida Sans" w:hAnsi="Lucida Sans"/>
      <w:b/>
      <w:bCs/>
    </w:rPr>
  </w:style>
  <w:style w:type="paragraph" w:styleId="Rvision">
    <w:name w:val="Revision"/>
    <w:hidden/>
    <w:uiPriority w:val="99"/>
    <w:semiHidden/>
    <w:rsid w:val="005E40A6"/>
    <w:rPr>
      <w:rFonts w:ascii="Lucida Sans" w:hAnsi="Lucida Sans"/>
      <w:sz w:val="18"/>
      <w:szCs w:val="24"/>
    </w:rPr>
  </w:style>
  <w:style w:type="character" w:customStyle="1" w:styleId="En-tteCar">
    <w:name w:val="En-tête Car"/>
    <w:basedOn w:val="Policepardfaut"/>
    <w:link w:val="En-tte"/>
    <w:uiPriority w:val="99"/>
    <w:rsid w:val="000A2F29"/>
    <w:rPr>
      <w:rFonts w:ascii="Lucida Sans" w:hAnsi="Lucida Sans"/>
      <w:sz w:val="18"/>
      <w:szCs w:val="24"/>
    </w:rPr>
  </w:style>
  <w:style w:type="character" w:styleId="Lienhypertextesuivivisit">
    <w:name w:val="FollowedHyperlink"/>
    <w:basedOn w:val="Policepardfaut"/>
    <w:semiHidden/>
    <w:unhideWhenUsed/>
    <w:rsid w:val="00BA7C9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69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76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89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66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1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86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charlotte.wagner@u-pec.fr" TargetMode="External"/><Relationship Id="rId18" Type="http://schemas.openxmlformats.org/officeDocument/2006/relationships/hyperlink" Target="mailto:sandrine.bilan@u-pec.fr" TargetMode="External"/><Relationship Id="rId26" Type="http://schemas.openxmlformats.org/officeDocument/2006/relationships/hyperlink" Target="mailto:sylviane.audet@u-pec.fr" TargetMode="External"/><Relationship Id="rId39" Type="http://schemas.openxmlformats.org/officeDocument/2006/relationships/theme" Target="theme/theme1.xml"/><Relationship Id="rId3" Type="http://schemas.openxmlformats.org/officeDocument/2006/relationships/customXml" Target="../customXml/item2.xml"/><Relationship Id="rId21" Type="http://schemas.openxmlformats.org/officeDocument/2006/relationships/hyperlink" Target="mailto:communication.sante@u-pec.fr" TargetMode="External"/><Relationship Id="rId34" Type="http://schemas.openxmlformats.org/officeDocument/2006/relationships/hyperlink" Target="https://www.u-pec.fr/fr/vie-de-campus/etudes-et-handicap" TargetMode="Externa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yperlink" Target="mailto:julie.siefridt@u-pec.fr" TargetMode="External"/><Relationship Id="rId25" Type="http://schemas.openxmlformats.org/officeDocument/2006/relationships/hyperlink" Target="mailto:jade.boissonnet@u-pec.fr" TargetMode="External"/><Relationship Id="rId33" Type="http://schemas.openxmlformats.org/officeDocument/2006/relationships/image" Target="media/image6.png"/><Relationship Id="rId38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hyperlink" Target="mailto:communication-iae@u-pec.fr" TargetMode="External"/><Relationship Id="rId20" Type="http://schemas.openxmlformats.org/officeDocument/2006/relationships/hyperlink" Target="mailto:ismael.richard@u-pec.fr" TargetMode="External"/><Relationship Id="rId29" Type="http://schemas.openxmlformats.org/officeDocument/2006/relationships/image" Target="media/image3.png"/><Relationship Id="rId1" Type="http://schemas.microsoft.com/office/2006/relationships/vbaProject" Target="vbaProject.bin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yperlink" Target="mailto:elise.chessari@u-pec.fr" TargetMode="External"/><Relationship Id="rId32" Type="http://schemas.openxmlformats.org/officeDocument/2006/relationships/image" Target="media/image5.png"/><Relationship Id="rId37" Type="http://schemas.openxmlformats.org/officeDocument/2006/relationships/header" Target="header2.xml"/><Relationship Id="rId5" Type="http://schemas.openxmlformats.org/officeDocument/2006/relationships/customXml" Target="../customXml/item4.xml"/><Relationship Id="rId15" Type="http://schemas.openxmlformats.org/officeDocument/2006/relationships/hyperlink" Target="mailto:nathalie.tanguy-busato@u-pec.fr" TargetMode="External"/><Relationship Id="rId23" Type="http://schemas.openxmlformats.org/officeDocument/2006/relationships/hyperlink" Target="mailto:claire.bourdille@u-pec.fr" TargetMode="External"/><Relationship Id="rId28" Type="http://schemas.openxmlformats.org/officeDocument/2006/relationships/image" Target="media/image2.png"/><Relationship Id="rId36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hyperlink" Target="mailto:davina.modely@u-pec.fr" TargetMode="External"/><Relationship Id="rId31" Type="http://schemas.openxmlformats.org/officeDocument/2006/relationships/hyperlink" Target="https://www.u-pec.fr/fr/adulte-en-reprise-d-etudes/vae" TargetMode="Externa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hyperlink" Target="mailto:communication-droit@u-pec.fr" TargetMode="External"/><Relationship Id="rId22" Type="http://schemas.openxmlformats.org/officeDocument/2006/relationships/hyperlink" Target="mailto:marine.batista@u-pec.fr" TargetMode="External"/><Relationship Id="rId27" Type="http://schemas.openxmlformats.org/officeDocument/2006/relationships/hyperlink" Target="mailto:offre-formation@u-pec.frr" TargetMode="External"/><Relationship Id="rId30" Type="http://schemas.openxmlformats.org/officeDocument/2006/relationships/image" Target="media/image4.png"/><Relationship Id="rId35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35427\Downloads\UPEC_note%20information_v2.dot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1B2CECC577FB48A96ABE77AE1B7F88" ma:contentTypeVersion="3" ma:contentTypeDescription="Crée un document." ma:contentTypeScope="" ma:versionID="f0b03010060e5dbdbcfbf6d727638b20">
  <xsd:schema xmlns:xsd="http://www.w3.org/2001/XMLSchema" xmlns:xs="http://www.w3.org/2001/XMLSchema" xmlns:p="http://schemas.microsoft.com/office/2006/metadata/properties" xmlns:ns2="d90a9a9e-8df3-4273-ad90-9819dc6f16f5" targetNamespace="http://schemas.microsoft.com/office/2006/metadata/properties" ma:root="true" ma:fieldsID="7f37f5f882fd311e7e03f3b2b77f02f6" ns2:_="">
    <xsd:import namespace="d90a9a9e-8df3-4273-ad90-9819dc6f16f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0a9a9e-8df3-4273-ad90-9819dc6f16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0C2EF1-8706-4163-ADA5-B054BBAD48E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1EA76D4-9A67-4D55-95C1-8BF7DF71EE9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2EEBB5A-FDA0-4192-845A-B7ED0E11034E}"/>
</file>

<file path=customXml/itemProps4.xml><?xml version="1.0" encoding="utf-8"?>
<ds:datastoreItem xmlns:ds="http://schemas.openxmlformats.org/officeDocument/2006/customXml" ds:itemID="{CF1FD5A1-FA65-4E56-BCE6-E93F819538D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UPEC_note information_v2</Template>
  <TotalTime>1</TotalTime>
  <Pages>7</Pages>
  <Words>2682</Words>
  <Characters>13305</Characters>
  <Application>Microsoft Office Word</Application>
  <DocSecurity>4</DocSecurity>
  <Lines>359</Lines>
  <Paragraphs>420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Note d'information</vt:lpstr>
    </vt:vector>
  </TitlesOfParts>
  <Company>UPEC</Company>
  <LinksUpToDate>false</LinksUpToDate>
  <CharactersWithSpaces>15567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Note d'information</dc:title>
  <dc:creator>Mignaton</dc:creator>
  <cp:lastModifiedBy>Sabine Leveneur</cp:lastModifiedBy>
  <cp:revision>2</cp:revision>
  <cp:lastPrinted>2016-09-21T10:20:00Z</cp:lastPrinted>
  <dcterms:created xsi:type="dcterms:W3CDTF">2025-12-04T13:14:00Z</dcterms:created>
  <dcterms:modified xsi:type="dcterms:W3CDTF">2025-12-04T13:14:00Z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0x0101004D1B2CECC577FB48A96ABE77AE1B7F88</vt:lpwstr>
  </property>
</Properties>
</file>