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00000"/>
        <w:tblLook w:val="04A0" w:firstRow="1" w:lastRow="0" w:firstColumn="1" w:lastColumn="0" w:noHBand="0" w:noVBand="1"/>
      </w:tblPr>
      <w:tblGrid>
        <w:gridCol w:w="8834"/>
      </w:tblGrid>
      <w:tr w:rsidR="00630E78" w:rsidRPr="006A1132" w14:paraId="3C1D5B15" w14:textId="77777777" w:rsidTr="007E3428">
        <w:tc>
          <w:tcPr>
            <w:tcW w:w="8834" w:type="dxa"/>
            <w:shd w:val="clear" w:color="auto" w:fill="C00000"/>
          </w:tcPr>
          <w:p w14:paraId="4DD216F4" w14:textId="261D1738" w:rsidR="00630E78" w:rsidRPr="006A1132" w:rsidRDefault="00630E78" w:rsidP="00A809EE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6A1132">
              <w:rPr>
                <w:b/>
                <w:bCs/>
                <w:color w:val="FFFFFF" w:themeColor="background1"/>
                <w:sz w:val="22"/>
                <w:szCs w:val="22"/>
              </w:rPr>
              <w:t>OFFRE DE FORMATION 202</w:t>
            </w:r>
            <w:r w:rsidR="000A2F29" w:rsidRPr="006A1132">
              <w:rPr>
                <w:b/>
                <w:bCs/>
                <w:color w:val="FFFFFF" w:themeColor="background1"/>
                <w:sz w:val="22"/>
                <w:szCs w:val="22"/>
              </w:rPr>
              <w:t>6</w:t>
            </w:r>
            <w:r w:rsidRPr="006A1132">
              <w:rPr>
                <w:b/>
                <w:bCs/>
                <w:color w:val="FFFFFF" w:themeColor="background1"/>
                <w:sz w:val="22"/>
                <w:szCs w:val="22"/>
              </w:rPr>
              <w:t>-20</w:t>
            </w:r>
            <w:r w:rsidR="000A2F29" w:rsidRPr="006A1132">
              <w:rPr>
                <w:b/>
                <w:bCs/>
                <w:color w:val="FFFFFF" w:themeColor="background1"/>
                <w:sz w:val="22"/>
                <w:szCs w:val="22"/>
              </w:rPr>
              <w:t>30</w:t>
            </w:r>
          </w:p>
          <w:p w14:paraId="729AEA59" w14:textId="2A9F70C6" w:rsidR="00630E78" w:rsidRPr="006A1132" w:rsidRDefault="00630E78" w:rsidP="00F04448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6A1132">
              <w:rPr>
                <w:b/>
                <w:bCs/>
                <w:color w:val="FFFFFF" w:themeColor="background1"/>
                <w:sz w:val="22"/>
                <w:szCs w:val="22"/>
              </w:rPr>
              <w:t>FORMULAIRE DE COLLECTE DES CONTENUS FICHES FORMATIONS</w:t>
            </w:r>
            <w:r w:rsidR="00C2780F" w:rsidRPr="006A1132">
              <w:rPr>
                <w:b/>
                <w:bCs/>
                <w:color w:val="FFFFFF" w:themeColor="background1"/>
                <w:sz w:val="22"/>
                <w:szCs w:val="22"/>
              </w:rPr>
              <w:t xml:space="preserve"> (création de parcours-type)</w:t>
            </w:r>
          </w:p>
        </w:tc>
      </w:tr>
    </w:tbl>
    <w:p w14:paraId="33722F63" w14:textId="516DCA7B" w:rsidR="00EF4173" w:rsidRPr="006A1132" w:rsidRDefault="00EF4173" w:rsidP="00142BC8">
      <w:pPr>
        <w:rPr>
          <w:b/>
          <w:bCs/>
          <w:sz w:val="20"/>
          <w:szCs w:val="20"/>
        </w:rPr>
      </w:pPr>
    </w:p>
    <w:p w14:paraId="5077A657" w14:textId="2F4D8456" w:rsidR="00586E91" w:rsidRPr="000A2F29" w:rsidRDefault="00586E91" w:rsidP="007E3428">
      <w:pPr>
        <w:shd w:val="clear" w:color="auto" w:fill="C00000"/>
        <w:rPr>
          <w:b/>
          <w:color w:val="FFFFFF" w:themeColor="background1"/>
          <w:sz w:val="22"/>
        </w:rPr>
      </w:pPr>
      <w:r w:rsidRPr="000A2F29">
        <w:rPr>
          <w:b/>
          <w:color w:val="FFFFFF" w:themeColor="background1"/>
          <w:sz w:val="22"/>
        </w:rPr>
        <w:t xml:space="preserve">1 – </w:t>
      </w:r>
      <w:r w:rsidR="00E365DD">
        <w:rPr>
          <w:b/>
          <w:color w:val="FFFFFF" w:themeColor="background1"/>
          <w:sz w:val="22"/>
        </w:rPr>
        <w:t>RAPPEL CIRCUIT</w:t>
      </w:r>
      <w:r w:rsidR="00F04448">
        <w:rPr>
          <w:b/>
          <w:color w:val="FFFFFF" w:themeColor="background1"/>
          <w:sz w:val="22"/>
        </w:rPr>
        <w:t xml:space="preserve"> &amp; CALENDRIER DANS LE CADRE NOF</w:t>
      </w:r>
    </w:p>
    <w:p w14:paraId="3241C423" w14:textId="538079B8" w:rsidR="00D1297B" w:rsidRDefault="007B452C" w:rsidP="00142BC8">
      <w:pPr>
        <w:rPr>
          <w:b/>
          <w:bCs/>
          <w:sz w:val="24"/>
        </w:rPr>
      </w:pPr>
      <w:r w:rsidRPr="007B452C">
        <w:rPr>
          <w:b/>
          <w:bCs/>
          <w:noProof/>
          <w:sz w:val="24"/>
        </w:rPr>
        <w:drawing>
          <wp:inline distT="0" distB="0" distL="0" distR="0" wp14:anchorId="02CA72C5" wp14:editId="34EDC013">
            <wp:extent cx="5868035" cy="1934845"/>
            <wp:effectExtent l="0" t="0" r="0" b="8255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193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0AFB3" w14:textId="7EF314ED" w:rsidR="002249A4" w:rsidRPr="000A2F29" w:rsidRDefault="00586E91" w:rsidP="007E3428">
      <w:pPr>
        <w:shd w:val="clear" w:color="auto" w:fill="C00000"/>
        <w:rPr>
          <w:b/>
          <w:color w:val="FFFFFF" w:themeColor="background1"/>
          <w:sz w:val="22"/>
        </w:rPr>
      </w:pPr>
      <w:r>
        <w:rPr>
          <w:b/>
          <w:color w:val="FFFFFF" w:themeColor="background1"/>
          <w:sz w:val="22"/>
        </w:rPr>
        <w:t>2</w:t>
      </w:r>
      <w:r w:rsidR="002249A4" w:rsidRPr="000A2F29">
        <w:rPr>
          <w:b/>
          <w:color w:val="FFFFFF" w:themeColor="background1"/>
          <w:sz w:val="22"/>
        </w:rPr>
        <w:t xml:space="preserve"> – </w:t>
      </w:r>
      <w:r>
        <w:rPr>
          <w:b/>
          <w:color w:val="FFFFFF" w:themeColor="background1"/>
          <w:sz w:val="22"/>
        </w:rPr>
        <w:t>A PROPOS</w:t>
      </w:r>
      <w:r w:rsidRPr="000A2F29">
        <w:rPr>
          <w:b/>
          <w:color w:val="FFFFFF" w:themeColor="background1"/>
          <w:sz w:val="22"/>
        </w:rPr>
        <w:t xml:space="preserve"> </w:t>
      </w:r>
      <w:r w:rsidR="00335460" w:rsidRPr="000A2F29">
        <w:rPr>
          <w:b/>
          <w:color w:val="FFFFFF" w:themeColor="background1"/>
          <w:sz w:val="22"/>
        </w:rPr>
        <w:t>DU FORMULAIRE</w:t>
      </w:r>
    </w:p>
    <w:p w14:paraId="4249E9D1" w14:textId="77777777" w:rsidR="00630E78" w:rsidRPr="00E716F0" w:rsidRDefault="00630E78" w:rsidP="00630E78">
      <w:pPr>
        <w:spacing w:line="240" w:lineRule="auto"/>
        <w:jc w:val="both"/>
      </w:pPr>
    </w:p>
    <w:p w14:paraId="3E876678" w14:textId="6B1BBFA0" w:rsidR="00F04448" w:rsidRPr="009959EA" w:rsidRDefault="00F04448" w:rsidP="00F04448">
      <w:pPr>
        <w:spacing w:line="240" w:lineRule="auto"/>
        <w:jc w:val="center"/>
        <w:rPr>
          <w:b/>
        </w:rPr>
      </w:pPr>
      <w:r w:rsidRPr="009959EA">
        <w:rPr>
          <w:b/>
        </w:rPr>
        <w:t xml:space="preserve">Il convient de renseigner un maximum de champs pour garantir la qualité des </w:t>
      </w:r>
      <w:r w:rsidR="00C2780F" w:rsidRPr="009959EA">
        <w:rPr>
          <w:b/>
        </w:rPr>
        <w:t>informations</w:t>
      </w:r>
      <w:r w:rsidRPr="009959EA">
        <w:rPr>
          <w:b/>
        </w:rPr>
        <w:t xml:space="preserve"> diffusées auprès des usagers et une meilleure attractivité de vos formations</w:t>
      </w:r>
      <w:r w:rsidR="00C2780F" w:rsidRPr="009959EA">
        <w:rPr>
          <w:b/>
        </w:rPr>
        <w:t>.</w:t>
      </w:r>
    </w:p>
    <w:p w14:paraId="229354DD" w14:textId="77777777" w:rsidR="00C2780F" w:rsidRPr="009959EA" w:rsidRDefault="00C2780F" w:rsidP="00F04448">
      <w:pPr>
        <w:spacing w:line="240" w:lineRule="auto"/>
        <w:jc w:val="center"/>
        <w:rPr>
          <w:b/>
        </w:rPr>
      </w:pPr>
    </w:p>
    <w:p w14:paraId="6AB7A66B" w14:textId="60601E9E" w:rsidR="00C2780F" w:rsidRPr="009959EA" w:rsidRDefault="00C2780F" w:rsidP="00F04448">
      <w:pPr>
        <w:spacing w:line="240" w:lineRule="auto"/>
        <w:jc w:val="center"/>
        <w:rPr>
          <w:b/>
        </w:rPr>
      </w:pPr>
      <w:r w:rsidRPr="009959EA">
        <w:rPr>
          <w:b/>
        </w:rPr>
        <w:t>Ce formulaire, une fois renseigné, sera à retourner au chargé de communication de votre composante pour saisie dans Ksup.</w:t>
      </w:r>
    </w:p>
    <w:p w14:paraId="704AC1A0" w14:textId="77777777" w:rsidR="00F04448" w:rsidRPr="00F04448" w:rsidRDefault="00F04448" w:rsidP="00F04448">
      <w:pPr>
        <w:spacing w:line="240" w:lineRule="auto"/>
        <w:jc w:val="center"/>
        <w:rPr>
          <w:b/>
          <w:color w:val="C00000"/>
        </w:rPr>
      </w:pPr>
    </w:p>
    <w:p w14:paraId="04DAF542" w14:textId="5A2F4FBE" w:rsidR="00630E78" w:rsidRPr="009959EA" w:rsidRDefault="00630E78" w:rsidP="009959EA">
      <w:pPr>
        <w:spacing w:line="240" w:lineRule="auto"/>
        <w:jc w:val="center"/>
        <w:rPr>
          <w:b/>
          <w:bCs/>
          <w:sz w:val="20"/>
        </w:rPr>
      </w:pPr>
      <w:r w:rsidRPr="009959EA">
        <w:rPr>
          <w:b/>
          <w:bCs/>
        </w:rPr>
        <w:t xml:space="preserve">Certains champs du formulaire sont </w:t>
      </w:r>
      <w:r w:rsidR="000062B4" w:rsidRPr="009959EA">
        <w:rPr>
          <w:b/>
          <w:bCs/>
        </w:rPr>
        <w:t>limités</w:t>
      </w:r>
      <w:r w:rsidRPr="009959EA">
        <w:rPr>
          <w:b/>
          <w:bCs/>
        </w:rPr>
        <w:t xml:space="preserve"> au niveau du nombre de caractères maximum utilisables afin de faciliter la lisibilité des contenus sur les fiches version web</w:t>
      </w:r>
    </w:p>
    <w:p w14:paraId="4337A539" w14:textId="77777777" w:rsidR="00030C35" w:rsidRDefault="00030C35" w:rsidP="002249A4">
      <w:pPr>
        <w:rPr>
          <w:b/>
          <w:sz w:val="20"/>
        </w:rPr>
      </w:pPr>
    </w:p>
    <w:p w14:paraId="48CA4224" w14:textId="4E76C766" w:rsidR="00335460" w:rsidRPr="000A2F29" w:rsidRDefault="00586E91" w:rsidP="007E3428">
      <w:pPr>
        <w:shd w:val="clear" w:color="auto" w:fill="C00000"/>
        <w:rPr>
          <w:b/>
          <w:color w:val="FFFFFF" w:themeColor="background1"/>
          <w:sz w:val="22"/>
        </w:rPr>
      </w:pPr>
      <w:r>
        <w:rPr>
          <w:b/>
          <w:color w:val="FFFFFF" w:themeColor="background1"/>
          <w:sz w:val="22"/>
        </w:rPr>
        <w:t>3</w:t>
      </w:r>
      <w:r w:rsidR="00335460" w:rsidRPr="000A2F29">
        <w:rPr>
          <w:b/>
          <w:color w:val="FFFFFF" w:themeColor="background1"/>
          <w:sz w:val="22"/>
        </w:rPr>
        <w:t xml:space="preserve"> – ENREGISTREMENT ET TRANSMISSION DU FORMULAIRE</w:t>
      </w:r>
    </w:p>
    <w:p w14:paraId="112522D2" w14:textId="77777777" w:rsidR="002249A4" w:rsidRPr="00E716F0" w:rsidRDefault="002249A4" w:rsidP="002249A4">
      <w:pPr>
        <w:rPr>
          <w:b/>
          <w:sz w:val="20"/>
        </w:rPr>
      </w:pPr>
    </w:p>
    <w:p w14:paraId="493246D8" w14:textId="219E5604" w:rsidR="00335460" w:rsidRPr="009959EA" w:rsidRDefault="002249A4" w:rsidP="009959EA">
      <w:pPr>
        <w:pStyle w:val="Paragraphedeliste"/>
        <w:numPr>
          <w:ilvl w:val="0"/>
          <w:numId w:val="3"/>
        </w:numPr>
        <w:spacing w:line="240" w:lineRule="auto"/>
        <w:jc w:val="both"/>
        <w:rPr>
          <w:szCs w:val="16"/>
        </w:rPr>
      </w:pPr>
      <w:r w:rsidRPr="006A1132">
        <w:rPr>
          <w:szCs w:val="16"/>
        </w:rPr>
        <w:t xml:space="preserve">Après avoir contrôlé les informations saisies </w:t>
      </w:r>
      <w:r w:rsidR="002E2C0A" w:rsidRPr="006A1132">
        <w:rPr>
          <w:szCs w:val="16"/>
        </w:rPr>
        <w:t>dans le formulaire</w:t>
      </w:r>
      <w:r w:rsidR="00C2780F" w:rsidRPr="006A1132">
        <w:rPr>
          <w:szCs w:val="16"/>
        </w:rPr>
        <w:t>,</w:t>
      </w:r>
      <w:r w:rsidRPr="006A1132">
        <w:rPr>
          <w:szCs w:val="16"/>
        </w:rPr>
        <w:t xml:space="preserve"> </w:t>
      </w:r>
      <w:r w:rsidR="002E2C0A" w:rsidRPr="006A1132">
        <w:rPr>
          <w:szCs w:val="16"/>
        </w:rPr>
        <w:t xml:space="preserve">enregistrez le fichier </w:t>
      </w:r>
      <w:r w:rsidRPr="006A1132">
        <w:rPr>
          <w:szCs w:val="16"/>
        </w:rPr>
        <w:t>en le renommant selon le nom de votre</w:t>
      </w:r>
      <w:r w:rsidR="00C2780F" w:rsidRPr="006A1132">
        <w:rPr>
          <w:szCs w:val="16"/>
        </w:rPr>
        <w:t xml:space="preserve"> composante et de votre</w:t>
      </w:r>
      <w:r w:rsidRPr="006A1132">
        <w:rPr>
          <w:szCs w:val="16"/>
        </w:rPr>
        <w:t xml:space="preserve"> formation (ex : </w:t>
      </w:r>
      <w:r w:rsidR="002A7AC2" w:rsidRPr="006A1132">
        <w:rPr>
          <w:szCs w:val="16"/>
        </w:rPr>
        <w:t>LLSH</w:t>
      </w:r>
      <w:r w:rsidR="00FB17A0" w:rsidRPr="006A1132">
        <w:rPr>
          <w:szCs w:val="16"/>
        </w:rPr>
        <w:t>_</w:t>
      </w:r>
      <w:r w:rsidRPr="006A1132">
        <w:rPr>
          <w:szCs w:val="16"/>
        </w:rPr>
        <w:t>L</w:t>
      </w:r>
      <w:r w:rsidR="002E2C0A" w:rsidRPr="006A1132">
        <w:rPr>
          <w:szCs w:val="16"/>
        </w:rPr>
        <w:t xml:space="preserve"> </w:t>
      </w:r>
      <w:r w:rsidR="006A1132">
        <w:rPr>
          <w:szCs w:val="16"/>
        </w:rPr>
        <w:t>LEA</w:t>
      </w:r>
      <w:r w:rsidR="002E2C0A" w:rsidRPr="006A1132">
        <w:rPr>
          <w:szCs w:val="16"/>
        </w:rPr>
        <w:t xml:space="preserve"> parcours</w:t>
      </w:r>
      <w:r w:rsidR="006A1132">
        <w:rPr>
          <w:szCs w:val="16"/>
        </w:rPr>
        <w:t>…</w:t>
      </w:r>
      <w:r w:rsidRPr="006A1132">
        <w:rPr>
          <w:szCs w:val="16"/>
        </w:rPr>
        <w:t>).</w:t>
      </w:r>
    </w:p>
    <w:p w14:paraId="28D4BAEA" w14:textId="1C399C34" w:rsidR="002249A4" w:rsidRPr="00E716F0" w:rsidRDefault="002249A4" w:rsidP="002249A4">
      <w:pPr>
        <w:pStyle w:val="Paragraphedeliste"/>
        <w:numPr>
          <w:ilvl w:val="0"/>
          <w:numId w:val="3"/>
        </w:numPr>
        <w:spacing w:line="240" w:lineRule="auto"/>
        <w:rPr>
          <w:szCs w:val="16"/>
        </w:rPr>
      </w:pPr>
      <w:r w:rsidRPr="00E716F0">
        <w:rPr>
          <w:szCs w:val="16"/>
        </w:rPr>
        <w:t xml:space="preserve">Envoyez le fichier sauvegardé </w:t>
      </w:r>
      <w:r w:rsidR="00FB17A0">
        <w:rPr>
          <w:szCs w:val="16"/>
        </w:rPr>
        <w:t>au</w:t>
      </w:r>
      <w:r w:rsidRPr="00E716F0">
        <w:rPr>
          <w:szCs w:val="16"/>
        </w:rPr>
        <w:t xml:space="preserve"> référent</w:t>
      </w:r>
      <w:r w:rsidR="00FB17A0">
        <w:rPr>
          <w:szCs w:val="16"/>
        </w:rPr>
        <w:t>/chargé de</w:t>
      </w:r>
      <w:r w:rsidRPr="00E716F0">
        <w:rPr>
          <w:szCs w:val="16"/>
        </w:rPr>
        <w:t xml:space="preserve"> communication de </w:t>
      </w:r>
      <w:r w:rsidR="00FB17A0">
        <w:rPr>
          <w:szCs w:val="16"/>
        </w:rPr>
        <w:t xml:space="preserve">votre </w:t>
      </w:r>
      <w:r w:rsidRPr="00E716F0">
        <w:rPr>
          <w:szCs w:val="16"/>
        </w:rPr>
        <w:t>composante</w:t>
      </w:r>
      <w:r w:rsidR="000A2F29">
        <w:rPr>
          <w:szCs w:val="16"/>
        </w:rPr>
        <w:t> :</w:t>
      </w:r>
    </w:p>
    <w:p w14:paraId="041372CF" w14:textId="77777777" w:rsidR="002249A4" w:rsidRPr="00E716F0" w:rsidRDefault="002249A4" w:rsidP="002249A4">
      <w:pPr>
        <w:pStyle w:val="Paragraphedeliste"/>
        <w:rPr>
          <w:szCs w:val="16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8"/>
        <w:gridCol w:w="2883"/>
        <w:gridCol w:w="3510"/>
      </w:tblGrid>
      <w:tr w:rsidR="007E3428" w14:paraId="7FEAFBB6" w14:textId="77777777" w:rsidTr="007E3428">
        <w:tc>
          <w:tcPr>
            <w:tcW w:w="28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EB505" w14:textId="77777777" w:rsidR="007E3428" w:rsidRDefault="007E3428">
            <w:p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bCs/>
              </w:rPr>
              <w:t>Composante</w:t>
            </w:r>
          </w:p>
        </w:tc>
        <w:tc>
          <w:tcPr>
            <w:tcW w:w="29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3740F" w14:textId="77777777" w:rsidR="007E3428" w:rsidRDefault="007E3428">
            <w:pPr>
              <w:spacing w:before="100" w:beforeAutospacing="1" w:after="100" w:afterAutospacing="1"/>
            </w:pPr>
            <w:r>
              <w:rPr>
                <w:b/>
                <w:bCs/>
              </w:rPr>
              <w:t>Référent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824DD" w14:textId="77777777" w:rsidR="007E3428" w:rsidRDefault="007E3428">
            <w:pPr>
              <w:spacing w:before="100" w:beforeAutospacing="1" w:after="100" w:afterAutospacing="1"/>
            </w:pPr>
            <w:r>
              <w:rPr>
                <w:b/>
                <w:bCs/>
              </w:rPr>
              <w:t>Adresse mail</w:t>
            </w:r>
          </w:p>
        </w:tc>
      </w:tr>
      <w:tr w:rsidR="007E3428" w14:paraId="77CB20C5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7759E" w14:textId="77777777" w:rsidR="007E3428" w:rsidRDefault="007E3428">
            <w:pPr>
              <w:spacing w:before="100" w:beforeAutospacing="1" w:after="100" w:afterAutospacing="1"/>
            </w:pPr>
            <w:r>
              <w:t xml:space="preserve">AEI-IS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F81C05" w14:textId="77777777" w:rsidR="007E3428" w:rsidRDefault="007E3428">
            <w:pPr>
              <w:spacing w:before="100" w:beforeAutospacing="1" w:after="100" w:afterAutospacing="1"/>
            </w:pPr>
            <w:r>
              <w:t>Charlotte WAGNER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7BBC4" w14:textId="77777777" w:rsidR="007E3428" w:rsidRDefault="007E3428">
            <w:pPr>
              <w:spacing w:before="100" w:beforeAutospacing="1" w:after="100" w:afterAutospacing="1"/>
            </w:pPr>
            <w:hyperlink r:id="rId13" w:history="1">
              <w:r>
                <w:rPr>
                  <w:rStyle w:val="Lienhypertexte"/>
                </w:rPr>
                <w:t>charlotte.wagner@u-pec.fr</w:t>
              </w:r>
            </w:hyperlink>
          </w:p>
        </w:tc>
      </w:tr>
      <w:tr w:rsidR="007E3428" w14:paraId="24813BC7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B52C36" w14:textId="77777777" w:rsidR="007E3428" w:rsidRDefault="007E3428">
            <w:pPr>
              <w:spacing w:before="100" w:beforeAutospacing="1" w:after="100" w:afterAutospacing="1"/>
            </w:pPr>
            <w:r>
              <w:t>DROIT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DFD31" w14:textId="77777777" w:rsidR="007E3428" w:rsidRDefault="007E3428">
            <w:pPr>
              <w:spacing w:before="100" w:beforeAutospacing="1" w:after="100" w:afterAutospacing="1"/>
            </w:pPr>
            <w:r>
              <w:t>Cédric HANAK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971805" w14:textId="77777777" w:rsidR="007E3428" w:rsidRDefault="007E3428">
            <w:pPr>
              <w:spacing w:before="100" w:beforeAutospacing="1" w:after="100" w:afterAutospacing="1"/>
            </w:pPr>
            <w:hyperlink r:id="rId14" w:history="1">
              <w:r>
                <w:rPr>
                  <w:rStyle w:val="Lienhypertexte"/>
                </w:rPr>
                <w:t>communication-droit@u-pec.fr</w:t>
              </w:r>
            </w:hyperlink>
            <w:r>
              <w:t xml:space="preserve"> </w:t>
            </w:r>
          </w:p>
        </w:tc>
      </w:tr>
      <w:tr w:rsidR="007E3428" w14:paraId="2F4CE91C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DF1178" w14:textId="77777777" w:rsidR="007E3428" w:rsidRDefault="007E3428">
            <w:pPr>
              <w:spacing w:before="100" w:beforeAutospacing="1" w:after="100" w:afterAutospacing="1"/>
            </w:pPr>
            <w:r>
              <w:t>EPISEN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DE9B4" w14:textId="77777777" w:rsidR="007E3428" w:rsidRDefault="007E3428">
            <w:pPr>
              <w:spacing w:before="100" w:beforeAutospacing="1" w:after="100" w:afterAutospacing="1"/>
            </w:pPr>
            <w:r>
              <w:t>Nathalie TANGUY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EB98AC" w14:textId="77777777" w:rsidR="007E3428" w:rsidRDefault="007E3428">
            <w:pPr>
              <w:spacing w:before="100" w:beforeAutospacing="1" w:after="100" w:afterAutospacing="1"/>
            </w:pPr>
            <w:hyperlink r:id="rId15" w:history="1">
              <w:r>
                <w:rPr>
                  <w:rStyle w:val="Lienhypertexte"/>
                </w:rPr>
                <w:t>nathalie.tanguy-busato@u-pec.fr</w:t>
              </w:r>
            </w:hyperlink>
            <w:r>
              <w:t xml:space="preserve"> </w:t>
            </w:r>
          </w:p>
        </w:tc>
      </w:tr>
      <w:tr w:rsidR="007E3428" w14:paraId="75031250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79CEE" w14:textId="77777777" w:rsidR="007E3428" w:rsidRDefault="007E3428">
            <w:pPr>
              <w:spacing w:before="100" w:beforeAutospacing="1" w:after="100" w:afterAutospacing="1"/>
            </w:pPr>
            <w:r>
              <w:t>IAE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C346C" w14:textId="77777777" w:rsidR="007E3428" w:rsidRDefault="007E3428">
            <w:pPr>
              <w:spacing w:before="100" w:beforeAutospacing="1" w:after="100" w:afterAutospacing="1"/>
            </w:pPr>
            <w:r>
              <w:t>Kenza GHODBANE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3E488" w14:textId="77777777" w:rsidR="007E3428" w:rsidRDefault="007E3428">
            <w:pPr>
              <w:spacing w:before="100" w:beforeAutospacing="1" w:after="100" w:afterAutospacing="1"/>
            </w:pPr>
            <w:hyperlink r:id="rId16" w:history="1">
              <w:r>
                <w:rPr>
                  <w:rStyle w:val="Lienhypertexte"/>
                </w:rPr>
                <w:t>communication-iae@u-pec.fr</w:t>
              </w:r>
            </w:hyperlink>
            <w:r>
              <w:t xml:space="preserve"> </w:t>
            </w:r>
          </w:p>
        </w:tc>
      </w:tr>
      <w:tr w:rsidR="007E3428" w14:paraId="505F0226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29042" w14:textId="77777777" w:rsidR="007E3428" w:rsidRDefault="007E3428">
            <w:pPr>
              <w:spacing w:before="100" w:beforeAutospacing="1" w:after="100" w:afterAutospacing="1"/>
            </w:pPr>
            <w:r>
              <w:t>IEP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4FDEE" w14:textId="77777777" w:rsidR="007E3428" w:rsidRDefault="007E3428">
            <w:pPr>
              <w:spacing w:before="100" w:beforeAutospacing="1" w:after="100" w:afterAutospacing="1"/>
            </w:pPr>
            <w:r>
              <w:t>Julie SIEFRIDT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4E7805" w14:textId="77777777" w:rsidR="007E3428" w:rsidRDefault="007E3428">
            <w:pPr>
              <w:spacing w:before="100" w:beforeAutospacing="1" w:after="100" w:afterAutospacing="1"/>
            </w:pPr>
            <w:hyperlink r:id="rId17" w:history="1">
              <w:r>
                <w:rPr>
                  <w:rStyle w:val="Lienhypertexte"/>
                </w:rPr>
                <w:t>julie.siefridt@u-pec.fr</w:t>
              </w:r>
            </w:hyperlink>
            <w:r>
              <w:t xml:space="preserve"> </w:t>
            </w:r>
          </w:p>
        </w:tc>
      </w:tr>
      <w:tr w:rsidR="007E3428" w14:paraId="69B1110F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25DB2" w14:textId="77777777" w:rsidR="007E3428" w:rsidRDefault="007E3428">
            <w:pPr>
              <w:spacing w:before="100" w:beforeAutospacing="1" w:after="100" w:afterAutospacing="1"/>
            </w:pPr>
            <w:r>
              <w:t xml:space="preserve">INSPE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15319" w14:textId="77777777" w:rsidR="007E3428" w:rsidRDefault="007E3428">
            <w:pPr>
              <w:spacing w:before="100" w:beforeAutospacing="1" w:after="100" w:afterAutospacing="1"/>
            </w:pPr>
            <w:r>
              <w:t>Sandrine BILAN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DD353" w14:textId="77777777" w:rsidR="007E3428" w:rsidRDefault="007E3428">
            <w:pPr>
              <w:spacing w:before="100" w:beforeAutospacing="1" w:after="100" w:afterAutospacing="1"/>
            </w:pPr>
            <w:hyperlink r:id="rId18" w:history="1">
              <w:r>
                <w:rPr>
                  <w:rStyle w:val="Lienhypertexte"/>
                </w:rPr>
                <w:t>sandrine.bilan@u-pec.fr</w:t>
              </w:r>
            </w:hyperlink>
            <w:r>
              <w:t xml:space="preserve"> </w:t>
            </w:r>
          </w:p>
        </w:tc>
      </w:tr>
      <w:tr w:rsidR="007E3428" w14:paraId="1E6751FF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E85A98" w14:textId="77777777" w:rsidR="007E3428" w:rsidRDefault="007E3428">
            <w:pPr>
              <w:spacing w:before="100" w:beforeAutospacing="1" w:after="100" w:afterAutospacing="1"/>
            </w:pPr>
            <w:r>
              <w:t>IUT Sénart-Fontainebleau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E85383" w14:textId="77777777" w:rsidR="007E3428" w:rsidRDefault="007E3428">
            <w:pPr>
              <w:spacing w:before="100" w:beforeAutospacing="1" w:after="100" w:afterAutospacing="1"/>
            </w:pPr>
            <w:r w:rsidRPr="007E3428">
              <w:t>Davina MODELY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87759" w14:textId="77777777" w:rsidR="007E3428" w:rsidRDefault="007E3428">
            <w:pPr>
              <w:spacing w:before="100" w:beforeAutospacing="1" w:after="100" w:afterAutospacing="1"/>
            </w:pPr>
            <w:hyperlink r:id="rId19" w:history="1">
              <w:r>
                <w:rPr>
                  <w:rStyle w:val="Lienhypertexte"/>
                </w:rPr>
                <w:t>davina.modely@u-pec.fr</w:t>
              </w:r>
            </w:hyperlink>
            <w:r>
              <w:t xml:space="preserve"> </w:t>
            </w:r>
          </w:p>
        </w:tc>
      </w:tr>
      <w:tr w:rsidR="007E3428" w14:paraId="7749B581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C1741B" w14:textId="77777777" w:rsidR="007E3428" w:rsidRDefault="007E3428">
            <w:pPr>
              <w:spacing w:before="100" w:beforeAutospacing="1" w:after="100" w:afterAutospacing="1"/>
            </w:pPr>
            <w:r>
              <w:t>IUT Créteil-Vitry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03329" w14:textId="77777777" w:rsidR="007E3428" w:rsidRDefault="007E3428">
            <w:pPr>
              <w:spacing w:before="100" w:beforeAutospacing="1" w:after="100" w:afterAutospacing="1"/>
            </w:pPr>
            <w:r>
              <w:t>Ismaël RICHARD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76F68" w14:textId="77777777" w:rsidR="007E3428" w:rsidRDefault="007E3428">
            <w:pPr>
              <w:spacing w:before="100" w:beforeAutospacing="1" w:after="100" w:afterAutospacing="1"/>
            </w:pPr>
            <w:hyperlink r:id="rId20" w:history="1">
              <w:r>
                <w:rPr>
                  <w:rStyle w:val="Lienhypertexte"/>
                </w:rPr>
                <w:t>ismael.richard@u-pec.fr</w:t>
              </w:r>
            </w:hyperlink>
          </w:p>
        </w:tc>
      </w:tr>
      <w:tr w:rsidR="007E3428" w14:paraId="228D5BD3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51610" w14:textId="77777777" w:rsidR="007E3428" w:rsidRDefault="007E3428">
            <w:pPr>
              <w:spacing w:before="100" w:beforeAutospacing="1" w:after="100" w:afterAutospacing="1"/>
            </w:pPr>
            <w:r>
              <w:t>Santé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EC5BEC" w14:textId="77777777" w:rsidR="007E3428" w:rsidRDefault="007E3428">
            <w:pPr>
              <w:spacing w:before="100" w:beforeAutospacing="1" w:after="100" w:afterAutospacing="1"/>
            </w:pPr>
            <w:r>
              <w:t>Pauline ETIENNE-JEANNETTE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F4D17" w14:textId="77777777" w:rsidR="007E3428" w:rsidRDefault="007E3428">
            <w:pPr>
              <w:spacing w:before="100" w:beforeAutospacing="1" w:after="100" w:afterAutospacing="1"/>
            </w:pPr>
            <w:hyperlink r:id="rId21" w:history="1">
              <w:r>
                <w:rPr>
                  <w:rStyle w:val="Lienhypertexte"/>
                </w:rPr>
                <w:t>communication.sante@u-pec.fr</w:t>
              </w:r>
            </w:hyperlink>
            <w:r>
              <w:t> </w:t>
            </w:r>
          </w:p>
        </w:tc>
      </w:tr>
      <w:tr w:rsidR="007E3428" w14:paraId="6D7EFC1A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879C8" w14:textId="77777777" w:rsidR="007E3428" w:rsidRDefault="007E3428">
            <w:pPr>
              <w:spacing w:before="100" w:beforeAutospacing="1" w:after="100" w:afterAutospacing="1"/>
            </w:pPr>
            <w:r>
              <w:t>EUP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4B61C" w14:textId="77777777" w:rsidR="007E3428" w:rsidRDefault="007E3428">
            <w:pPr>
              <w:spacing w:before="100" w:beforeAutospacing="1" w:after="100" w:afterAutospacing="1"/>
            </w:pPr>
            <w:r>
              <w:t>Marine BATISTA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B42D0" w14:textId="77777777" w:rsidR="007E3428" w:rsidRDefault="007E3428">
            <w:pPr>
              <w:spacing w:before="100" w:beforeAutospacing="1" w:after="100" w:afterAutospacing="1"/>
            </w:pPr>
            <w:hyperlink r:id="rId22" w:history="1">
              <w:r>
                <w:rPr>
                  <w:rStyle w:val="Lienhypertexte"/>
                </w:rPr>
                <w:t>marine.batista@u-pec.fr</w:t>
              </w:r>
            </w:hyperlink>
          </w:p>
        </w:tc>
      </w:tr>
      <w:tr w:rsidR="007E3428" w14:paraId="1F0D1256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9A69C8" w14:textId="77777777" w:rsidR="007E3428" w:rsidRDefault="007E3428">
            <w:pPr>
              <w:spacing w:before="100" w:beforeAutospacing="1" w:after="100" w:afterAutospacing="1"/>
            </w:pPr>
            <w:r>
              <w:t>LLSH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8ECB5" w14:textId="77777777" w:rsidR="007E3428" w:rsidRDefault="007E3428">
            <w:pPr>
              <w:spacing w:before="100" w:beforeAutospacing="1" w:after="100" w:afterAutospacing="1"/>
            </w:pPr>
            <w:r>
              <w:t>Claire BOURDILLE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FDA76E" w14:textId="77777777" w:rsidR="007E3428" w:rsidRDefault="007E3428">
            <w:pPr>
              <w:spacing w:before="100" w:beforeAutospacing="1" w:after="100" w:afterAutospacing="1"/>
            </w:pPr>
            <w:hyperlink r:id="rId23" w:history="1">
              <w:r>
                <w:rPr>
                  <w:rStyle w:val="Lienhypertexte"/>
                </w:rPr>
                <w:t>claire.bourdille@u-pec.fr</w:t>
              </w:r>
            </w:hyperlink>
          </w:p>
        </w:tc>
      </w:tr>
      <w:tr w:rsidR="007E3428" w14:paraId="7FB59D9B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852BF5" w14:textId="77777777" w:rsidR="007E3428" w:rsidRDefault="007E3428">
            <w:pPr>
              <w:spacing w:before="100" w:beforeAutospacing="1" w:after="100" w:afterAutospacing="1"/>
            </w:pPr>
            <w:r>
              <w:t>SESS-STAPS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F4311E" w14:textId="77777777" w:rsidR="007E3428" w:rsidRDefault="007E3428">
            <w:pPr>
              <w:spacing w:before="100" w:beforeAutospacing="1" w:after="100" w:afterAutospacing="1"/>
            </w:pPr>
            <w:r>
              <w:t>Elise CHESSARI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D20F1" w14:textId="77777777" w:rsidR="007E3428" w:rsidRDefault="007E3428">
            <w:pPr>
              <w:spacing w:before="100" w:beforeAutospacing="1" w:after="100" w:afterAutospacing="1"/>
            </w:pPr>
            <w:hyperlink r:id="rId24" w:history="1">
              <w:r>
                <w:rPr>
                  <w:rStyle w:val="Lienhypertexte"/>
                </w:rPr>
                <w:t>elise.chessari@u-pec.fr</w:t>
              </w:r>
            </w:hyperlink>
          </w:p>
        </w:tc>
      </w:tr>
      <w:tr w:rsidR="007E3428" w14:paraId="066D40BB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C3E43" w14:textId="77777777" w:rsidR="007E3428" w:rsidRDefault="007E3428">
            <w:pPr>
              <w:spacing w:before="100" w:beforeAutospacing="1" w:after="100" w:afterAutospacing="1"/>
            </w:pPr>
            <w:r>
              <w:t>SCIENCES ECO &amp; GESTION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9D9363" w14:textId="77777777" w:rsidR="007E3428" w:rsidRDefault="007E3428">
            <w:pPr>
              <w:spacing w:before="100" w:beforeAutospacing="1" w:after="100" w:afterAutospacing="1"/>
            </w:pPr>
            <w:r>
              <w:t>Jade BOISSONNET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2C3154" w14:textId="77777777" w:rsidR="007E3428" w:rsidRDefault="007E3428">
            <w:pPr>
              <w:spacing w:before="100" w:beforeAutospacing="1" w:after="100" w:afterAutospacing="1"/>
            </w:pPr>
            <w:hyperlink r:id="rId25" w:history="1">
              <w:r>
                <w:rPr>
                  <w:rStyle w:val="Lienhypertexte"/>
                </w:rPr>
                <w:t>jade.boissonnet@u-pec.fr</w:t>
              </w:r>
            </w:hyperlink>
            <w:r>
              <w:t xml:space="preserve">  </w:t>
            </w:r>
          </w:p>
        </w:tc>
      </w:tr>
      <w:tr w:rsidR="007E3428" w14:paraId="5E58DEAB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58F7EA" w14:textId="77777777" w:rsidR="007E3428" w:rsidRDefault="007E3428">
            <w:pPr>
              <w:spacing w:before="100" w:beforeAutospacing="1" w:after="100" w:afterAutospacing="1"/>
            </w:pPr>
            <w:r>
              <w:t>SCIENCES &amp; TECHNOLOGIE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B8566" w14:textId="77777777" w:rsidR="007E3428" w:rsidRDefault="007E3428">
            <w:pPr>
              <w:spacing w:before="100" w:beforeAutospacing="1" w:after="100" w:afterAutospacing="1"/>
            </w:pPr>
            <w:r>
              <w:t>Sylviane AUDET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99F81" w14:textId="77777777" w:rsidR="007E3428" w:rsidRDefault="007E3428">
            <w:pPr>
              <w:spacing w:before="100" w:beforeAutospacing="1" w:after="100" w:afterAutospacing="1"/>
            </w:pPr>
            <w:hyperlink r:id="rId26" w:history="1">
              <w:r>
                <w:rPr>
                  <w:rStyle w:val="Lienhypertexte"/>
                </w:rPr>
                <w:t>sylviane.audet@u-pec.fr</w:t>
              </w:r>
            </w:hyperlink>
            <w:bookmarkStart w:id="0" w:name="_msoanchor_1"/>
            <w:bookmarkEnd w:id="0"/>
          </w:p>
        </w:tc>
      </w:tr>
    </w:tbl>
    <w:p w14:paraId="61E6713F" w14:textId="32A7565C" w:rsidR="00D1297B" w:rsidRDefault="00D1297B" w:rsidP="002249A4">
      <w:pPr>
        <w:spacing w:line="240" w:lineRule="auto"/>
        <w:rPr>
          <w:szCs w:val="16"/>
        </w:rPr>
      </w:pPr>
    </w:p>
    <w:p w14:paraId="22B3F989" w14:textId="791B72A5" w:rsidR="003F5AF1" w:rsidRPr="00511293" w:rsidRDefault="00511293" w:rsidP="003F5AF1">
      <w:pPr>
        <w:spacing w:line="240" w:lineRule="auto"/>
        <w:jc w:val="center"/>
        <w:rPr>
          <w:b/>
          <w:color w:val="C00000"/>
        </w:rPr>
      </w:pPr>
      <w:r>
        <w:rPr>
          <w:b/>
          <w:color w:val="C00000"/>
        </w:rPr>
        <w:t>En dehors de cette campagne de déploiement de la NOF</w:t>
      </w:r>
      <w:r w:rsidR="003F5AF1" w:rsidRPr="00511293">
        <w:rPr>
          <w:b/>
          <w:color w:val="C00000"/>
        </w:rPr>
        <w:t>, pour créer une fiche formation</w:t>
      </w:r>
      <w:r>
        <w:rPr>
          <w:b/>
          <w:color w:val="C00000"/>
        </w:rPr>
        <w:t>,</w:t>
      </w:r>
    </w:p>
    <w:p w14:paraId="148A91DD" w14:textId="0F48391B" w:rsidR="002249A4" w:rsidRPr="006A1132" w:rsidRDefault="003F5AF1" w:rsidP="006A1132">
      <w:pPr>
        <w:spacing w:line="240" w:lineRule="auto"/>
        <w:jc w:val="center"/>
        <w:rPr>
          <w:b/>
          <w:color w:val="C00000"/>
        </w:rPr>
      </w:pPr>
      <w:r w:rsidRPr="00511293">
        <w:rPr>
          <w:b/>
          <w:color w:val="C00000"/>
        </w:rPr>
        <w:t>il convient d’en faire la demande auprès du Pôle offre de formation (SPOF-DEVE)</w:t>
      </w:r>
    </w:p>
    <w:p w14:paraId="230A788B" w14:textId="2D0A1CE1" w:rsidR="002249A4" w:rsidRPr="000A2F29" w:rsidRDefault="00586E91" w:rsidP="007E3428">
      <w:pPr>
        <w:shd w:val="clear" w:color="auto" w:fill="C00000"/>
        <w:rPr>
          <w:b/>
          <w:color w:val="FFFFFF" w:themeColor="background1"/>
          <w:sz w:val="22"/>
        </w:rPr>
      </w:pPr>
      <w:r>
        <w:rPr>
          <w:b/>
          <w:color w:val="FFFFFF" w:themeColor="background1"/>
          <w:sz w:val="22"/>
        </w:rPr>
        <w:lastRenderedPageBreak/>
        <w:t>4</w:t>
      </w:r>
      <w:r w:rsidR="002249A4" w:rsidRPr="000A2F29">
        <w:rPr>
          <w:b/>
          <w:color w:val="FFFFFF" w:themeColor="background1"/>
          <w:sz w:val="22"/>
        </w:rPr>
        <w:t xml:space="preserve"> – UN PROBLEME</w:t>
      </w:r>
      <w:r w:rsidR="00657326" w:rsidRPr="000A2F29">
        <w:rPr>
          <w:b/>
          <w:color w:val="FFFFFF" w:themeColor="background1"/>
          <w:sz w:val="22"/>
        </w:rPr>
        <w:t xml:space="preserve"> ? UNE QUESTION </w:t>
      </w:r>
      <w:r w:rsidR="002249A4" w:rsidRPr="000A2F29">
        <w:rPr>
          <w:b/>
          <w:color w:val="FFFFFF" w:themeColor="background1"/>
          <w:sz w:val="22"/>
        </w:rPr>
        <w:t>?</w:t>
      </w:r>
    </w:p>
    <w:p w14:paraId="63BF3B3E" w14:textId="77777777" w:rsidR="002249A4" w:rsidRPr="00E716F0" w:rsidRDefault="002249A4" w:rsidP="002249A4">
      <w:pPr>
        <w:spacing w:line="240" w:lineRule="auto"/>
      </w:pPr>
    </w:p>
    <w:p w14:paraId="0814D309" w14:textId="77777777" w:rsidR="009959EA" w:rsidRDefault="002249A4" w:rsidP="009959EA">
      <w:pPr>
        <w:spacing w:line="240" w:lineRule="auto"/>
        <w:jc w:val="center"/>
      </w:pPr>
      <w:r w:rsidRPr="00E716F0">
        <w:t>Contactez </w:t>
      </w:r>
      <w:r w:rsidR="00335460">
        <w:t>l</w:t>
      </w:r>
      <w:r w:rsidRPr="00E716F0">
        <w:t>e référent communication de votre composante</w:t>
      </w:r>
      <w:r w:rsidR="000A2F29">
        <w:t xml:space="preserve"> </w:t>
      </w:r>
      <w:r w:rsidR="00A95A53">
        <w:t>– voir mail ci-dessus</w:t>
      </w:r>
    </w:p>
    <w:p w14:paraId="0AE67814" w14:textId="749D669B" w:rsidR="00630E78" w:rsidRDefault="009959EA" w:rsidP="009959EA">
      <w:pPr>
        <w:spacing w:line="240" w:lineRule="auto"/>
        <w:jc w:val="center"/>
      </w:pPr>
      <w:r>
        <w:t>O</w:t>
      </w:r>
      <w:r w:rsidR="00630E78">
        <w:t xml:space="preserve">u le </w:t>
      </w:r>
      <w:r w:rsidRPr="009959EA">
        <w:t>Pôle offre de formation</w:t>
      </w:r>
      <w:r w:rsidR="003F5AF1">
        <w:t xml:space="preserve"> </w:t>
      </w:r>
      <w:r w:rsidR="00630E78">
        <w:t>à</w:t>
      </w:r>
      <w:r>
        <w:t> :</w:t>
      </w:r>
      <w:r w:rsidR="00630E78">
        <w:t xml:space="preserve"> </w:t>
      </w:r>
      <w:hyperlink r:id="rId27" w:history="1">
        <w:r w:rsidR="00657326" w:rsidRPr="000E6D4A">
          <w:rPr>
            <w:rStyle w:val="Lienhypertexte"/>
          </w:rPr>
          <w:t>offre-formation@u-pec.fr</w:t>
        </w:r>
      </w:hyperlink>
    </w:p>
    <w:p w14:paraId="358CD24C" w14:textId="77777777" w:rsidR="001D3C02" w:rsidRPr="000A2F29" w:rsidRDefault="001D3C02" w:rsidP="007E3428">
      <w:pPr>
        <w:shd w:val="clear" w:color="auto" w:fill="C00000"/>
        <w:rPr>
          <w:b/>
          <w:color w:val="FFFFFF" w:themeColor="background1"/>
          <w:sz w:val="22"/>
        </w:rPr>
      </w:pPr>
      <w:r w:rsidRPr="000A2F29">
        <w:rPr>
          <w:b/>
          <w:color w:val="FFFFFF" w:themeColor="background1"/>
          <w:sz w:val="22"/>
        </w:rPr>
        <w:t>INFORMATIONS GENERALES</w:t>
      </w:r>
    </w:p>
    <w:p w14:paraId="766C8C77" w14:textId="77777777" w:rsidR="001D3C02" w:rsidRDefault="001D3C02" w:rsidP="00142BC8">
      <w:pPr>
        <w:rPr>
          <w:b/>
        </w:rPr>
      </w:pPr>
    </w:p>
    <w:p w14:paraId="3D55AFC9" w14:textId="3D94D16E" w:rsidR="003B0804" w:rsidRPr="00A61E06" w:rsidRDefault="006C6B72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rPr>
          <w:b/>
        </w:rPr>
        <w:t xml:space="preserve">TYPE DE </w:t>
      </w:r>
      <w:r w:rsidR="005E2F4E">
        <w:rPr>
          <w:b/>
        </w:rPr>
        <w:t xml:space="preserve">DIPLOME </w:t>
      </w:r>
      <w:r w:rsidR="007B452C">
        <w:fldChar w:fldCharType="begin">
          <w:ffData>
            <w:name w:val="ListeDéroulante1"/>
            <w:enabled/>
            <w:calcOnExit w:val="0"/>
            <w:ddList>
              <w:result w:val="7"/>
              <w:listEntry w:val="- Sélectionner-"/>
              <w:listEntry w:val="DAEU"/>
              <w:listEntry w:val="DEUST"/>
              <w:listEntry w:val="BUT"/>
              <w:listEntry w:val="LICENCE"/>
              <w:listEntry w:val="DOUBLE LICENCE"/>
              <w:listEntry w:val="LICENCE PRO"/>
              <w:listEntry w:val="MASTER"/>
              <w:listEntry w:val="DIPLOME D'ETAT"/>
              <w:listEntry w:val="DIPLOME D'INGENIEUR"/>
              <w:listEntry w:val="CAPACITE"/>
              <w:listEntry w:val="CERTIFICAT D'UNIVERSITE"/>
              <w:listEntry w:val="DIPLOME UNIVERSITAIRE - DU"/>
              <w:listEntry w:val="DIPLOME INTER UNIVERSITAIRE - DIU"/>
            </w:ddList>
          </w:ffData>
        </w:fldChar>
      </w:r>
      <w:bookmarkStart w:id="1" w:name="ListeDéroulante1"/>
      <w:r w:rsidR="007B452C">
        <w:instrText xml:space="preserve"> FORMDROPDOWN </w:instrText>
      </w:r>
      <w:r w:rsidR="007B452C">
        <w:fldChar w:fldCharType="separate"/>
      </w:r>
      <w:r w:rsidR="007B452C">
        <w:fldChar w:fldCharType="end"/>
      </w:r>
      <w:bookmarkEnd w:id="1"/>
    </w:p>
    <w:p w14:paraId="1B4583EB" w14:textId="77777777" w:rsidR="00B95F40" w:rsidRDefault="00B95F40" w:rsidP="00AC548E">
      <w:pPr>
        <w:spacing w:line="360" w:lineRule="auto"/>
        <w:rPr>
          <w:b/>
        </w:rPr>
      </w:pPr>
    </w:p>
    <w:p w14:paraId="54E2964D" w14:textId="71BE3783" w:rsidR="006C6B72" w:rsidRPr="00A61E06" w:rsidRDefault="003B0804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rPr>
          <w:b/>
        </w:rPr>
        <w:t>D</w:t>
      </w:r>
      <w:r w:rsidR="006C6B72">
        <w:rPr>
          <w:b/>
        </w:rPr>
        <w:t>OMAINE</w:t>
      </w:r>
      <w:r>
        <w:rPr>
          <w:b/>
        </w:rPr>
        <w:t xml:space="preserve"> </w:t>
      </w:r>
      <w:r w:rsidR="00165EDF">
        <w:fldChar w:fldCharType="begin">
          <w:ffData>
            <w:name w:val="Domaine"/>
            <w:enabled/>
            <w:calcOnExit w:val="0"/>
            <w:ddList>
              <w:result w:val="2"/>
              <w:listEntry w:val="- Sélectionner -"/>
              <w:listEntry w:val="Arts - Lettres - Langues"/>
              <w:listEntry w:val="Droit - Economie - Gestion"/>
              <w:listEntry w:val="Sciences humaines et sciences sociales"/>
              <w:listEntry w:val="Sciences- Technologie - Santé"/>
            </w:ddList>
          </w:ffData>
        </w:fldChar>
      </w:r>
      <w:bookmarkStart w:id="2" w:name="Domaine"/>
      <w:r w:rsidR="00165EDF">
        <w:instrText xml:space="preserve"> FORMDROPDOWN </w:instrText>
      </w:r>
      <w:r w:rsidR="00165EDF">
        <w:fldChar w:fldCharType="separate"/>
      </w:r>
      <w:r w:rsidR="00165EDF">
        <w:fldChar w:fldCharType="end"/>
      </w:r>
      <w:bookmarkEnd w:id="2"/>
    </w:p>
    <w:p w14:paraId="13ACF033" w14:textId="77777777" w:rsidR="00B95F40" w:rsidRDefault="00B95F40" w:rsidP="00AC548E">
      <w:pPr>
        <w:spacing w:line="360" w:lineRule="auto"/>
        <w:rPr>
          <w:b/>
        </w:rPr>
      </w:pPr>
    </w:p>
    <w:p w14:paraId="6C87A167" w14:textId="6CD91857" w:rsidR="00191460" w:rsidRDefault="006C6B72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</w:rPr>
      </w:pPr>
      <w:r>
        <w:rPr>
          <w:b/>
        </w:rPr>
        <w:t>MENTION</w:t>
      </w:r>
      <w:r w:rsidR="000673D5">
        <w:rPr>
          <w:b/>
        </w:rPr>
        <w:t xml:space="preserve"> </w:t>
      </w:r>
      <w:r w:rsidR="000673D5" w:rsidRPr="00A61E06">
        <w:fldChar w:fldCharType="begin">
          <w:ffData>
            <w:name w:val="Mention"/>
            <w:enabled/>
            <w:calcOnExit w:val="0"/>
            <w:textInput>
              <w:maxLength w:val="100"/>
            </w:textInput>
          </w:ffData>
        </w:fldChar>
      </w:r>
      <w:bookmarkStart w:id="3" w:name="Mention"/>
      <w:r w:rsidR="000673D5" w:rsidRPr="00A61E06">
        <w:instrText xml:space="preserve"> FORMTEXT </w:instrText>
      </w:r>
      <w:r w:rsidR="000673D5" w:rsidRPr="00A61E06">
        <w:fldChar w:fldCharType="separate"/>
      </w:r>
      <w:r w:rsidR="00D41A9F">
        <w:rPr>
          <w:noProof/>
        </w:rPr>
        <w:t xml:space="preserve">Droit privé </w:t>
      </w:r>
      <w:r w:rsidR="000673D5" w:rsidRPr="00A61E06">
        <w:fldChar w:fldCharType="end"/>
      </w:r>
      <w:bookmarkEnd w:id="3"/>
      <w:r w:rsidR="005E45B7">
        <w:rPr>
          <w:b/>
        </w:rPr>
        <w:tab/>
      </w:r>
      <w:r w:rsidR="00191460">
        <w:rPr>
          <w:b/>
        </w:rPr>
        <w:tab/>
      </w:r>
      <w:r w:rsidR="00191460">
        <w:rPr>
          <w:b/>
        </w:rPr>
        <w:tab/>
      </w:r>
    </w:p>
    <w:p w14:paraId="2A47D432" w14:textId="77777777" w:rsidR="00B95F40" w:rsidRDefault="00B95F40" w:rsidP="00AC548E">
      <w:pPr>
        <w:spacing w:line="360" w:lineRule="auto"/>
        <w:rPr>
          <w:b/>
        </w:rPr>
      </w:pPr>
    </w:p>
    <w:p w14:paraId="20A44BAC" w14:textId="242D431A" w:rsidR="006C6B72" w:rsidRDefault="006C6B72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</w:rPr>
      </w:pPr>
      <w:r>
        <w:rPr>
          <w:b/>
        </w:rPr>
        <w:t>PARCOURS</w:t>
      </w:r>
      <w:r w:rsidR="00074C1B">
        <w:rPr>
          <w:b/>
        </w:rPr>
        <w:t xml:space="preserve"> TYPE</w:t>
      </w:r>
      <w:r w:rsidR="003B0804">
        <w:rPr>
          <w:b/>
        </w:rPr>
        <w:t xml:space="preserve"> </w:t>
      </w:r>
      <w:r w:rsidR="000673D5" w:rsidRPr="00A61E06">
        <w:fldChar w:fldCharType="begin">
          <w:ffData>
            <w:name w:val="ParcoursType"/>
            <w:enabled/>
            <w:calcOnExit w:val="0"/>
            <w:textInput>
              <w:maxLength w:val="100"/>
            </w:textInput>
          </w:ffData>
        </w:fldChar>
      </w:r>
      <w:bookmarkStart w:id="4" w:name="ParcoursType"/>
      <w:r w:rsidR="000673D5" w:rsidRPr="00A61E06">
        <w:instrText xml:space="preserve"> FORMTEXT </w:instrText>
      </w:r>
      <w:r w:rsidR="000673D5" w:rsidRPr="00A61E06">
        <w:fldChar w:fldCharType="separate"/>
      </w:r>
      <w:r w:rsidR="00D41A9F" w:rsidRPr="00D41A9F">
        <w:rPr>
          <w:noProof/>
        </w:rPr>
        <w:t>Droit des personnes, des familles et de leur patrimoine</w:t>
      </w:r>
      <w:r w:rsidR="000673D5" w:rsidRPr="00A61E06">
        <w:fldChar w:fldCharType="end"/>
      </w:r>
      <w:bookmarkEnd w:id="4"/>
    </w:p>
    <w:p w14:paraId="604C3F67" w14:textId="02AF3730" w:rsidR="00E83FDE" w:rsidRDefault="00E83FDE" w:rsidP="00AC548E">
      <w:pPr>
        <w:spacing w:line="360" w:lineRule="auto"/>
        <w:rPr>
          <w:b/>
        </w:rPr>
      </w:pPr>
    </w:p>
    <w:p w14:paraId="4861EFE9" w14:textId="0E5500B3" w:rsidR="0035006E" w:rsidRDefault="0035006E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</w:rPr>
      </w:pPr>
      <w:r>
        <w:rPr>
          <w:b/>
        </w:rPr>
        <w:t xml:space="preserve">SITE WEB DE LA FORMATION (200 caractères espaces compris) </w:t>
      </w:r>
      <w:r>
        <w:rPr>
          <w:b/>
        </w:rPr>
        <w:fldChar w:fldCharType="begin">
          <w:ffData>
            <w:name w:val="Siteweb"/>
            <w:enabled/>
            <w:calcOnExit w:val="0"/>
            <w:textInput>
              <w:maxLength w:val="200"/>
            </w:textInput>
          </w:ffData>
        </w:fldChar>
      </w:r>
      <w:bookmarkStart w:id="5" w:name="Siteweb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D41A9F" w:rsidRPr="00D41A9F">
        <w:rPr>
          <w:b/>
          <w:noProof/>
        </w:rPr>
        <w:t>https://www.u-pec.fr/fr/formation/master-droit-prive-parcours-droit-des-personnes-des-familles-et-de-leur-patrimoine</w:t>
      </w:r>
      <w:r>
        <w:rPr>
          <w:b/>
        </w:rPr>
        <w:fldChar w:fldCharType="end"/>
      </w:r>
      <w:bookmarkEnd w:id="5"/>
    </w:p>
    <w:p w14:paraId="45CE5942" w14:textId="33EBD1EC" w:rsidR="0035006E" w:rsidRDefault="0035006E" w:rsidP="00AC548E">
      <w:pPr>
        <w:spacing w:line="360" w:lineRule="auto"/>
        <w:rPr>
          <w:b/>
        </w:rPr>
      </w:pPr>
    </w:p>
    <w:p w14:paraId="10965A7F" w14:textId="39D5B3B8" w:rsidR="00074C1B" w:rsidRPr="00A61E06" w:rsidRDefault="00074C1B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rPr>
          <w:b/>
        </w:rPr>
        <w:t>UFR / INSTITUT</w:t>
      </w:r>
      <w:r w:rsidR="003B0804">
        <w:rPr>
          <w:b/>
        </w:rPr>
        <w:t xml:space="preserve"> </w:t>
      </w:r>
      <w:r w:rsidR="00A21CF0">
        <w:fldChar w:fldCharType="begin">
          <w:ffData>
            <w:name w:val="UFR"/>
            <w:enabled/>
            <w:calcOnExit w:val="0"/>
            <w:ddList>
              <w:result w:val="2"/>
              <w:listEntry w:val="- Sélectionner -"/>
              <w:listEntry w:val="AEI-IS"/>
              <w:listEntry w:val="DROIT"/>
              <w:listEntry w:val="ERGOTHERAPIE"/>
              <w:listEntry w:val="EUP"/>
              <w:listEntry w:val="INSPE"/>
              <w:listEntry w:val="IUT CRETEIL-VITRY"/>
              <w:listEntry w:val="IUT SENART-FONTAINEBLEAU"/>
              <w:listEntry w:val="LLSH"/>
              <w:listEntry w:val="SANTE"/>
              <w:listEntry w:val="SCIENCES ECO &amp; GESTION"/>
              <w:listEntry w:val="SESS-STAPS"/>
              <w:listEntry w:val="SCIENCES ET TECHNOLOGIE"/>
              <w:listEntry w:val="EPISEN"/>
              <w:listEntry w:val="IAE-PE"/>
              <w:listEntry w:val="IEP"/>
            </w:ddList>
          </w:ffData>
        </w:fldChar>
      </w:r>
      <w:bookmarkStart w:id="6" w:name="UFR"/>
      <w:r w:rsidR="00A21CF0">
        <w:instrText xml:space="preserve"> FORMDROPDOWN </w:instrText>
      </w:r>
      <w:r w:rsidR="00A21CF0">
        <w:fldChar w:fldCharType="separate"/>
      </w:r>
      <w:r w:rsidR="00A21CF0">
        <w:fldChar w:fldCharType="end"/>
      </w:r>
      <w:bookmarkEnd w:id="6"/>
    </w:p>
    <w:p w14:paraId="1218895B" w14:textId="0EB4396C" w:rsidR="0003397A" w:rsidRDefault="0003397A" w:rsidP="0003397A">
      <w:pPr>
        <w:spacing w:line="360" w:lineRule="auto"/>
        <w:rPr>
          <w:b/>
        </w:rPr>
      </w:pPr>
    </w:p>
    <w:p w14:paraId="51C099CF" w14:textId="5B9E9DE3" w:rsidR="00663FE3" w:rsidRPr="00952B1D" w:rsidRDefault="00663FE3" w:rsidP="00663FE3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rPr>
          <w:b/>
        </w:rPr>
      </w:pPr>
      <w:r w:rsidRPr="00952B1D">
        <w:rPr>
          <w:b/>
        </w:rPr>
        <w:t>FORMATION DIPLOMANTE</w:t>
      </w:r>
    </w:p>
    <w:p w14:paraId="64D97CE1" w14:textId="2BD9A091" w:rsidR="00663FE3" w:rsidRPr="00952B1D" w:rsidRDefault="00663FE3" w:rsidP="00663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 w:rsidRPr="00952B1D">
        <w:tab/>
      </w:r>
      <w:sdt>
        <w:sdtPr>
          <w:id w:val="206798503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41A9F">
            <w:rPr>
              <w:rFonts w:ascii="MS Gothic" w:eastAsia="MS Gothic" w:hAnsi="MS Gothic" w:hint="eastAsia"/>
            </w:rPr>
            <w:t>☒</w:t>
          </w:r>
        </w:sdtContent>
      </w:sdt>
      <w:r w:rsidRPr="00952B1D">
        <w:t xml:space="preserve"> Oui</w:t>
      </w:r>
    </w:p>
    <w:p w14:paraId="301A0F73" w14:textId="60A51445" w:rsidR="00663FE3" w:rsidRPr="0003397A" w:rsidRDefault="00000000" w:rsidP="00663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-20556848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63FE3" w:rsidRPr="00952B1D">
            <w:rPr>
              <w:rFonts w:ascii="MS Gothic" w:eastAsia="MS Gothic" w:hAnsi="MS Gothic" w:hint="eastAsia"/>
            </w:rPr>
            <w:t>☐</w:t>
          </w:r>
        </w:sdtContent>
      </w:sdt>
      <w:r w:rsidR="00663FE3" w:rsidRPr="00952B1D">
        <w:t xml:space="preserve"> Non</w:t>
      </w:r>
    </w:p>
    <w:p w14:paraId="330B917E" w14:textId="77777777" w:rsidR="00663FE3" w:rsidRDefault="00663FE3" w:rsidP="0003397A">
      <w:pPr>
        <w:spacing w:line="360" w:lineRule="auto"/>
        <w:rPr>
          <w:b/>
        </w:rPr>
      </w:pPr>
    </w:p>
    <w:p w14:paraId="1202E713" w14:textId="52CBEDB2" w:rsidR="0003397A" w:rsidRPr="00663FE3" w:rsidRDefault="0003397A" w:rsidP="00663FE3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rPr>
          <w:b/>
        </w:rPr>
      </w:pPr>
      <w:r>
        <w:rPr>
          <w:b/>
        </w:rPr>
        <w:t xml:space="preserve">MODALITÉS  </w:t>
      </w:r>
    </w:p>
    <w:p w14:paraId="7B40991E" w14:textId="0EA1C06B" w:rsidR="0003397A" w:rsidRPr="00952B1D" w:rsidRDefault="00000000" w:rsidP="00033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138444434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41A9F">
            <w:rPr>
              <w:rFonts w:ascii="MS Gothic" w:eastAsia="MS Gothic" w:hAnsi="MS Gothic" w:hint="eastAsia"/>
            </w:rPr>
            <w:t>☒</w:t>
          </w:r>
        </w:sdtContent>
      </w:sdt>
      <w:r w:rsidR="0003397A" w:rsidRPr="00952B1D">
        <w:t xml:space="preserve"> Formation initiale</w:t>
      </w:r>
    </w:p>
    <w:p w14:paraId="509F4062" w14:textId="5F889BA2" w:rsidR="0003397A" w:rsidRDefault="00000000" w:rsidP="00952B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72502197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41A9F">
            <w:rPr>
              <w:rFonts w:ascii="MS Gothic" w:eastAsia="MS Gothic" w:hAnsi="MS Gothic" w:hint="eastAsia"/>
            </w:rPr>
            <w:t>☒</w:t>
          </w:r>
        </w:sdtContent>
      </w:sdt>
      <w:r w:rsidR="0003397A" w:rsidRPr="00952B1D">
        <w:t xml:space="preserve"> Formation continue</w:t>
      </w:r>
      <w:r w:rsidR="00663FE3" w:rsidRPr="00952B1D">
        <w:t xml:space="preserve"> </w:t>
      </w:r>
    </w:p>
    <w:p w14:paraId="5D7A442B" w14:textId="473A2310" w:rsidR="00952B1D" w:rsidRPr="00952B1D" w:rsidRDefault="00000000" w:rsidP="00952B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21124654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52B1D" w:rsidRPr="00952B1D">
            <w:rPr>
              <w:rFonts w:ascii="MS Gothic" w:eastAsia="MS Gothic" w:hAnsi="MS Gothic" w:hint="eastAsia"/>
            </w:rPr>
            <w:t>☐</w:t>
          </w:r>
        </w:sdtContent>
      </w:sdt>
      <w:r w:rsidR="00952B1D" w:rsidRPr="00952B1D">
        <w:t xml:space="preserve"> </w:t>
      </w:r>
      <w:r w:rsidR="00C2780F">
        <w:t xml:space="preserve">Contrat de </w:t>
      </w:r>
      <w:r w:rsidR="009959EA">
        <w:t>professionnalisation</w:t>
      </w:r>
    </w:p>
    <w:p w14:paraId="159C5F93" w14:textId="4E7B8D5B" w:rsidR="0003397A" w:rsidRPr="00952B1D" w:rsidRDefault="00000000" w:rsidP="00033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-16480504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52B1D">
            <w:rPr>
              <w:rFonts w:ascii="MS Gothic" w:eastAsia="MS Gothic" w:hAnsi="MS Gothic" w:hint="eastAsia"/>
            </w:rPr>
            <w:t>☐</w:t>
          </w:r>
        </w:sdtContent>
      </w:sdt>
      <w:r w:rsidR="0003397A" w:rsidRPr="00952B1D">
        <w:t xml:space="preserve"> Formation en apprentissage</w:t>
      </w:r>
    </w:p>
    <w:p w14:paraId="226DCD19" w14:textId="63751BAE" w:rsidR="0003397A" w:rsidRPr="00952B1D" w:rsidRDefault="00000000" w:rsidP="00033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-10844524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3397A" w:rsidRPr="00952B1D">
            <w:rPr>
              <w:rFonts w:ascii="MS Gothic" w:eastAsia="MS Gothic" w:hAnsi="MS Gothic" w:hint="eastAsia"/>
            </w:rPr>
            <w:t>☐</w:t>
          </w:r>
        </w:sdtContent>
      </w:sdt>
      <w:r w:rsidR="0003397A" w:rsidRPr="00952B1D">
        <w:t xml:space="preserve"> Partiellement à distance</w:t>
      </w:r>
    </w:p>
    <w:p w14:paraId="1EB3D06F" w14:textId="5575AB97" w:rsidR="00663FE3" w:rsidRPr="00952B1D" w:rsidRDefault="00000000" w:rsidP="00663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-20780414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63FE3" w:rsidRPr="00952B1D">
            <w:rPr>
              <w:rFonts w:ascii="MS Gothic" w:eastAsia="MS Gothic" w:hAnsi="MS Gothic" w:hint="eastAsia"/>
            </w:rPr>
            <w:t>☐</w:t>
          </w:r>
        </w:sdtContent>
      </w:sdt>
      <w:r w:rsidR="00663FE3" w:rsidRPr="00952B1D">
        <w:t xml:space="preserve"> </w:t>
      </w:r>
      <w:r w:rsidR="00952B1D">
        <w:t>100% à distance</w:t>
      </w:r>
    </w:p>
    <w:p w14:paraId="6534E80E" w14:textId="06FADF5B" w:rsidR="0003397A" w:rsidRPr="00663FE3" w:rsidRDefault="00000000" w:rsidP="00033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  <w:rPr>
          <w:strike/>
        </w:rPr>
      </w:pPr>
      <w:sdt>
        <w:sdtPr>
          <w:id w:val="-18290431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3397A" w:rsidRPr="00952B1D">
            <w:rPr>
              <w:rFonts w:ascii="MS Gothic" w:eastAsia="MS Gothic" w:hAnsi="MS Gothic" w:hint="eastAsia"/>
            </w:rPr>
            <w:t>☐</w:t>
          </w:r>
        </w:sdtContent>
      </w:sdt>
      <w:r w:rsidR="0003397A" w:rsidRPr="00952B1D">
        <w:t xml:space="preserve"> VAE</w:t>
      </w:r>
      <w:r w:rsidR="00663FE3" w:rsidRPr="00952B1D">
        <w:rPr>
          <w:strike/>
        </w:rPr>
        <w:t xml:space="preserve"> </w:t>
      </w:r>
    </w:p>
    <w:p w14:paraId="731A836A" w14:textId="2730CE7D" w:rsidR="00B95F40" w:rsidRDefault="00B95F40" w:rsidP="003B0804">
      <w:pPr>
        <w:tabs>
          <w:tab w:val="left" w:pos="5595"/>
        </w:tabs>
        <w:spacing w:line="360" w:lineRule="auto"/>
        <w:rPr>
          <w:b/>
        </w:rPr>
      </w:pPr>
    </w:p>
    <w:p w14:paraId="6647462C" w14:textId="77777777" w:rsidR="00630E78" w:rsidRDefault="00630E78" w:rsidP="00630E78">
      <w:pPr>
        <w:tabs>
          <w:tab w:val="left" w:pos="5595"/>
        </w:tabs>
        <w:spacing w:line="360" w:lineRule="auto"/>
        <w:rPr>
          <w:b/>
        </w:rPr>
      </w:pPr>
      <w:r w:rsidRPr="00951751">
        <w:rPr>
          <w:b/>
          <w:noProof/>
        </w:rPr>
        <w:drawing>
          <wp:inline distT="0" distB="0" distL="0" distR="0" wp14:anchorId="575C042A" wp14:editId="0018949B">
            <wp:extent cx="5615940" cy="365760"/>
            <wp:effectExtent l="0" t="0" r="381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38848" cy="367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06C12" w14:textId="1E25697B" w:rsidR="001D3C02" w:rsidRDefault="001D3C02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595"/>
        </w:tabs>
        <w:spacing w:line="360" w:lineRule="auto"/>
        <w:rPr>
          <w:b/>
        </w:rPr>
      </w:pPr>
      <w:r>
        <w:rPr>
          <w:b/>
        </w:rPr>
        <w:t>CAPACITE D’ACCUEIL</w:t>
      </w:r>
      <w:r w:rsidR="000673D5">
        <w:rPr>
          <w:b/>
        </w:rPr>
        <w:t xml:space="preserve"> (125 caractères espaces compris)</w:t>
      </w:r>
      <w:r w:rsidR="003B0804">
        <w:rPr>
          <w:b/>
        </w:rPr>
        <w:t xml:space="preserve"> </w:t>
      </w:r>
      <w:r w:rsidR="000673D5">
        <w:rPr>
          <w:b/>
        </w:rPr>
        <w:fldChar w:fldCharType="begin">
          <w:ffData>
            <w:name w:val="CapaciteAccueil"/>
            <w:enabled/>
            <w:calcOnExit w:val="0"/>
            <w:textInput>
              <w:maxLength w:val="125"/>
            </w:textInput>
          </w:ffData>
        </w:fldChar>
      </w:r>
      <w:bookmarkStart w:id="7" w:name="CapaciteAccueil"/>
      <w:r w:rsidR="000673D5">
        <w:rPr>
          <w:b/>
        </w:rPr>
        <w:instrText xml:space="preserve"> FORMTEXT </w:instrText>
      </w:r>
      <w:r w:rsidR="000673D5">
        <w:rPr>
          <w:b/>
        </w:rPr>
      </w:r>
      <w:r w:rsidR="000673D5">
        <w:rPr>
          <w:b/>
        </w:rPr>
        <w:fldChar w:fldCharType="separate"/>
      </w:r>
      <w:r w:rsidR="00D41A9F">
        <w:rPr>
          <w:b/>
          <w:noProof/>
        </w:rPr>
        <w:t>30</w:t>
      </w:r>
      <w:r w:rsidR="000673D5">
        <w:rPr>
          <w:b/>
        </w:rPr>
        <w:fldChar w:fldCharType="end"/>
      </w:r>
      <w:bookmarkEnd w:id="7"/>
    </w:p>
    <w:p w14:paraId="6BAEE466" w14:textId="77777777" w:rsidR="00B95F40" w:rsidRDefault="00B95F40" w:rsidP="00AC548E">
      <w:pPr>
        <w:spacing w:line="360" w:lineRule="auto"/>
        <w:rPr>
          <w:b/>
        </w:rPr>
      </w:pPr>
    </w:p>
    <w:p w14:paraId="02931955" w14:textId="77777777" w:rsidR="006C6B72" w:rsidRDefault="00D868EC" w:rsidP="006D6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PRESENTATION DE LA FORMATION (800 caractères espaces compris)</w:t>
      </w:r>
    </w:p>
    <w:p w14:paraId="603F910B" w14:textId="26139844" w:rsidR="00584364" w:rsidRDefault="000673D5" w:rsidP="006D6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lastRenderedPageBreak/>
        <w:fldChar w:fldCharType="begin">
          <w:ffData>
            <w:name w:val="Présentation"/>
            <w:enabled/>
            <w:calcOnExit w:val="0"/>
            <w:textInput>
              <w:maxLength w:val="800"/>
            </w:textInput>
          </w:ffData>
        </w:fldChar>
      </w:r>
      <w:bookmarkStart w:id="8" w:name="Présentation"/>
      <w:r>
        <w:instrText xml:space="preserve"> FORMTEXT </w:instrText>
      </w:r>
      <w:r>
        <w:fldChar w:fldCharType="separate"/>
      </w:r>
      <w:r w:rsidR="00D41A9F">
        <w:rPr>
          <w:noProof/>
        </w:rPr>
        <w:t>Le Master délivre les enseignements dans les matières fondamentales du droit privé, l'accent est mis sur le droit des personnes</w:t>
      </w:r>
      <w:r w:rsidR="00FA36E6">
        <w:rPr>
          <w:noProof/>
        </w:rPr>
        <w:t>,</w:t>
      </w:r>
      <w:r w:rsidR="00D41A9F">
        <w:rPr>
          <w:noProof/>
        </w:rPr>
        <w:t>de la famille et le drotit du patrimoine en M2.</w:t>
      </w:r>
      <w:r>
        <w:fldChar w:fldCharType="end"/>
      </w:r>
      <w:bookmarkEnd w:id="8"/>
    </w:p>
    <w:p w14:paraId="45F60E45" w14:textId="77777777" w:rsidR="006D6043" w:rsidRPr="00D868EC" w:rsidRDefault="006D6043" w:rsidP="00191460">
      <w:pPr>
        <w:rPr>
          <w:b/>
        </w:rPr>
      </w:pPr>
    </w:p>
    <w:p w14:paraId="0B8E4650" w14:textId="77777777" w:rsidR="00D868EC" w:rsidRDefault="00D868EC" w:rsidP="00D868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COMPETENCES VISEES (800 caractères espaces compris)</w:t>
      </w:r>
    </w:p>
    <w:p w14:paraId="6C2C1BFD" w14:textId="085A6B29" w:rsidR="00D868EC" w:rsidRDefault="000673D5" w:rsidP="00E1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fldChar w:fldCharType="begin">
          <w:ffData>
            <w:name w:val="Compétences"/>
            <w:enabled/>
            <w:calcOnExit w:val="0"/>
            <w:textInput>
              <w:maxLength w:val="800"/>
            </w:textInput>
          </w:ffData>
        </w:fldChar>
      </w:r>
      <w:bookmarkStart w:id="9" w:name="Compétences"/>
      <w:r>
        <w:instrText xml:space="preserve"> FORMTEXT </w:instrText>
      </w:r>
      <w:r>
        <w:fldChar w:fldCharType="separate"/>
      </w:r>
      <w:proofErr w:type="spellStart"/>
      <w:r w:rsidR="00FA36E6">
        <w:t>Aactualiser</w:t>
      </w:r>
      <w:proofErr w:type="spellEnd"/>
      <w:r w:rsidR="00FA36E6">
        <w:t xml:space="preserve"> et analyser les sources juridique de droit privé, mettre en œuvre des compétences spécialisées en droit des personnes, de la famille </w:t>
      </w:r>
      <w:proofErr w:type="spellStart"/>
      <w:r w:rsidR="00FA36E6">
        <w:t>ei</w:t>
      </w:r>
      <w:proofErr w:type="spellEnd"/>
      <w:r w:rsidR="00FA36E6">
        <w:t xml:space="preserve"> du patrimoine, </w:t>
      </w:r>
      <w:proofErr w:type="spellStart"/>
      <w:r w:rsidR="00FA36E6">
        <w:t>égocier</w:t>
      </w:r>
      <w:proofErr w:type="spellEnd"/>
      <w:r w:rsidR="00FA36E6">
        <w:t xml:space="preserve"> et rédiger des actes juridiques, </w:t>
      </w:r>
      <w:proofErr w:type="spellStart"/>
      <w:r w:rsidR="00FA36E6">
        <w:t>disoenbser</w:t>
      </w:r>
      <w:proofErr w:type="spellEnd"/>
      <w:r w:rsidR="00FA36E6">
        <w:t xml:space="preserve"> un </w:t>
      </w:r>
      <w:proofErr w:type="spellStart"/>
      <w:r w:rsidR="00FA36E6">
        <w:t>consei</w:t>
      </w:r>
      <w:proofErr w:type="spellEnd"/>
      <w:r w:rsidR="00FA36E6">
        <w:t xml:space="preserve"> juridique, anticiper et gérer un contentieux en droit privé?</w:t>
      </w:r>
      <w:r>
        <w:fldChar w:fldCharType="end"/>
      </w:r>
      <w:bookmarkEnd w:id="9"/>
    </w:p>
    <w:p w14:paraId="1E80FD7B" w14:textId="77777777" w:rsidR="00D37D68" w:rsidRDefault="00D37D68">
      <w:pPr>
        <w:spacing w:line="240" w:lineRule="auto"/>
        <w:rPr>
          <w:b/>
        </w:rPr>
      </w:pPr>
    </w:p>
    <w:p w14:paraId="558908B0" w14:textId="77777777" w:rsidR="00D868EC" w:rsidRDefault="00F47AAF" w:rsidP="00D868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POURSUITES D’ETUDES</w:t>
      </w:r>
      <w:r w:rsidR="00D868EC">
        <w:rPr>
          <w:b/>
        </w:rPr>
        <w:t xml:space="preserve"> (800 caractères espaces compris)</w:t>
      </w:r>
    </w:p>
    <w:p w14:paraId="152EEEAD" w14:textId="50DD0FA7" w:rsidR="00D868EC" w:rsidRPr="00D868EC" w:rsidRDefault="000673D5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</w:pPr>
      <w:r>
        <w:fldChar w:fldCharType="begin">
          <w:ffData>
            <w:name w:val="PoursuitesEtudes"/>
            <w:enabled/>
            <w:calcOnExit w:val="0"/>
            <w:textInput>
              <w:maxLength w:val="800"/>
            </w:textInput>
          </w:ffData>
        </w:fldChar>
      </w:r>
      <w:bookmarkStart w:id="10" w:name="PoursuitesEtudes"/>
      <w:r>
        <w:instrText xml:space="preserve"> FORMTEXT </w:instrText>
      </w:r>
      <w:r>
        <w:fldChar w:fldCharType="separate"/>
      </w:r>
      <w:r w:rsidR="00F446DE">
        <w:t>CRFPA, INFN, ENM</w:t>
      </w:r>
      <w:r>
        <w:fldChar w:fldCharType="end"/>
      </w:r>
      <w:bookmarkEnd w:id="10"/>
    </w:p>
    <w:p w14:paraId="448724B6" w14:textId="77777777" w:rsidR="00D868EC" w:rsidRPr="00D37D68" w:rsidRDefault="00D868EC" w:rsidP="00191460">
      <w:pPr>
        <w:rPr>
          <w:b/>
        </w:rPr>
      </w:pPr>
    </w:p>
    <w:p w14:paraId="0F9826FF" w14:textId="77777777" w:rsidR="00D37D68" w:rsidRDefault="00D37D68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DÉBOUCHÉS PROFESSIONNELS (800 caractères espaces compris)</w:t>
      </w:r>
    </w:p>
    <w:p w14:paraId="79E6AA26" w14:textId="7947C309" w:rsidR="00D37D68" w:rsidRPr="00D868EC" w:rsidRDefault="000673D5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</w:pPr>
      <w:r>
        <w:fldChar w:fldCharType="begin">
          <w:ffData>
            <w:name w:val="DébouchésPro"/>
            <w:enabled/>
            <w:calcOnExit w:val="0"/>
            <w:textInput>
              <w:maxLength w:val="800"/>
            </w:textInput>
          </w:ffData>
        </w:fldChar>
      </w:r>
      <w:bookmarkStart w:id="11" w:name="DébouchésPro"/>
      <w:r>
        <w:instrText xml:space="preserve"> FORMTEXT </w:instrText>
      </w:r>
      <w:r>
        <w:fldChar w:fldCharType="separate"/>
      </w:r>
      <w:r w:rsidR="00F446DE">
        <w:t>Barreau, magistrature, notariat, juriste de banque ou d'entreprise</w:t>
      </w:r>
      <w:r>
        <w:fldChar w:fldCharType="end"/>
      </w:r>
      <w:bookmarkEnd w:id="11"/>
    </w:p>
    <w:p w14:paraId="211A744F" w14:textId="77777777" w:rsidR="00D868EC" w:rsidRPr="00D37D68" w:rsidRDefault="00D868EC" w:rsidP="00191460">
      <w:pPr>
        <w:rPr>
          <w:b/>
        </w:rPr>
      </w:pPr>
    </w:p>
    <w:p w14:paraId="0EECC1F6" w14:textId="77777777" w:rsidR="00D37D68" w:rsidRDefault="00D37D68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ENVIRONNEMENT DE RECHERCHE (800 caractères espaces compris)</w:t>
      </w:r>
    </w:p>
    <w:p w14:paraId="5770BA57" w14:textId="078BC1EB" w:rsidR="00E11FE3" w:rsidRPr="00D868EC" w:rsidRDefault="000673D5" w:rsidP="00E1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</w:pPr>
      <w:r>
        <w:fldChar w:fldCharType="begin">
          <w:ffData>
            <w:name w:val="Recherche"/>
            <w:enabled/>
            <w:calcOnExit w:val="0"/>
            <w:textInput>
              <w:maxLength w:val="800"/>
            </w:textInput>
          </w:ffData>
        </w:fldChar>
      </w:r>
      <w:bookmarkStart w:id="12" w:name="Recherche"/>
      <w:r>
        <w:instrText xml:space="preserve"> FORMTEXT </w:instrText>
      </w:r>
      <w:r>
        <w:fldChar w:fldCharType="separate"/>
      </w:r>
      <w:r w:rsidR="00F446DE">
        <w:t>Le Master est adossé au Laboratoire de droit privé (LDP) de la faculté de droit</w:t>
      </w:r>
      <w:r>
        <w:fldChar w:fldCharType="end"/>
      </w:r>
      <w:bookmarkEnd w:id="12"/>
    </w:p>
    <w:p w14:paraId="1AA98003" w14:textId="77777777" w:rsidR="00641A4E" w:rsidRDefault="00641A4E">
      <w:pPr>
        <w:spacing w:line="240" w:lineRule="auto"/>
        <w:rPr>
          <w:b/>
        </w:rPr>
      </w:pPr>
    </w:p>
    <w:p w14:paraId="585A4A13" w14:textId="12E5100D" w:rsidR="002D386B" w:rsidRDefault="002D386B" w:rsidP="002D3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STATISTIQUES (</w:t>
      </w:r>
      <w:r w:rsidR="00737E84">
        <w:rPr>
          <w:b/>
        </w:rPr>
        <w:t>800</w:t>
      </w:r>
      <w:r w:rsidR="00121EB6">
        <w:rPr>
          <w:b/>
        </w:rPr>
        <w:t xml:space="preserve"> </w:t>
      </w:r>
      <w:r>
        <w:rPr>
          <w:b/>
        </w:rPr>
        <w:t>caractères espaces compris)</w:t>
      </w:r>
    </w:p>
    <w:p w14:paraId="56718A17" w14:textId="75A3CFAD" w:rsidR="002D386B" w:rsidRPr="009959EA" w:rsidRDefault="00737E84" w:rsidP="002D3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</w:pPr>
      <w:r>
        <w:fldChar w:fldCharType="begin">
          <w:ffData>
            <w:name w:val=""/>
            <w:enabled/>
            <w:calcOnExit w:val="0"/>
            <w:textInput>
              <w:maxLength w:val="8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398EB010" w14:textId="63826457" w:rsidR="0077630E" w:rsidRPr="00AA5B67" w:rsidRDefault="00121EB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="00D67602" w:rsidRPr="00AA5B67">
        <w:rPr>
          <w:rStyle w:val="Textedelespacerserv"/>
          <w:b/>
          <w:color w:val="009999"/>
          <w:sz w:val="16"/>
        </w:rPr>
        <w:t>NOTE DEVE</w:t>
      </w:r>
      <w:r w:rsidR="00B93D66" w:rsidRPr="00AA5B67">
        <w:rPr>
          <w:rStyle w:val="Textedelespacerserv"/>
          <w:b/>
          <w:color w:val="009999"/>
          <w:sz w:val="16"/>
        </w:rPr>
        <w:t xml:space="preserve"> / </w:t>
      </w:r>
      <w:r w:rsidR="001338E9" w:rsidRPr="00AA5B67">
        <w:rPr>
          <w:color w:val="009999"/>
          <w:sz w:val="16"/>
        </w:rPr>
        <w:t>D</w:t>
      </w:r>
      <w:r w:rsidR="004A779E" w:rsidRPr="00AA5B67">
        <w:rPr>
          <w:color w:val="009999"/>
          <w:sz w:val="16"/>
        </w:rPr>
        <w:t>émarche qualité</w:t>
      </w:r>
      <w:r w:rsidR="0077630E" w:rsidRPr="00AA5B67">
        <w:rPr>
          <w:color w:val="009999"/>
          <w:sz w:val="16"/>
        </w:rPr>
        <w:t xml:space="preserve"> </w:t>
      </w:r>
      <w:r w:rsidR="0077630E" w:rsidRPr="00AA5B67">
        <w:rPr>
          <w:rFonts w:ascii="Arial" w:eastAsia="Times New Roman" w:hAnsi="Arial" w:cs="Arial" w:hint="eastAsia"/>
          <w:color w:val="009999"/>
          <w:sz w:val="16"/>
          <w:lang w:eastAsia="ja-JP"/>
        </w:rPr>
        <w:t>→</w:t>
      </w:r>
      <w:r w:rsidR="0077630E" w:rsidRPr="00AA5B67">
        <w:rPr>
          <w:color w:val="009999"/>
          <w:sz w:val="16"/>
        </w:rPr>
        <w:t xml:space="preserve"> </w:t>
      </w:r>
      <w:r w:rsidR="00D67602" w:rsidRPr="00AA5B67">
        <w:rPr>
          <w:color w:val="009999"/>
          <w:sz w:val="16"/>
        </w:rPr>
        <w:t>Ajouter dans</w:t>
      </w:r>
      <w:r w:rsidR="0077630E" w:rsidRPr="00AA5B67">
        <w:rPr>
          <w:color w:val="009999"/>
          <w:sz w:val="16"/>
        </w:rPr>
        <w:t xml:space="preserve"> cette rubrique </w:t>
      </w:r>
      <w:r w:rsidR="008D5F79" w:rsidRPr="00AA5B67">
        <w:rPr>
          <w:color w:val="009999"/>
          <w:sz w:val="16"/>
        </w:rPr>
        <w:t>les taux dont vous disposez (satisfaction, réussite, insertion)</w:t>
      </w:r>
    </w:p>
    <w:p w14:paraId="33075D2B" w14:textId="3E28CD5D" w:rsidR="008D5F79" w:rsidRPr="00AA5B67" w:rsidRDefault="008D5F79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i/>
          <w:color w:val="009999"/>
          <w:sz w:val="16"/>
        </w:rPr>
      </w:pPr>
    </w:p>
    <w:p w14:paraId="20A999CD" w14:textId="3206340B" w:rsidR="001338E9" w:rsidRPr="00AA5B67" w:rsidRDefault="008D5F79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</w:p>
    <w:p w14:paraId="7187CE12" w14:textId="31810E73" w:rsidR="002D386B" w:rsidRDefault="002D386B" w:rsidP="00D04404">
      <w:pPr>
        <w:spacing w:line="240" w:lineRule="auto"/>
        <w:jc w:val="both"/>
        <w:rPr>
          <w:b/>
        </w:rPr>
      </w:pPr>
    </w:p>
    <w:p w14:paraId="0426CE1E" w14:textId="5C54ABCE" w:rsidR="00D37D68" w:rsidRDefault="00630E78">
      <w:pPr>
        <w:spacing w:line="240" w:lineRule="auto"/>
        <w:rPr>
          <w:b/>
        </w:rPr>
      </w:pPr>
      <w:r w:rsidRPr="00951751">
        <w:rPr>
          <w:b/>
          <w:noProof/>
        </w:rPr>
        <w:drawing>
          <wp:inline distT="0" distB="0" distL="0" distR="0" wp14:anchorId="4DFA6FF3" wp14:editId="0158AB6F">
            <wp:extent cx="5615940" cy="412750"/>
            <wp:effectExtent l="0" t="0" r="3810" b="635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FE77C" w14:textId="77777777" w:rsidR="00630E78" w:rsidRDefault="00630E78">
      <w:pPr>
        <w:spacing w:line="240" w:lineRule="auto"/>
        <w:rPr>
          <w:b/>
        </w:rPr>
      </w:pPr>
    </w:p>
    <w:p w14:paraId="776D3FF6" w14:textId="77777777" w:rsidR="00D37D68" w:rsidRDefault="00D37D68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ORGANISATION DE LA FORMATION (PROGRAMME DES ENSEIGNEMENTS)</w:t>
      </w:r>
    </w:p>
    <w:p w14:paraId="353BC391" w14:textId="3F501F09" w:rsidR="00D37D68" w:rsidRPr="00470E7C" w:rsidRDefault="009959EA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</w:rPr>
      </w:pPr>
      <w:r>
        <w:rPr>
          <w:rStyle w:val="Textedelespacerserv"/>
          <w:color w:val="auto"/>
        </w:rPr>
        <w:t>Renseigner l</w:t>
      </w:r>
      <w:r w:rsidR="00D37D68" w:rsidRPr="00470E7C">
        <w:rPr>
          <w:rStyle w:val="Textedelespacerserv"/>
          <w:color w:val="auto"/>
        </w:rPr>
        <w:t>e programme des enseignements</w:t>
      </w:r>
      <w:r w:rsidR="00A1627A">
        <w:rPr>
          <w:rStyle w:val="Textedelespacerserv"/>
          <w:color w:val="auto"/>
        </w:rPr>
        <w:t xml:space="preserve"> </w:t>
      </w:r>
      <w:r w:rsidR="00A1627A" w:rsidRPr="00470E7C">
        <w:rPr>
          <w:rStyle w:val="Textedelespacerserv"/>
          <w:color w:val="auto"/>
        </w:rPr>
        <w:t>sur le modèle suivant </w:t>
      </w:r>
      <w:r>
        <w:rPr>
          <w:rStyle w:val="Textedelespacerserv"/>
          <w:color w:val="auto"/>
        </w:rPr>
        <w:t>– se référer</w:t>
      </w:r>
      <w:r w:rsidR="00A1627A">
        <w:rPr>
          <w:rStyle w:val="Textedelespacerserv"/>
          <w:color w:val="auto"/>
        </w:rPr>
        <w:t xml:space="preserve"> aux éléments de la matrice 2M3C</w:t>
      </w:r>
      <w:r w:rsidR="00D37D68" w:rsidRPr="00470E7C">
        <w:rPr>
          <w:rStyle w:val="Textedelespacerserv"/>
          <w:color w:val="auto"/>
        </w:rPr>
        <w:t xml:space="preserve"> </w:t>
      </w:r>
      <w:r w:rsidR="00A1627A">
        <w:rPr>
          <w:rStyle w:val="Textedelespacerserv"/>
          <w:color w:val="auto"/>
        </w:rPr>
        <w:t xml:space="preserve">adoptée en </w:t>
      </w:r>
      <w:r w:rsidR="00D37D68" w:rsidRPr="00470E7C">
        <w:rPr>
          <w:rStyle w:val="Textedelespacerserv"/>
          <w:color w:val="auto"/>
        </w:rPr>
        <w:t>CFVU</w:t>
      </w:r>
      <w:r>
        <w:rPr>
          <w:rStyle w:val="Textedelespacerserv"/>
          <w:color w:val="auto"/>
        </w:rPr>
        <w:t xml:space="preserve"> </w:t>
      </w:r>
      <w:r w:rsidR="00D37D68" w:rsidRPr="00470E7C">
        <w:rPr>
          <w:rStyle w:val="Textedelespacerserv"/>
          <w:color w:val="auto"/>
        </w:rPr>
        <w:t>:</w:t>
      </w:r>
    </w:p>
    <w:p w14:paraId="50CA6D9D" w14:textId="77777777" w:rsidR="00D37D68" w:rsidRPr="009959EA" w:rsidRDefault="00D37D68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i/>
          <w:iCs/>
          <w:color w:val="auto"/>
          <w:sz w:val="16"/>
        </w:rPr>
      </w:pPr>
      <w:r w:rsidRPr="009959EA">
        <w:rPr>
          <w:rStyle w:val="Textedelespacerserv"/>
          <w:i/>
          <w:iCs/>
          <w:color w:val="auto"/>
          <w:sz w:val="16"/>
        </w:rPr>
        <w:t>SEMESTRE 1</w:t>
      </w:r>
      <w:r w:rsidRPr="009959EA">
        <w:rPr>
          <w:rStyle w:val="Textedelespacerserv"/>
          <w:i/>
          <w:iCs/>
          <w:color w:val="auto"/>
          <w:sz w:val="16"/>
        </w:rPr>
        <w:br/>
        <w:t>Intitulé UE 1 (volume horaire – ECTS)</w:t>
      </w:r>
    </w:p>
    <w:p w14:paraId="00DBF502" w14:textId="77777777" w:rsidR="00D37D68" w:rsidRPr="009959EA" w:rsidRDefault="00D37D68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i/>
          <w:iCs/>
          <w:color w:val="auto"/>
          <w:sz w:val="16"/>
        </w:rPr>
      </w:pPr>
      <w:r w:rsidRPr="009959EA">
        <w:rPr>
          <w:rStyle w:val="Textedelespacerserv"/>
          <w:i/>
          <w:iCs/>
          <w:color w:val="auto"/>
          <w:sz w:val="16"/>
        </w:rPr>
        <w:t>- ECUE 1 (volume horaire – ECTS)</w:t>
      </w:r>
      <w:r w:rsidRPr="009959EA">
        <w:rPr>
          <w:rStyle w:val="Textedelespacerserv"/>
          <w:i/>
          <w:iCs/>
          <w:color w:val="auto"/>
          <w:sz w:val="16"/>
        </w:rPr>
        <w:br/>
        <w:t>- ECUE 2 (volume horaire – ECTS)</w:t>
      </w:r>
      <w:r w:rsidRPr="009959EA">
        <w:rPr>
          <w:rStyle w:val="Textedelespacerserv"/>
          <w:i/>
          <w:iCs/>
          <w:color w:val="auto"/>
          <w:sz w:val="16"/>
        </w:rPr>
        <w:br/>
        <w:t>…</w:t>
      </w:r>
      <w:r w:rsidRPr="009959EA">
        <w:rPr>
          <w:rStyle w:val="Textedelespacerserv"/>
          <w:i/>
          <w:iCs/>
          <w:color w:val="auto"/>
          <w:sz w:val="16"/>
        </w:rPr>
        <w:br/>
        <w:t>Intitulé UE 2 (volume horaire – ECTS)</w:t>
      </w:r>
    </w:p>
    <w:p w14:paraId="11530075" w14:textId="77777777" w:rsidR="00470E7C" w:rsidRPr="009959EA" w:rsidRDefault="00D37D68" w:rsidP="00470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i/>
          <w:iCs/>
          <w:color w:val="auto"/>
          <w:sz w:val="16"/>
        </w:rPr>
      </w:pPr>
      <w:r w:rsidRPr="009959EA">
        <w:rPr>
          <w:rStyle w:val="Textedelespacerserv"/>
          <w:i/>
          <w:iCs/>
          <w:color w:val="auto"/>
          <w:sz w:val="16"/>
        </w:rPr>
        <w:t>- ECUE 1 (volume horaire – ECTS)</w:t>
      </w:r>
      <w:r w:rsidRPr="009959EA">
        <w:rPr>
          <w:rStyle w:val="Textedelespacerserv"/>
          <w:i/>
          <w:iCs/>
          <w:color w:val="auto"/>
          <w:sz w:val="16"/>
        </w:rPr>
        <w:br/>
        <w:t>- ECUE 2 (volume horaire – ECTS)</w:t>
      </w:r>
      <w:r w:rsidRPr="009959EA">
        <w:rPr>
          <w:rStyle w:val="Textedelespacerserv"/>
          <w:i/>
          <w:iCs/>
          <w:color w:val="auto"/>
          <w:sz w:val="16"/>
        </w:rPr>
        <w:br/>
        <w:t>….</w:t>
      </w:r>
      <w:r w:rsidRPr="009959EA">
        <w:rPr>
          <w:rStyle w:val="Textedelespacerserv"/>
          <w:i/>
          <w:iCs/>
          <w:color w:val="auto"/>
          <w:sz w:val="16"/>
        </w:rPr>
        <w:br/>
      </w:r>
      <w:r w:rsidR="00470E7C" w:rsidRPr="009959EA">
        <w:rPr>
          <w:rStyle w:val="Textedelespacerserv"/>
          <w:i/>
          <w:iCs/>
          <w:color w:val="auto"/>
          <w:sz w:val="16"/>
        </w:rPr>
        <w:t>SEMESTRE 2</w:t>
      </w:r>
      <w:r w:rsidR="00470E7C" w:rsidRPr="009959EA">
        <w:rPr>
          <w:rStyle w:val="Textedelespacerserv"/>
          <w:i/>
          <w:iCs/>
          <w:color w:val="auto"/>
          <w:sz w:val="16"/>
        </w:rPr>
        <w:br/>
        <w:t>Intitulé UE 1 (volume horaire – ECTS)</w:t>
      </w:r>
    </w:p>
    <w:p w14:paraId="38453ADC" w14:textId="77777777" w:rsidR="00470E7C" w:rsidRPr="009959EA" w:rsidRDefault="00470E7C" w:rsidP="00470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i/>
          <w:iCs/>
          <w:color w:val="auto"/>
          <w:sz w:val="16"/>
        </w:rPr>
      </w:pPr>
      <w:r w:rsidRPr="009959EA">
        <w:rPr>
          <w:rStyle w:val="Textedelespacerserv"/>
          <w:i/>
          <w:iCs/>
          <w:color w:val="auto"/>
          <w:sz w:val="16"/>
        </w:rPr>
        <w:t>- ECUE 1 (volume horaire – ECTS)</w:t>
      </w:r>
      <w:r w:rsidRPr="009959EA">
        <w:rPr>
          <w:rStyle w:val="Textedelespacerserv"/>
          <w:i/>
          <w:iCs/>
          <w:color w:val="auto"/>
          <w:sz w:val="16"/>
        </w:rPr>
        <w:br/>
        <w:t>- ECUE 2 (volume horaire – ECTS)</w:t>
      </w:r>
      <w:r w:rsidRPr="009959EA">
        <w:rPr>
          <w:rStyle w:val="Textedelespacerserv"/>
          <w:i/>
          <w:iCs/>
          <w:color w:val="auto"/>
          <w:sz w:val="16"/>
        </w:rPr>
        <w:br/>
        <w:t>…</w:t>
      </w:r>
      <w:r w:rsidRPr="009959EA">
        <w:rPr>
          <w:rStyle w:val="Textedelespacerserv"/>
          <w:i/>
          <w:iCs/>
          <w:color w:val="auto"/>
          <w:sz w:val="16"/>
        </w:rPr>
        <w:br/>
        <w:t>Intitulé UE 2 (volume horaire – ECTS)</w:t>
      </w:r>
    </w:p>
    <w:p w14:paraId="5456FBC6" w14:textId="1AE55CD7" w:rsidR="00F013CE" w:rsidRPr="009959EA" w:rsidRDefault="00470E7C" w:rsidP="00470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i/>
          <w:iCs/>
          <w:color w:val="auto"/>
          <w:sz w:val="16"/>
        </w:rPr>
      </w:pPr>
      <w:r w:rsidRPr="009959EA">
        <w:rPr>
          <w:rStyle w:val="Textedelespacerserv"/>
          <w:i/>
          <w:iCs/>
          <w:color w:val="auto"/>
          <w:sz w:val="16"/>
        </w:rPr>
        <w:t>- ECUE 1 (volume horaire – ECTS)</w:t>
      </w:r>
      <w:r w:rsidRPr="009959EA">
        <w:rPr>
          <w:rStyle w:val="Textedelespacerserv"/>
          <w:i/>
          <w:iCs/>
          <w:color w:val="auto"/>
          <w:sz w:val="16"/>
        </w:rPr>
        <w:br/>
        <w:t>- ECUE 2 (volume horaire – ECTS)</w:t>
      </w:r>
    </w:p>
    <w:p w14:paraId="64657827" w14:textId="77777777" w:rsidR="002B7F4D" w:rsidRDefault="00797B46" w:rsidP="00E87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"/>
            <w:enabled/>
            <w:calcOnExit w:val="0"/>
            <w:textInput>
              <w:maxLength w:val="2000"/>
            </w:textInput>
          </w:ffData>
        </w:fldChar>
      </w:r>
      <w:r>
        <w:instrText xml:space="preserve"> FORMTEXT </w:instrText>
      </w:r>
      <w:r>
        <w:fldChar w:fldCharType="separate"/>
      </w:r>
      <w:r w:rsidR="00E8766A">
        <w:t>Voir Annexe fiche formation</w:t>
      </w:r>
      <w:r w:rsidR="002B7F4D">
        <w:t xml:space="preserve"> </w:t>
      </w:r>
    </w:p>
    <w:p w14:paraId="35EA733A" w14:textId="319A1435" w:rsidR="002B7F4D" w:rsidRDefault="002B7F4D" w:rsidP="00E87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Tous les enseignements sont en présentiel</w:t>
      </w:r>
      <w:r w:rsidR="00E014CD">
        <w:t xml:space="preserve"> avec accès à la BU en ligne</w:t>
      </w:r>
    </w:p>
    <w:p w14:paraId="37D1246B" w14:textId="3E854CE9" w:rsidR="00F07E07" w:rsidRPr="00470E7C" w:rsidRDefault="002B7F4D" w:rsidP="00E87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Méthodes pédagogiques mobili</w:t>
      </w:r>
      <w:r w:rsidR="00E014CD">
        <w:t>s</w:t>
      </w:r>
      <w:r>
        <w:t>ées: CM et TD</w:t>
      </w:r>
      <w:r w:rsidR="00797B46">
        <w:fldChar w:fldCharType="end"/>
      </w:r>
    </w:p>
    <w:p w14:paraId="10422BF9" w14:textId="77777777" w:rsidR="00F07E07" w:rsidRDefault="00F07E07" w:rsidP="00470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  <w:sz w:val="16"/>
        </w:rPr>
      </w:pPr>
    </w:p>
    <w:p w14:paraId="2805BA9D" w14:textId="0ED4708E" w:rsidR="00F013CE" w:rsidRPr="00AA5B67" w:rsidRDefault="00121EB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lastRenderedPageBreak/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Pr="00AA5B67">
        <w:rPr>
          <w:rStyle w:val="Textedelespacerserv"/>
          <w:color w:val="009999"/>
          <w:sz w:val="16"/>
        </w:rPr>
        <w:t xml:space="preserve"> </w:t>
      </w:r>
      <w:r w:rsidR="00B93D66" w:rsidRPr="00AA5B67">
        <w:rPr>
          <w:rStyle w:val="Textedelespacerserv"/>
          <w:color w:val="009999"/>
          <w:sz w:val="16"/>
        </w:rPr>
        <w:t xml:space="preserve">/ </w:t>
      </w:r>
      <w:r w:rsidR="00D67602" w:rsidRPr="00AA5B67">
        <w:rPr>
          <w:rStyle w:val="Textedelespacerserv"/>
          <w:color w:val="009999"/>
          <w:sz w:val="16"/>
        </w:rPr>
        <w:t xml:space="preserve">Démarche qualité </w:t>
      </w:r>
      <w:r w:rsidR="00D67602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D67602" w:rsidRPr="00AA5B67">
        <w:rPr>
          <w:rStyle w:val="Textedelespacerserv"/>
          <w:color w:val="009999"/>
          <w:sz w:val="16"/>
        </w:rPr>
        <w:t xml:space="preserve"> A</w:t>
      </w:r>
      <w:r w:rsidR="00F013CE" w:rsidRPr="00AA5B67">
        <w:rPr>
          <w:rStyle w:val="Textedelespacerserv"/>
          <w:color w:val="009999"/>
          <w:sz w:val="16"/>
        </w:rPr>
        <w:t xml:space="preserve">jouter dans cette rubrique : </w:t>
      </w:r>
    </w:p>
    <w:p w14:paraId="676CE054" w14:textId="77777777" w:rsidR="004A779E" w:rsidRPr="00AA5B67" w:rsidRDefault="00F013C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rStyle w:val="Textedelespacerserv"/>
          <w:color w:val="009999"/>
          <w:sz w:val="16"/>
        </w:rPr>
      </w:pPr>
      <w:r w:rsidRPr="00AA5B67">
        <w:rPr>
          <w:rStyle w:val="Textedelespacerserv"/>
          <w:b/>
          <w:color w:val="009999"/>
          <w:sz w:val="16"/>
        </w:rPr>
        <w:t>Format de la formation</w:t>
      </w:r>
    </w:p>
    <w:p w14:paraId="0EE51D71" w14:textId="68D1A0A7" w:rsidR="0077630E" w:rsidRPr="00AA5B67" w:rsidRDefault="004A779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rStyle w:val="Textedelespacerserv"/>
          <w:i/>
          <w:color w:val="009999"/>
          <w:sz w:val="16"/>
        </w:rPr>
      </w:pPr>
      <w:r w:rsidRPr="00AA5B67">
        <w:rPr>
          <w:rStyle w:val="Textedelespacerserv"/>
          <w:i/>
          <w:color w:val="009999"/>
          <w:sz w:val="16"/>
        </w:rPr>
        <w:t>Exemple</w:t>
      </w:r>
      <w:r w:rsidR="004F44B4" w:rsidRPr="00AA5B67">
        <w:rPr>
          <w:rStyle w:val="Textedelespacerserv"/>
          <w:i/>
          <w:color w:val="009999"/>
          <w:sz w:val="16"/>
        </w:rPr>
        <w:t>s</w:t>
      </w:r>
      <w:r w:rsidRPr="00AA5B67">
        <w:rPr>
          <w:rStyle w:val="Textedelespacerserv"/>
          <w:i/>
          <w:color w:val="009999"/>
          <w:sz w:val="16"/>
        </w:rPr>
        <w:t xml:space="preserve"> :</w:t>
      </w:r>
      <w:r w:rsidRPr="00AA5B67">
        <w:rPr>
          <w:rStyle w:val="Textedelespacerserv"/>
          <w:color w:val="009999"/>
          <w:sz w:val="16"/>
        </w:rPr>
        <w:t xml:space="preserve"> </w:t>
      </w:r>
      <w:r w:rsidR="00F013CE" w:rsidRPr="00AA5B67">
        <w:rPr>
          <w:rStyle w:val="Textedelespacerserv"/>
          <w:i/>
          <w:color w:val="009999"/>
          <w:sz w:val="16"/>
        </w:rPr>
        <w:t>présentiel avec accès aux ressources numériques (documentation, autoformation bureautique, plateforme d’enseignement des langues en ligne)</w:t>
      </w:r>
      <w:r w:rsidR="0077630E" w:rsidRPr="00AA5B67">
        <w:rPr>
          <w:rStyle w:val="Textedelespacerserv"/>
          <w:i/>
          <w:color w:val="009999"/>
          <w:sz w:val="16"/>
        </w:rPr>
        <w:t xml:space="preserve"> ou hybride (formation en présentiel + à distance)</w:t>
      </w:r>
    </w:p>
    <w:p w14:paraId="40783D6A" w14:textId="77777777" w:rsidR="00630E78" w:rsidRPr="00AA5B67" w:rsidRDefault="00630E78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color w:val="009999"/>
          <w:sz w:val="16"/>
        </w:rPr>
      </w:pPr>
    </w:p>
    <w:p w14:paraId="60133E1E" w14:textId="0645D7E6" w:rsidR="00630E78" w:rsidRPr="00AA5B67" w:rsidRDefault="0077630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color w:val="009999"/>
          <w:sz w:val="16"/>
        </w:rPr>
      </w:pPr>
      <w:r w:rsidRPr="00AA5B67">
        <w:rPr>
          <w:b/>
          <w:color w:val="009999"/>
          <w:sz w:val="16"/>
        </w:rPr>
        <w:t>Méthodes pédagogiques mobilisées</w:t>
      </w:r>
    </w:p>
    <w:p w14:paraId="6C34D47A" w14:textId="504B2C73" w:rsidR="0077630E" w:rsidRPr="00AA5B67" w:rsidRDefault="005E40A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i/>
          <w:color w:val="009999"/>
          <w:sz w:val="16"/>
        </w:rPr>
      </w:pPr>
      <w:r w:rsidRPr="00AA5B67">
        <w:rPr>
          <w:i/>
          <w:color w:val="009999"/>
          <w:sz w:val="16"/>
        </w:rPr>
        <w:t>P</w:t>
      </w:r>
      <w:r w:rsidR="001338E9" w:rsidRPr="00AA5B67">
        <w:rPr>
          <w:i/>
          <w:color w:val="009999"/>
          <w:sz w:val="16"/>
        </w:rPr>
        <w:t>réciser les méthodes pédagogiques mobilisées</w:t>
      </w:r>
      <w:r w:rsidR="00B93D66" w:rsidRPr="00AA5B67">
        <w:rPr>
          <w:i/>
          <w:color w:val="009999"/>
          <w:sz w:val="16"/>
        </w:rPr>
        <w:t xml:space="preserve"> </w:t>
      </w:r>
    </w:p>
    <w:p w14:paraId="0ED6E6DD" w14:textId="0565B80B" w:rsidR="004F44B4" w:rsidRPr="00AA5B67" w:rsidRDefault="004F44B4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i/>
          <w:color w:val="009999"/>
          <w:sz w:val="16"/>
        </w:rPr>
      </w:pPr>
      <w:r w:rsidRPr="00AA5B67">
        <w:rPr>
          <w:i/>
          <w:color w:val="009999"/>
          <w:sz w:val="16"/>
        </w:rPr>
        <w:t>Exemples :</w:t>
      </w:r>
      <w:r w:rsidR="001540D8" w:rsidRPr="00AA5B67">
        <w:rPr>
          <w:i/>
          <w:color w:val="009999"/>
          <w:sz w:val="16"/>
        </w:rPr>
        <w:t xml:space="preserve"> cours magistraux, projets collectifs, travaux individuels…</w:t>
      </w:r>
    </w:p>
    <w:p w14:paraId="41C834D6" w14:textId="77777777" w:rsidR="0077630E" w:rsidRPr="00AA5B67" w:rsidRDefault="0077630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i/>
          <w:color w:val="009999"/>
          <w:sz w:val="16"/>
        </w:rPr>
      </w:pPr>
      <w:r w:rsidRPr="00AA5B67">
        <w:rPr>
          <w:i/>
          <w:color w:val="009999"/>
          <w:sz w:val="16"/>
        </w:rPr>
        <w:t>Si l’information n’est pas disponible, insérer la formule-type ci-après :</w:t>
      </w:r>
    </w:p>
    <w:p w14:paraId="7ED4F126" w14:textId="68AB8144" w:rsidR="00D37D68" w:rsidRPr="00AA5B67" w:rsidRDefault="0077630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color w:val="009999"/>
          <w:sz w:val="16"/>
        </w:rPr>
      </w:pPr>
      <w:r w:rsidRPr="00AA5B67">
        <w:rPr>
          <w:color w:val="009999"/>
          <w:sz w:val="16"/>
        </w:rPr>
        <w:t>Les équipes pédagogiques mettent en œuvre des méthodes multimodales et adaptées à leurs publics : cours magistraux, projets collectifs et/ou travaux individuels.</w:t>
      </w:r>
    </w:p>
    <w:p w14:paraId="168AFA34" w14:textId="49EE0105" w:rsidR="008D5F79" w:rsidRPr="00AA5B67" w:rsidRDefault="008D5F79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</w:p>
    <w:p w14:paraId="2FD55569" w14:textId="77777777" w:rsidR="006D4FFC" w:rsidRDefault="006D4FFC">
      <w:pPr>
        <w:spacing w:line="240" w:lineRule="auto"/>
        <w:rPr>
          <w:b/>
        </w:rPr>
      </w:pPr>
    </w:p>
    <w:p w14:paraId="4F231B57" w14:textId="77777777" w:rsidR="00470E7C" w:rsidRPr="00470E7C" w:rsidRDefault="00470E7C" w:rsidP="00470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STAGE / ALTERNANCE (800 caractères espaces compris)</w:t>
      </w:r>
    </w:p>
    <w:p w14:paraId="7BB9C7F9" w14:textId="6AAB754E" w:rsidR="00E11FE3" w:rsidRPr="00470E7C" w:rsidRDefault="000673D5" w:rsidP="00E1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Stage"/>
            <w:enabled/>
            <w:calcOnExit w:val="0"/>
            <w:textInput>
              <w:maxLength w:val="800"/>
            </w:textInput>
          </w:ffData>
        </w:fldChar>
      </w:r>
      <w:bookmarkStart w:id="13" w:name="Stage"/>
      <w:r>
        <w:instrText xml:space="preserve"> FORMTEXT </w:instrText>
      </w:r>
      <w:r>
        <w:fldChar w:fldCharType="separate"/>
      </w:r>
      <w:r w:rsidR="00E34E1C">
        <w:t>Mémoire de recherche ou stage de 350 heures en M2</w:t>
      </w:r>
      <w:r>
        <w:fldChar w:fldCharType="end"/>
      </w:r>
      <w:bookmarkEnd w:id="13"/>
    </w:p>
    <w:p w14:paraId="21399BBD" w14:textId="77777777" w:rsidR="00E11FE3" w:rsidRDefault="00E11FE3">
      <w:pPr>
        <w:spacing w:line="240" w:lineRule="auto"/>
        <w:rPr>
          <w:b/>
        </w:rPr>
      </w:pPr>
    </w:p>
    <w:p w14:paraId="3A1853F0" w14:textId="590D64A2" w:rsidR="00641A4E" w:rsidRPr="00470E7C" w:rsidRDefault="00B223B0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 xml:space="preserve">MODALITES DE </w:t>
      </w:r>
      <w:r w:rsidR="00641A4E">
        <w:rPr>
          <w:b/>
        </w:rPr>
        <w:t>CONTRÔLE DES CONNAISSANCES (800 caractères espaces compris)</w:t>
      </w:r>
    </w:p>
    <w:p w14:paraId="3DA30751" w14:textId="1E90CBAB" w:rsidR="004A779E" w:rsidRDefault="004A779E" w:rsidP="00B51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</w:pPr>
      <w:r w:rsidRPr="005E1E87">
        <w:fldChar w:fldCharType="begin">
          <w:ffData>
            <w:name w:val="ContrôleConnaissance"/>
            <w:enabled/>
            <w:calcOnExit w:val="0"/>
            <w:textInput>
              <w:maxLength w:val="800"/>
            </w:textInput>
          </w:ffData>
        </w:fldChar>
      </w:r>
      <w:bookmarkStart w:id="14" w:name="ContrôleConnaissance"/>
      <w:r w:rsidRPr="005E1E87">
        <w:instrText xml:space="preserve"> FORMTEXT </w:instrText>
      </w:r>
      <w:r w:rsidRPr="005E1E87">
        <w:fldChar w:fldCharType="separate"/>
      </w:r>
      <w:r w:rsidR="00E34E1C">
        <w:rPr>
          <w:noProof/>
        </w:rPr>
        <w:t xml:space="preserve">Les modalités de contrôle des connaissances sont arretées par la CFVU de l'Université. Elles spt dispnibles auprès du service scolarité de la composante. </w:t>
      </w:r>
      <w:r w:rsidRPr="005E1E87">
        <w:fldChar w:fldCharType="end"/>
      </w:r>
      <w:bookmarkEnd w:id="14"/>
    </w:p>
    <w:p w14:paraId="7523EB0F" w14:textId="77777777" w:rsidR="004A779E" w:rsidRDefault="004A779E" w:rsidP="00B51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</w:pPr>
    </w:p>
    <w:p w14:paraId="72DF9975" w14:textId="34EB1807" w:rsidR="00D67602" w:rsidRPr="00AA5B67" w:rsidRDefault="00121EB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Pr="00AA5B67">
        <w:rPr>
          <w:rStyle w:val="Textedelespacerserv"/>
          <w:color w:val="009999"/>
          <w:sz w:val="16"/>
        </w:rPr>
        <w:t xml:space="preserve"> </w:t>
      </w:r>
      <w:r w:rsidR="00B93D66" w:rsidRPr="00AA5B67">
        <w:rPr>
          <w:rStyle w:val="Textedelespacerserv"/>
          <w:color w:val="009999"/>
          <w:sz w:val="16"/>
        </w:rPr>
        <w:t xml:space="preserve">/ </w:t>
      </w:r>
      <w:r w:rsidR="00D67602" w:rsidRPr="00AA5B67">
        <w:rPr>
          <w:rStyle w:val="Textedelespacerserv"/>
          <w:color w:val="009999"/>
          <w:sz w:val="16"/>
        </w:rPr>
        <w:t xml:space="preserve">Démarche qualité </w:t>
      </w:r>
      <w:r w:rsidR="00D67602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D67602" w:rsidRPr="00AA5B67">
        <w:rPr>
          <w:rStyle w:val="Textedelespacerserv"/>
          <w:color w:val="009999"/>
          <w:sz w:val="16"/>
        </w:rPr>
        <w:t xml:space="preserve"> Ajouter dans cette rubrique : </w:t>
      </w:r>
    </w:p>
    <w:p w14:paraId="64F72239" w14:textId="77777777" w:rsidR="00D67602" w:rsidRPr="00AA5B67" w:rsidRDefault="00D67602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rStyle w:val="Textedelespacerserv"/>
          <w:b/>
          <w:color w:val="009999"/>
          <w:sz w:val="16"/>
        </w:rPr>
      </w:pPr>
      <w:r w:rsidRPr="00AA5B67">
        <w:rPr>
          <w:rStyle w:val="Textedelespacerserv"/>
          <w:b/>
          <w:color w:val="009999"/>
          <w:sz w:val="16"/>
        </w:rPr>
        <w:t>Modalités d’évaluation</w:t>
      </w:r>
    </w:p>
    <w:p w14:paraId="39809E1B" w14:textId="6246898A" w:rsidR="00B51753" w:rsidRPr="00AA5B67" w:rsidRDefault="00B51753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rStyle w:val="Textedelespacerserv"/>
          <w:i/>
          <w:color w:val="009999"/>
          <w:sz w:val="16"/>
        </w:rPr>
      </w:pPr>
      <w:r w:rsidRPr="00AA5B67">
        <w:rPr>
          <w:rStyle w:val="Textedelespacerserv"/>
          <w:i/>
          <w:color w:val="009999"/>
          <w:sz w:val="16"/>
        </w:rPr>
        <w:t xml:space="preserve">Exemple : </w:t>
      </w:r>
      <w:r w:rsidR="005E5973" w:rsidRPr="00AA5B67">
        <w:rPr>
          <w:rStyle w:val="Textedelespacerserv"/>
          <w:i/>
          <w:color w:val="009999"/>
          <w:sz w:val="16"/>
        </w:rPr>
        <w:t>Épreuve</w:t>
      </w:r>
      <w:r w:rsidRPr="00AA5B67">
        <w:rPr>
          <w:rStyle w:val="Textedelespacerserv"/>
          <w:i/>
          <w:color w:val="009999"/>
          <w:sz w:val="16"/>
        </w:rPr>
        <w:t xml:space="preserve"> individuelle de connaissance</w:t>
      </w:r>
      <w:r w:rsidR="001540D8" w:rsidRPr="00AA5B67">
        <w:rPr>
          <w:rStyle w:val="Textedelespacerserv"/>
          <w:i/>
          <w:color w:val="009999"/>
          <w:sz w:val="16"/>
        </w:rPr>
        <w:t>s</w:t>
      </w:r>
      <w:r w:rsidRPr="00AA5B67">
        <w:rPr>
          <w:rStyle w:val="Textedelespacerserv"/>
          <w:i/>
          <w:color w:val="009999"/>
          <w:sz w:val="16"/>
        </w:rPr>
        <w:t xml:space="preserve">, dossier, </w:t>
      </w:r>
      <w:r w:rsidR="001540D8" w:rsidRPr="00AA5B67">
        <w:rPr>
          <w:rStyle w:val="Textedelespacerserv"/>
          <w:i/>
          <w:color w:val="009999"/>
          <w:sz w:val="16"/>
        </w:rPr>
        <w:t>é</w:t>
      </w:r>
      <w:r w:rsidR="005E5973" w:rsidRPr="00AA5B67">
        <w:rPr>
          <w:rStyle w:val="Textedelespacerserv"/>
          <w:i/>
          <w:color w:val="009999"/>
          <w:sz w:val="16"/>
        </w:rPr>
        <w:t>tude</w:t>
      </w:r>
      <w:r w:rsidRPr="00AA5B67">
        <w:rPr>
          <w:rStyle w:val="Textedelespacerserv"/>
          <w:i/>
          <w:color w:val="009999"/>
          <w:sz w:val="16"/>
        </w:rPr>
        <w:t xml:space="preserve"> de cas, </w:t>
      </w:r>
      <w:r w:rsidR="001540D8" w:rsidRPr="00AA5B67">
        <w:rPr>
          <w:rStyle w:val="Textedelespacerserv"/>
          <w:i/>
          <w:color w:val="009999"/>
          <w:sz w:val="16"/>
        </w:rPr>
        <w:t>m</w:t>
      </w:r>
      <w:r w:rsidRPr="00AA5B67">
        <w:rPr>
          <w:rStyle w:val="Textedelespacerserv"/>
          <w:i/>
          <w:color w:val="009999"/>
          <w:sz w:val="16"/>
        </w:rPr>
        <w:t>émoire de fin de formation</w:t>
      </w:r>
    </w:p>
    <w:p w14:paraId="4839DA5D" w14:textId="6EF50F11" w:rsidR="005E40A6" w:rsidRPr="00AA5B67" w:rsidRDefault="005E40A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i/>
          <w:color w:val="009999"/>
          <w:sz w:val="16"/>
        </w:rPr>
      </w:pPr>
    </w:p>
    <w:p w14:paraId="40940AA8" w14:textId="2660F992" w:rsidR="00D67602" w:rsidRPr="00AA5B67" w:rsidRDefault="005E40A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i/>
          <w:color w:val="009999"/>
          <w:sz w:val="16"/>
        </w:rPr>
      </w:pPr>
      <w:r w:rsidRPr="00AA5B67">
        <w:rPr>
          <w:i/>
          <w:color w:val="009999"/>
          <w:sz w:val="16"/>
        </w:rPr>
        <w:t xml:space="preserve">Ou </w:t>
      </w:r>
      <w:r w:rsidR="00D67602" w:rsidRPr="00AA5B67">
        <w:rPr>
          <w:i/>
          <w:color w:val="009999"/>
          <w:sz w:val="16"/>
        </w:rPr>
        <w:t>insérer la formule-type ci-après :</w:t>
      </w:r>
    </w:p>
    <w:p w14:paraId="4CBFE3C5" w14:textId="2A04829D" w:rsidR="005E40A6" w:rsidRPr="00AA5B67" w:rsidRDefault="00D67602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color w:val="009999"/>
          <w:sz w:val="16"/>
        </w:rPr>
      </w:pPr>
      <w:r w:rsidRPr="00AA5B67">
        <w:rPr>
          <w:color w:val="009999"/>
          <w:sz w:val="16"/>
        </w:rPr>
        <w:t xml:space="preserve">Les modalités de contrôle des connaissances sont arrêtées </w:t>
      </w:r>
      <w:r w:rsidR="00D04404" w:rsidRPr="00AA5B67">
        <w:rPr>
          <w:color w:val="009999"/>
          <w:sz w:val="16"/>
        </w:rPr>
        <w:t>par la</w:t>
      </w:r>
      <w:r w:rsidR="008D5F79" w:rsidRPr="00AA5B67">
        <w:rPr>
          <w:color w:val="009999"/>
          <w:sz w:val="16"/>
        </w:rPr>
        <w:t xml:space="preserve"> CFVU</w:t>
      </w:r>
      <w:r w:rsidR="00D04404" w:rsidRPr="00AA5B67">
        <w:rPr>
          <w:color w:val="009999"/>
          <w:sz w:val="16"/>
        </w:rPr>
        <w:t xml:space="preserve"> de l’Université. Elles sont</w:t>
      </w:r>
      <w:r w:rsidRPr="00AA5B67">
        <w:rPr>
          <w:color w:val="009999"/>
          <w:sz w:val="16"/>
        </w:rPr>
        <w:t xml:space="preserve"> disponibles auprès d</w:t>
      </w:r>
      <w:r w:rsidR="001338E9" w:rsidRPr="00AA5B67">
        <w:rPr>
          <w:color w:val="009999"/>
          <w:sz w:val="16"/>
        </w:rPr>
        <w:t>u service scolarité</w:t>
      </w:r>
      <w:r w:rsidRPr="00AA5B67">
        <w:rPr>
          <w:color w:val="009999"/>
          <w:sz w:val="16"/>
        </w:rPr>
        <w:t xml:space="preserve"> de la composante.</w:t>
      </w:r>
    </w:p>
    <w:p w14:paraId="6C456F5E" w14:textId="285C6648" w:rsidR="00641A4E" w:rsidRPr="00AA5B67" w:rsidRDefault="005E40A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="00641A4E" w:rsidRPr="00AA5B67">
        <w:rPr>
          <w:color w:val="009999"/>
          <w:sz w:val="16"/>
        </w:rPr>
        <w:tab/>
      </w:r>
    </w:p>
    <w:p w14:paraId="3ECE4BE8" w14:textId="7073EAB0" w:rsidR="00641A4E" w:rsidRDefault="00641A4E">
      <w:pPr>
        <w:spacing w:line="240" w:lineRule="auto"/>
        <w:rPr>
          <w:b/>
        </w:rPr>
      </w:pPr>
    </w:p>
    <w:p w14:paraId="35D7AB48" w14:textId="77777777" w:rsidR="0035006E" w:rsidRPr="00470E7C" w:rsidRDefault="0035006E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CALENDRIER PEDAGOGIQUE (800 caractères espaces compris)</w:t>
      </w:r>
    </w:p>
    <w:p w14:paraId="2DD2A866" w14:textId="22D8F500" w:rsidR="0035006E" w:rsidRPr="005E1E87" w:rsidRDefault="0035006E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 w:rsidRPr="005E1E87">
        <w:fldChar w:fldCharType="begin">
          <w:ffData>
            <w:name w:val="CalendrierPedago"/>
            <w:enabled/>
            <w:calcOnExit w:val="0"/>
            <w:textInput>
              <w:maxLength w:val="800"/>
            </w:textInput>
          </w:ffData>
        </w:fldChar>
      </w:r>
      <w:bookmarkStart w:id="15" w:name="CalendrierPedago"/>
      <w:r w:rsidRPr="005E1E87">
        <w:instrText xml:space="preserve"> FORMTEXT </w:instrText>
      </w:r>
      <w:r w:rsidRPr="005E1E87">
        <w:fldChar w:fldCharType="separate"/>
      </w:r>
      <w:r w:rsidR="00BB2773">
        <w:t xml:space="preserve">Début des cours en septembre. Examens en décembre, janvier avril, mai et juin (sessions 1 et 2 des semestres 1 et 2) </w:t>
      </w:r>
      <w:r w:rsidRPr="005E1E87">
        <w:fldChar w:fldCharType="end"/>
      </w:r>
      <w:bookmarkEnd w:id="15"/>
    </w:p>
    <w:p w14:paraId="05931039" w14:textId="5BC0BD6F" w:rsidR="0035006E" w:rsidRDefault="0035006E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i/>
          <w:color w:val="5B9BD5" w:themeColor="accent1"/>
          <w:sz w:val="16"/>
        </w:rPr>
      </w:pPr>
    </w:p>
    <w:p w14:paraId="41278FFC" w14:textId="1261E771" w:rsidR="0035006E" w:rsidRPr="00AA5B67" w:rsidRDefault="00121EB6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Pr="00AA5B67">
        <w:rPr>
          <w:rStyle w:val="Textedelespacerserv"/>
          <w:color w:val="009999"/>
          <w:sz w:val="16"/>
        </w:rPr>
        <w:t xml:space="preserve"> </w:t>
      </w:r>
      <w:r w:rsidR="00B93D66" w:rsidRPr="00AA5B67">
        <w:rPr>
          <w:rStyle w:val="Textedelespacerserv"/>
          <w:color w:val="009999"/>
          <w:sz w:val="16"/>
        </w:rPr>
        <w:t xml:space="preserve">/ </w:t>
      </w:r>
      <w:r w:rsidR="0035006E" w:rsidRPr="00AA5B67">
        <w:rPr>
          <w:rStyle w:val="Textedelespacerserv"/>
          <w:color w:val="009999"/>
          <w:sz w:val="16"/>
        </w:rPr>
        <w:t xml:space="preserve">Démarche qualité </w:t>
      </w:r>
      <w:r w:rsidR="0035006E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35006E" w:rsidRPr="00AA5B67">
        <w:rPr>
          <w:rStyle w:val="Textedelespacerserv"/>
          <w:color w:val="009999"/>
          <w:sz w:val="16"/>
        </w:rPr>
        <w:t xml:space="preserve"> Ajouter dans cette rubrique : </w:t>
      </w:r>
    </w:p>
    <w:p w14:paraId="7333D73C" w14:textId="73D15CCA" w:rsidR="0035006E" w:rsidRPr="00AA5B67" w:rsidRDefault="005E40A6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color w:val="009999"/>
        </w:rPr>
      </w:pPr>
      <w:r w:rsidRPr="00AA5B67">
        <w:rPr>
          <w:rStyle w:val="Textedelespacerserv"/>
          <w:b/>
          <w:color w:val="009999"/>
          <w:sz w:val="16"/>
        </w:rPr>
        <w:t xml:space="preserve">Volume horaire </w:t>
      </w:r>
      <w:r w:rsidR="0035006E" w:rsidRPr="00AA5B67">
        <w:rPr>
          <w:rStyle w:val="Textedelespacerserv"/>
          <w:b/>
          <w:color w:val="009999"/>
          <w:sz w:val="16"/>
        </w:rPr>
        <w:t>de</w:t>
      </w:r>
      <w:r w:rsidRPr="00AA5B67">
        <w:rPr>
          <w:rStyle w:val="Textedelespacerserv"/>
          <w:b/>
          <w:color w:val="009999"/>
          <w:sz w:val="16"/>
        </w:rPr>
        <w:t xml:space="preserve"> la</w:t>
      </w:r>
      <w:r w:rsidR="0035006E" w:rsidRPr="00AA5B67">
        <w:rPr>
          <w:rStyle w:val="Textedelespacerserv"/>
          <w:b/>
          <w:color w:val="009999"/>
          <w:sz w:val="16"/>
        </w:rPr>
        <w:t xml:space="preserve"> formation</w:t>
      </w:r>
      <w:r w:rsidR="009957B0" w:rsidRPr="00AA5B67">
        <w:rPr>
          <w:rStyle w:val="Textedelespacerserv"/>
          <w:b/>
          <w:color w:val="009999"/>
          <w:sz w:val="16"/>
        </w:rPr>
        <w:t xml:space="preserve"> • </w:t>
      </w:r>
      <w:r w:rsidRPr="00AA5B67">
        <w:rPr>
          <w:rStyle w:val="Textedelespacerserv"/>
          <w:b/>
          <w:color w:val="009999"/>
          <w:sz w:val="16"/>
        </w:rPr>
        <w:t xml:space="preserve">Période </w:t>
      </w:r>
      <w:r w:rsidR="0035006E" w:rsidRPr="00AA5B67">
        <w:rPr>
          <w:rStyle w:val="Textedelespacerserv"/>
          <w:b/>
          <w:color w:val="009999"/>
          <w:sz w:val="16"/>
        </w:rPr>
        <w:t>de formation</w:t>
      </w:r>
      <w:r w:rsidR="009957B0" w:rsidRPr="00AA5B67">
        <w:rPr>
          <w:rStyle w:val="Textedelespacerserv"/>
          <w:b/>
          <w:color w:val="009999"/>
          <w:sz w:val="16"/>
        </w:rPr>
        <w:t xml:space="preserve"> • </w:t>
      </w:r>
      <w:r w:rsidR="0035006E" w:rsidRPr="00AA5B67">
        <w:rPr>
          <w:rStyle w:val="Textedelespacerserv"/>
          <w:b/>
          <w:color w:val="009999"/>
          <w:sz w:val="16"/>
        </w:rPr>
        <w:t>Période(s) d’examen</w:t>
      </w:r>
      <w:r w:rsidR="009957B0" w:rsidRPr="00AA5B67">
        <w:rPr>
          <w:rStyle w:val="Textedelespacerserv"/>
          <w:b/>
          <w:color w:val="009999"/>
          <w:sz w:val="16"/>
        </w:rPr>
        <w:t xml:space="preserve"> • </w:t>
      </w:r>
      <w:r w:rsidR="0035006E" w:rsidRPr="00AA5B67">
        <w:rPr>
          <w:rStyle w:val="Textedelespacerserv"/>
          <w:b/>
          <w:color w:val="009999"/>
          <w:sz w:val="16"/>
        </w:rPr>
        <w:t xml:space="preserve">Période(s) de stage </w:t>
      </w:r>
      <w:r w:rsidR="0035006E" w:rsidRPr="00AA5B67">
        <w:rPr>
          <w:rStyle w:val="Textedelespacerserv"/>
          <w:color w:val="009999"/>
          <w:sz w:val="16"/>
        </w:rPr>
        <w:t>(le cas échéant)</w:t>
      </w:r>
    </w:p>
    <w:p w14:paraId="29FF454B" w14:textId="179EAE86" w:rsidR="0035006E" w:rsidRDefault="0035006E">
      <w:pPr>
        <w:spacing w:line="240" w:lineRule="auto"/>
        <w:rPr>
          <w:b/>
        </w:rPr>
      </w:pPr>
    </w:p>
    <w:p w14:paraId="3D8A86EE" w14:textId="71396EA2" w:rsidR="0035006E" w:rsidRDefault="00A809EE">
      <w:pPr>
        <w:spacing w:line="240" w:lineRule="auto"/>
        <w:rPr>
          <w:b/>
        </w:rPr>
      </w:pPr>
      <w:r w:rsidRPr="0010767D">
        <w:rPr>
          <w:b/>
          <w:noProof/>
        </w:rPr>
        <w:drawing>
          <wp:inline distT="0" distB="0" distL="0" distR="0" wp14:anchorId="2ACA592B" wp14:editId="47C3398E">
            <wp:extent cx="5615940" cy="419100"/>
            <wp:effectExtent l="0" t="0" r="381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632B7" w14:textId="77777777" w:rsidR="00A809EE" w:rsidRDefault="00A809EE">
      <w:pPr>
        <w:spacing w:line="240" w:lineRule="auto"/>
        <w:rPr>
          <w:b/>
        </w:rPr>
      </w:pPr>
    </w:p>
    <w:p w14:paraId="38A530DB" w14:textId="6C6F3AEE" w:rsidR="00C57A77" w:rsidRPr="00470E7C" w:rsidRDefault="00C57A77" w:rsidP="00631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 w:themeFill="background1"/>
        <w:rPr>
          <w:b/>
        </w:rPr>
      </w:pPr>
      <w:r>
        <w:rPr>
          <w:b/>
        </w:rPr>
        <w:t>NIVEAUX DE RECRUTEMENT</w:t>
      </w:r>
    </w:p>
    <w:p w14:paraId="01A21970" w14:textId="28D1B81A" w:rsidR="00C57A77" w:rsidRPr="00470E7C" w:rsidRDefault="00737E84" w:rsidP="00C57A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"/>
            <w:enabled/>
            <w:calcOnExit w:val="0"/>
            <w:ddList>
              <w:result w:val="4"/>
              <w:listEntry w:val="- Sélectionner -"/>
              <w:listEntry w:val="Bac"/>
              <w:listEntry w:val="Bac +1"/>
              <w:listEntry w:val="Bac +2"/>
              <w:listEntry w:val="Bac +3"/>
              <w:listEntry w:val="Bac +4"/>
              <w:listEntry w:val="Bac +5"/>
              <w:listEntry w:val="Bac +6"/>
              <w:listEntry w:val="Bac +7"/>
              <w:listEntry w:val="Bac +8"/>
              <w:listEntry w:val="Bac +9"/>
              <w:listEntry w:val="Autre"/>
            </w:ddList>
          </w:ffData>
        </w:fldChar>
      </w:r>
      <w:r>
        <w:instrText xml:space="preserve"> FORMDROPDOWN </w:instrText>
      </w:r>
      <w:r>
        <w:fldChar w:fldCharType="separate"/>
      </w:r>
      <w:r>
        <w:fldChar w:fldCharType="end"/>
      </w:r>
      <w:r w:rsidR="00C57A77" w:rsidRPr="00641A4E">
        <w:tab/>
      </w:r>
    </w:p>
    <w:p w14:paraId="4B506A4C" w14:textId="77777777" w:rsidR="00C57A77" w:rsidRDefault="00C57A77">
      <w:pPr>
        <w:spacing w:line="240" w:lineRule="auto"/>
        <w:rPr>
          <w:b/>
        </w:rPr>
      </w:pPr>
    </w:p>
    <w:p w14:paraId="0B42C658" w14:textId="173F4977" w:rsidR="00641A4E" w:rsidRPr="00470E7C" w:rsidRDefault="00641A4E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MODALITÉS D’ADMISSION EN FORMATION INITIALE (800 caractères espaces compris)</w:t>
      </w:r>
    </w:p>
    <w:p w14:paraId="2C174E74" w14:textId="6275EAFF" w:rsidR="00641A4E" w:rsidRPr="00470E7C" w:rsidRDefault="00911454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 w:rsidRPr="005E1E87">
        <w:rPr>
          <w:rStyle w:val="Textedelespacerserv"/>
          <w:color w:val="auto"/>
        </w:rPr>
        <w:fldChar w:fldCharType="begin">
          <w:ffData>
            <w:name w:val="AdmissionFI"/>
            <w:enabled/>
            <w:calcOnExit w:val="0"/>
            <w:textInput>
              <w:maxLength w:val="800"/>
            </w:textInput>
          </w:ffData>
        </w:fldChar>
      </w:r>
      <w:bookmarkStart w:id="16" w:name="AdmissionFI"/>
      <w:r w:rsidRPr="005E1E87">
        <w:rPr>
          <w:rStyle w:val="Textedelespacerserv"/>
          <w:color w:val="auto"/>
        </w:rPr>
        <w:instrText xml:space="preserve"> FORMTEXT </w:instrText>
      </w:r>
      <w:r w:rsidRPr="005E1E87">
        <w:rPr>
          <w:rStyle w:val="Textedelespacerserv"/>
          <w:color w:val="auto"/>
        </w:rPr>
      </w:r>
      <w:r w:rsidRPr="005E1E87">
        <w:rPr>
          <w:rStyle w:val="Textedelespacerserv"/>
          <w:color w:val="auto"/>
        </w:rPr>
        <w:fldChar w:fldCharType="separate"/>
      </w:r>
      <w:r w:rsidR="006E37CB">
        <w:rPr>
          <w:rStyle w:val="Textedelespacerserv"/>
          <w:noProof/>
          <w:color w:val="auto"/>
        </w:rPr>
        <w:t>Sélection sur la plateforme Mon Master</w:t>
      </w:r>
      <w:r w:rsidRPr="005E1E87">
        <w:rPr>
          <w:rStyle w:val="Textedelespacerserv"/>
          <w:color w:val="auto"/>
        </w:rPr>
        <w:fldChar w:fldCharType="end"/>
      </w:r>
      <w:bookmarkEnd w:id="16"/>
      <w:r w:rsidR="00641A4E" w:rsidRPr="00641A4E">
        <w:tab/>
      </w:r>
    </w:p>
    <w:p w14:paraId="15298791" w14:textId="5047E13C" w:rsidR="00641A4E" w:rsidRDefault="00641A4E">
      <w:pPr>
        <w:spacing w:line="240" w:lineRule="auto"/>
        <w:rPr>
          <w:b/>
        </w:rPr>
      </w:pPr>
    </w:p>
    <w:p w14:paraId="28AAA177" w14:textId="55521411" w:rsidR="009959EA" w:rsidRPr="00470E7C" w:rsidRDefault="009959EA" w:rsidP="009959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 w:themeFill="background1"/>
        <w:rPr>
          <w:b/>
        </w:rPr>
      </w:pPr>
      <w:r>
        <w:rPr>
          <w:b/>
        </w:rPr>
        <w:t>MODALITÉS D’ADMISSION EN FORMATION PAR APPRENTISSAGE (</w:t>
      </w:r>
      <w:r w:rsidRPr="00737E84">
        <w:rPr>
          <w:b/>
        </w:rPr>
        <w:t xml:space="preserve">800 </w:t>
      </w:r>
      <w:r>
        <w:rPr>
          <w:b/>
        </w:rPr>
        <w:t>caractères espaces compris)</w:t>
      </w:r>
    </w:p>
    <w:p w14:paraId="350124BA" w14:textId="77777777" w:rsidR="009959EA" w:rsidRDefault="009959EA" w:rsidP="009959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AdmissionFA"/>
            <w:enabled/>
            <w:calcOnExit w:val="0"/>
            <w:textInput>
              <w:maxLength w:val="800"/>
            </w:textInput>
          </w:ffData>
        </w:fldChar>
      </w:r>
      <w:bookmarkStart w:id="17" w:name="AdmissionFA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7"/>
    </w:p>
    <w:p w14:paraId="07EACCE3" w14:textId="77777777" w:rsidR="009959EA" w:rsidRPr="005E1E87" w:rsidRDefault="009959EA" w:rsidP="009959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</w:p>
    <w:p w14:paraId="55C2E7B8" w14:textId="77777777" w:rsidR="009959EA" w:rsidRPr="00AA5B67" w:rsidRDefault="009959EA" w:rsidP="009959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 xml:space="preserve">NOTE DEVE </w:t>
      </w:r>
      <w:r w:rsidRPr="00AA5B67">
        <w:rPr>
          <w:rStyle w:val="Textedelespacerserv"/>
          <w:color w:val="009999"/>
          <w:sz w:val="16"/>
        </w:rPr>
        <w:t xml:space="preserve">/ Démarche qualité </w:t>
      </w:r>
      <w:r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Pr="00AA5B67">
        <w:rPr>
          <w:rStyle w:val="Textedelespacerserv"/>
          <w:color w:val="009999"/>
          <w:sz w:val="16"/>
        </w:rPr>
        <w:t xml:space="preserve"> Ajouter dans cette rubrique (pour les formations confiées à l’UPEC.CFA) : </w:t>
      </w:r>
    </w:p>
    <w:p w14:paraId="31407415" w14:textId="77777777" w:rsidR="009959EA" w:rsidRPr="00AA5B67" w:rsidRDefault="009959EA" w:rsidP="009959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color w:val="009999"/>
          <w:sz w:val="16"/>
        </w:rPr>
      </w:pPr>
      <w:r w:rsidRPr="00AA5B67">
        <w:rPr>
          <w:b/>
          <w:color w:val="009999"/>
          <w:sz w:val="16"/>
        </w:rPr>
        <w:t>Publics concernés • Pré-requis • Tarif de la formation</w:t>
      </w:r>
    </w:p>
    <w:p w14:paraId="10B2153C" w14:textId="77777777" w:rsidR="009959EA" w:rsidRPr="00AA5B67" w:rsidRDefault="009959EA" w:rsidP="009959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lastRenderedPageBreak/>
        <w:t>Données obligatoires pour la Formation professionnelle dans le cadre de la certification Qualiopi</w:t>
      </w:r>
      <w:r w:rsidRPr="00AA5B67">
        <w:rPr>
          <w:color w:val="009999"/>
          <w:sz w:val="16"/>
        </w:rPr>
        <w:tab/>
      </w:r>
    </w:p>
    <w:p w14:paraId="70989575" w14:textId="77777777" w:rsidR="009959EA" w:rsidRDefault="009959EA">
      <w:pPr>
        <w:spacing w:line="240" w:lineRule="auto"/>
        <w:rPr>
          <w:b/>
        </w:rPr>
      </w:pPr>
    </w:p>
    <w:p w14:paraId="75428DD4" w14:textId="14F12172" w:rsidR="00641A4E" w:rsidRPr="00470E7C" w:rsidRDefault="00641A4E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MODALITÉS D’ADMISSION EN FORMATION CONTINUE (800 caractères espaces compris)</w:t>
      </w:r>
    </w:p>
    <w:p w14:paraId="1738D710" w14:textId="568A6EFF" w:rsidR="00D67602" w:rsidRDefault="00D67602" w:rsidP="00B51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</w:rPr>
      </w:pPr>
      <w:r w:rsidRPr="005E1E87">
        <w:rPr>
          <w:rStyle w:val="Textedelespacerserv"/>
          <w:color w:val="auto"/>
        </w:rPr>
        <w:fldChar w:fldCharType="begin">
          <w:ffData>
            <w:name w:val="AdmissionFC"/>
            <w:enabled/>
            <w:calcOnExit w:val="0"/>
            <w:textInput>
              <w:maxLength w:val="800"/>
            </w:textInput>
          </w:ffData>
        </w:fldChar>
      </w:r>
      <w:bookmarkStart w:id="18" w:name="AdmissionFC"/>
      <w:r w:rsidRPr="005E1E87">
        <w:rPr>
          <w:rStyle w:val="Textedelespacerserv"/>
          <w:color w:val="auto"/>
        </w:rPr>
        <w:instrText xml:space="preserve"> FORMTEXT </w:instrText>
      </w:r>
      <w:r w:rsidRPr="005E1E87">
        <w:rPr>
          <w:rStyle w:val="Textedelespacerserv"/>
          <w:color w:val="auto"/>
        </w:rPr>
      </w:r>
      <w:r w:rsidRPr="005E1E87">
        <w:rPr>
          <w:rStyle w:val="Textedelespacerserv"/>
          <w:color w:val="auto"/>
        </w:rPr>
        <w:fldChar w:fldCharType="separate"/>
      </w:r>
      <w:r w:rsidR="00FA3695">
        <w:rPr>
          <w:rStyle w:val="Textedelespacerserv"/>
          <w:noProof/>
          <w:color w:val="auto"/>
        </w:rPr>
        <w:t>Sélection sur la plateforme Mon Master</w:t>
      </w:r>
      <w:r w:rsidRPr="005E1E87">
        <w:rPr>
          <w:rStyle w:val="Textedelespacerserv"/>
          <w:color w:val="auto"/>
        </w:rPr>
        <w:fldChar w:fldCharType="end"/>
      </w:r>
      <w:bookmarkEnd w:id="18"/>
    </w:p>
    <w:p w14:paraId="7037AE14" w14:textId="77777777" w:rsidR="00D67602" w:rsidRDefault="00D67602" w:rsidP="00B51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</w:rPr>
      </w:pPr>
    </w:p>
    <w:p w14:paraId="3D5CC615" w14:textId="7CB4F515" w:rsidR="001338E9" w:rsidRPr="00AA5B67" w:rsidRDefault="00121EB6" w:rsidP="001338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Pr="00AA5B67">
        <w:rPr>
          <w:rStyle w:val="Textedelespacerserv"/>
          <w:color w:val="009999"/>
          <w:sz w:val="16"/>
        </w:rPr>
        <w:t xml:space="preserve"> </w:t>
      </w:r>
      <w:r w:rsidR="00B93D66" w:rsidRPr="00AA5B67">
        <w:rPr>
          <w:rStyle w:val="Textedelespacerserv"/>
          <w:color w:val="009999"/>
          <w:sz w:val="16"/>
        </w:rPr>
        <w:t xml:space="preserve">/ </w:t>
      </w:r>
      <w:r w:rsidR="001338E9" w:rsidRPr="00AA5B67">
        <w:rPr>
          <w:rStyle w:val="Textedelespacerserv"/>
          <w:color w:val="009999"/>
          <w:sz w:val="16"/>
        </w:rPr>
        <w:t xml:space="preserve">Démarche qualité </w:t>
      </w:r>
      <w:r w:rsidR="001338E9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1338E9" w:rsidRPr="00AA5B67">
        <w:rPr>
          <w:rStyle w:val="Textedelespacerserv"/>
          <w:color w:val="009999"/>
          <w:sz w:val="16"/>
        </w:rPr>
        <w:t xml:space="preserve"> Ajouter dans cette rubrique : </w:t>
      </w:r>
    </w:p>
    <w:p w14:paraId="113984B2" w14:textId="25730543" w:rsidR="00641A4E" w:rsidRPr="00AA5B67" w:rsidRDefault="00B51753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color w:val="009999"/>
          <w:sz w:val="16"/>
        </w:rPr>
      </w:pPr>
      <w:r w:rsidRPr="00AA5B67">
        <w:rPr>
          <w:rStyle w:val="Textedelespacerserv"/>
          <w:b/>
          <w:color w:val="009999"/>
          <w:sz w:val="16"/>
        </w:rPr>
        <w:t>Public</w:t>
      </w:r>
      <w:r w:rsidR="001338E9" w:rsidRPr="00AA5B67">
        <w:rPr>
          <w:rStyle w:val="Textedelespacerserv"/>
          <w:b/>
          <w:color w:val="009999"/>
          <w:sz w:val="16"/>
        </w:rPr>
        <w:t>s</w:t>
      </w:r>
      <w:r w:rsidRPr="00AA5B67">
        <w:rPr>
          <w:rStyle w:val="Textedelespacerserv"/>
          <w:b/>
          <w:color w:val="009999"/>
          <w:sz w:val="16"/>
        </w:rPr>
        <w:t xml:space="preserve"> concerné</w:t>
      </w:r>
      <w:r w:rsidR="001338E9" w:rsidRPr="00AA5B67">
        <w:rPr>
          <w:rStyle w:val="Textedelespacerserv"/>
          <w:b/>
          <w:color w:val="009999"/>
          <w:sz w:val="16"/>
        </w:rPr>
        <w:t>s</w:t>
      </w:r>
      <w:r w:rsidR="009957B0" w:rsidRPr="00AA5B67">
        <w:rPr>
          <w:rStyle w:val="Textedelespacerserv"/>
          <w:b/>
          <w:color w:val="009999"/>
          <w:sz w:val="16"/>
        </w:rPr>
        <w:t xml:space="preserve"> </w:t>
      </w:r>
      <w:r w:rsidR="00006EA1" w:rsidRPr="00AA5B67">
        <w:rPr>
          <w:rStyle w:val="Textedelespacerserv"/>
          <w:b/>
          <w:color w:val="009999"/>
          <w:sz w:val="16"/>
        </w:rPr>
        <w:t xml:space="preserve">(préciser si Contrat Pro) </w:t>
      </w:r>
      <w:r w:rsidR="009957B0" w:rsidRPr="00AA5B67">
        <w:rPr>
          <w:rStyle w:val="Textedelespacerserv"/>
          <w:b/>
          <w:color w:val="009999"/>
          <w:sz w:val="16"/>
        </w:rPr>
        <w:t xml:space="preserve">• </w:t>
      </w:r>
      <w:r w:rsidR="001338E9" w:rsidRPr="00AA5B67">
        <w:rPr>
          <w:rStyle w:val="Textedelespacerserv"/>
          <w:b/>
          <w:color w:val="009999"/>
          <w:sz w:val="16"/>
        </w:rPr>
        <w:t>Prérequis</w:t>
      </w:r>
      <w:r w:rsidR="009957B0" w:rsidRPr="00AA5B67">
        <w:rPr>
          <w:rStyle w:val="Textedelespacerserv"/>
          <w:b/>
          <w:color w:val="009999"/>
          <w:sz w:val="16"/>
        </w:rPr>
        <w:t xml:space="preserve"> •</w:t>
      </w:r>
      <w:r w:rsidRPr="00AA5B67">
        <w:rPr>
          <w:rStyle w:val="Textedelespacerserv"/>
          <w:b/>
          <w:color w:val="009999"/>
          <w:sz w:val="16"/>
        </w:rPr>
        <w:t>Tarif de la formation</w:t>
      </w:r>
      <w:r w:rsidR="003F0B3A" w:rsidRPr="00AA5B67">
        <w:rPr>
          <w:rStyle w:val="Textedelespacerserv"/>
          <w:b/>
          <w:color w:val="009999"/>
          <w:sz w:val="16"/>
        </w:rPr>
        <w:t xml:space="preserve"> </w:t>
      </w:r>
      <w:r w:rsidR="003F0B3A" w:rsidRPr="00AA5B67">
        <w:rPr>
          <w:rStyle w:val="Textedelespacerserv"/>
          <w:color w:val="009999"/>
          <w:sz w:val="16"/>
        </w:rPr>
        <w:t>(afficher 1 seul tarif</w:t>
      </w:r>
      <w:r w:rsidR="009957B0" w:rsidRPr="00AA5B67">
        <w:rPr>
          <w:rStyle w:val="Textedelespacerserv"/>
          <w:color w:val="009999"/>
          <w:sz w:val="16"/>
        </w:rPr>
        <w:t xml:space="preserve"> -</w:t>
      </w:r>
      <w:r w:rsidR="003F0B3A" w:rsidRPr="00AA5B67">
        <w:rPr>
          <w:rStyle w:val="Textedelespacerserv"/>
          <w:color w:val="009999"/>
          <w:sz w:val="16"/>
        </w:rPr>
        <w:t xml:space="preserve"> </w:t>
      </w:r>
      <w:r w:rsidR="009957B0" w:rsidRPr="00AA5B67">
        <w:rPr>
          <w:rStyle w:val="Textedelespacerserv"/>
          <w:color w:val="009999"/>
          <w:sz w:val="16"/>
        </w:rPr>
        <w:t>c</w:t>
      </w:r>
      <w:r w:rsidR="003F0B3A" w:rsidRPr="00AA5B67">
        <w:rPr>
          <w:rStyle w:val="Textedelespacerserv"/>
          <w:color w:val="009999"/>
          <w:sz w:val="16"/>
        </w:rPr>
        <w:t xml:space="preserve">f. note </w:t>
      </w:r>
      <w:r w:rsidR="009957B0" w:rsidRPr="009959EA">
        <w:rPr>
          <w:rStyle w:val="Textedelespacerserv"/>
          <w:color w:val="009999"/>
          <w:sz w:val="16"/>
        </w:rPr>
        <w:t xml:space="preserve">Tarifs FC </w:t>
      </w:r>
      <w:r w:rsidR="003F0B3A" w:rsidRPr="009959EA">
        <w:rPr>
          <w:rStyle w:val="Textedelespacerserv"/>
          <w:color w:val="009999"/>
          <w:sz w:val="16"/>
        </w:rPr>
        <w:t xml:space="preserve">du </w:t>
      </w:r>
      <w:r w:rsidR="009957B0" w:rsidRPr="009959EA">
        <w:rPr>
          <w:rStyle w:val="Textedelespacerserv"/>
          <w:color w:val="009999"/>
          <w:sz w:val="16"/>
        </w:rPr>
        <w:t>0</w:t>
      </w:r>
      <w:r w:rsidR="009959EA" w:rsidRPr="009959EA">
        <w:rPr>
          <w:rStyle w:val="Textedelespacerserv"/>
          <w:color w:val="009999"/>
          <w:sz w:val="16"/>
        </w:rPr>
        <w:t>7</w:t>
      </w:r>
      <w:r w:rsidR="009957B0" w:rsidRPr="009959EA">
        <w:rPr>
          <w:rStyle w:val="Textedelespacerserv"/>
          <w:color w:val="009999"/>
          <w:sz w:val="16"/>
        </w:rPr>
        <w:t>.03.2</w:t>
      </w:r>
      <w:r w:rsidR="009959EA" w:rsidRPr="009959EA">
        <w:rPr>
          <w:rStyle w:val="Textedelespacerserv"/>
          <w:color w:val="009999"/>
          <w:sz w:val="16"/>
        </w:rPr>
        <w:t>5</w:t>
      </w:r>
      <w:r w:rsidR="003F0B3A" w:rsidRPr="009959EA">
        <w:rPr>
          <w:rStyle w:val="Textedelespacerserv"/>
          <w:color w:val="009999"/>
          <w:sz w:val="16"/>
        </w:rPr>
        <w:t>)</w:t>
      </w:r>
    </w:p>
    <w:p w14:paraId="495B5F1B" w14:textId="1B7E70E2" w:rsidR="00A1272E" w:rsidRPr="00AA5B67" w:rsidRDefault="00A1272E" w:rsidP="00025B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Pr="00AA5B67">
        <w:rPr>
          <w:color w:val="009999"/>
          <w:sz w:val="16"/>
        </w:rPr>
        <w:tab/>
      </w:r>
    </w:p>
    <w:p w14:paraId="1E73A9B6" w14:textId="77777777" w:rsidR="00911454" w:rsidRDefault="00911454" w:rsidP="00911454">
      <w:pPr>
        <w:spacing w:line="240" w:lineRule="auto"/>
        <w:rPr>
          <w:b/>
        </w:rPr>
      </w:pPr>
    </w:p>
    <w:p w14:paraId="23A7C9A3" w14:textId="7FF2CA1D" w:rsidR="00C57A77" w:rsidRPr="00470E7C" w:rsidRDefault="00C57A77" w:rsidP="00631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 w:themeFill="background1"/>
        <w:rPr>
          <w:b/>
        </w:rPr>
      </w:pPr>
      <w:r>
        <w:rPr>
          <w:b/>
        </w:rPr>
        <w:t>MODALITÉS D’ADMISSION EN FORMATION EN VAE (</w:t>
      </w:r>
      <w:r w:rsidR="00857C2C" w:rsidRPr="00737E84">
        <w:rPr>
          <w:b/>
        </w:rPr>
        <w:t>800</w:t>
      </w:r>
      <w:r>
        <w:rPr>
          <w:b/>
        </w:rPr>
        <w:t xml:space="preserve"> caractères espaces compris)</w:t>
      </w:r>
    </w:p>
    <w:p w14:paraId="76EF49CE" w14:textId="6087684D" w:rsidR="00C57A77" w:rsidRDefault="00857C2C" w:rsidP="00C57A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"/>
            <w:enabled/>
            <w:calcOnExit w:val="0"/>
            <w:textInput>
              <w:maxLength w:val="800"/>
            </w:textInput>
          </w:ffData>
        </w:fldChar>
      </w:r>
      <w:r>
        <w:instrText xml:space="preserve"> FORMTEXT </w:instrText>
      </w:r>
      <w:r>
        <w:fldChar w:fldCharType="separate"/>
      </w:r>
      <w:r w:rsidR="00FA3695">
        <w:t> </w:t>
      </w:r>
      <w:r w:rsidR="00FA3695">
        <w:t> </w:t>
      </w:r>
      <w:r w:rsidR="00FA3695">
        <w:t> </w:t>
      </w:r>
      <w:r w:rsidR="00FA3695">
        <w:t> </w:t>
      </w:r>
      <w:r w:rsidR="00FA3695">
        <w:t> </w:t>
      </w:r>
      <w:r>
        <w:fldChar w:fldCharType="end"/>
      </w:r>
    </w:p>
    <w:p w14:paraId="4D86844E" w14:textId="61AC2EFF" w:rsidR="00A1272E" w:rsidRDefault="00A1272E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C00000"/>
          <w:sz w:val="16"/>
        </w:rPr>
      </w:pPr>
    </w:p>
    <w:p w14:paraId="05934819" w14:textId="2C9CD1B5" w:rsidR="005F10B1" w:rsidRPr="00AA5B67" w:rsidRDefault="00006EA1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b/>
          <w:color w:val="009999"/>
          <w:sz w:val="16"/>
        </w:rPr>
      </w:pPr>
      <w:r w:rsidRPr="00AA5B67">
        <w:rPr>
          <w:b/>
          <w:i/>
          <w:color w:val="009999"/>
          <w:sz w:val="16"/>
        </w:rPr>
        <w:t>Sauf demande spécifique</w:t>
      </w:r>
      <w:r w:rsidR="00A1272E" w:rsidRPr="00AA5B67">
        <w:rPr>
          <w:b/>
          <w:i/>
          <w:color w:val="009999"/>
          <w:sz w:val="16"/>
        </w:rPr>
        <w:t xml:space="preserve"> de votre part</w:t>
      </w:r>
      <w:r w:rsidRPr="00AA5B67">
        <w:rPr>
          <w:b/>
          <w:i/>
          <w:color w:val="009999"/>
          <w:sz w:val="16"/>
        </w:rPr>
        <w:t xml:space="preserve">, </w:t>
      </w:r>
      <w:r w:rsidR="00F92A72">
        <w:rPr>
          <w:b/>
          <w:i/>
          <w:color w:val="009999"/>
          <w:sz w:val="16"/>
        </w:rPr>
        <w:t xml:space="preserve">le chargé de communication de votre composante indiquera </w:t>
      </w:r>
      <w:r w:rsidRPr="00AA5B67">
        <w:rPr>
          <w:b/>
          <w:i/>
          <w:color w:val="009999"/>
          <w:sz w:val="16"/>
        </w:rPr>
        <w:t xml:space="preserve">la formule type </w:t>
      </w:r>
      <w:r w:rsidR="005F10B1" w:rsidRPr="00AA5B67">
        <w:rPr>
          <w:b/>
          <w:i/>
          <w:color w:val="009999"/>
          <w:sz w:val="16"/>
        </w:rPr>
        <w:t>ci-après</w:t>
      </w:r>
      <w:r w:rsidR="009959EA">
        <w:rPr>
          <w:b/>
          <w:i/>
          <w:color w:val="009999"/>
          <w:sz w:val="16"/>
        </w:rPr>
        <w:t xml:space="preserve"> </w:t>
      </w:r>
      <w:r w:rsidR="00A1272E" w:rsidRPr="00AA5B67">
        <w:rPr>
          <w:b/>
          <w:i/>
          <w:color w:val="009999"/>
          <w:sz w:val="16"/>
        </w:rPr>
        <w:t>:</w:t>
      </w:r>
    </w:p>
    <w:p w14:paraId="65A4B507" w14:textId="589C2CEB" w:rsidR="00B62663" w:rsidRPr="00AA5B67" w:rsidRDefault="00B62663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b/>
          <w:color w:val="009999"/>
          <w:sz w:val="16"/>
        </w:rPr>
      </w:pPr>
      <w:r w:rsidRPr="00AA5B67">
        <w:rPr>
          <w:b/>
          <w:color w:val="009999"/>
          <w:sz w:val="16"/>
        </w:rPr>
        <w:t>Quels que soient votre âge, votre nationalité, votre statut, vous pouvez prétendre à la VAE si vous justifiez d'une expérience professionnelle et/ou personnelle d’au moins un an en lien direct avec ce diplôme.</w:t>
      </w:r>
    </w:p>
    <w:p w14:paraId="54EF4AA3" w14:textId="33B9AF6B" w:rsidR="00C57A77" w:rsidRPr="00AA5B67" w:rsidRDefault="00B62663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rStyle w:val="Lienhypertexte"/>
          <w:b/>
          <w:color w:val="009999"/>
          <w:sz w:val="16"/>
        </w:rPr>
      </w:pPr>
      <w:r w:rsidRPr="00AA5B67">
        <w:rPr>
          <w:b/>
          <w:color w:val="009999"/>
          <w:sz w:val="16"/>
        </w:rPr>
        <w:t xml:space="preserve">&gt; </w:t>
      </w:r>
      <w:hyperlink r:id="rId31" w:history="1">
        <w:r w:rsidRPr="00AA5B67">
          <w:rPr>
            <w:rStyle w:val="Lienhypertexte"/>
            <w:b/>
            <w:color w:val="009999"/>
            <w:sz w:val="16"/>
          </w:rPr>
          <w:t>En savoir +</w:t>
        </w:r>
      </w:hyperlink>
    </w:p>
    <w:p w14:paraId="758B71A9" w14:textId="309807BF" w:rsidR="00A1272E" w:rsidRPr="000062B4" w:rsidRDefault="00A1272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C00000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Pr="00D67602">
        <w:rPr>
          <w:sz w:val="16"/>
        </w:rPr>
        <w:tab/>
      </w:r>
    </w:p>
    <w:p w14:paraId="56426E54" w14:textId="13449A22" w:rsidR="00911454" w:rsidRDefault="00911454" w:rsidP="00D04404">
      <w:pPr>
        <w:spacing w:line="240" w:lineRule="auto"/>
        <w:jc w:val="both"/>
        <w:rPr>
          <w:b/>
        </w:rPr>
      </w:pPr>
    </w:p>
    <w:p w14:paraId="258F572D" w14:textId="0E74D3CB" w:rsidR="00B62663" w:rsidRPr="00470E7C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CANDIDATURES (</w:t>
      </w:r>
      <w:r w:rsidR="00857C2C">
        <w:rPr>
          <w:b/>
        </w:rPr>
        <w:t xml:space="preserve">800 </w:t>
      </w:r>
      <w:r>
        <w:rPr>
          <w:b/>
        </w:rPr>
        <w:t>caractères espaces compris)</w:t>
      </w:r>
    </w:p>
    <w:p w14:paraId="0710119F" w14:textId="2D84ED22" w:rsidR="00B62663" w:rsidRDefault="00857C2C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"/>
            <w:enabled/>
            <w:calcOnExit w:val="0"/>
            <w:textInput>
              <w:maxLength w:val="800"/>
            </w:textInput>
          </w:ffData>
        </w:fldChar>
      </w:r>
      <w:r>
        <w:instrText xml:space="preserve"> FORMTEXT </w:instrText>
      </w:r>
      <w:r>
        <w:fldChar w:fldCharType="separate"/>
      </w:r>
      <w:r w:rsidR="00FA3695">
        <w:rPr>
          <w:noProof/>
        </w:rPr>
        <w:t>Période de candidatures de la plateforme Mon Master</w:t>
      </w:r>
      <w:r w:rsidR="00377588">
        <w:rPr>
          <w:noProof/>
        </w:rPr>
        <w:t xml:space="preserve"> (accès à la formation en M1)</w:t>
      </w:r>
      <w:r w:rsidR="00FA3695">
        <w:rPr>
          <w:noProof/>
        </w:rPr>
        <w:t>. Mai/juin sur e-candidat (accès à la formation en M2)</w:t>
      </w:r>
      <w:r>
        <w:fldChar w:fldCharType="end"/>
      </w:r>
    </w:p>
    <w:p w14:paraId="588F4A20" w14:textId="6811C54C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</w:p>
    <w:p w14:paraId="0CCAD26C" w14:textId="57D022A7" w:rsidR="00B62663" w:rsidRPr="00AA5B67" w:rsidRDefault="00121EB6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color w:val="009999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="00B93D66" w:rsidRPr="00AA5B67">
        <w:rPr>
          <w:rStyle w:val="Textedelespacerserv"/>
          <w:b/>
          <w:color w:val="009999"/>
          <w:sz w:val="16"/>
        </w:rPr>
        <w:t xml:space="preserve"> / </w:t>
      </w:r>
      <w:r w:rsidR="00B62663" w:rsidRPr="00AA5B67">
        <w:rPr>
          <w:rStyle w:val="Textedelespacerserv"/>
          <w:color w:val="009999"/>
          <w:sz w:val="16"/>
        </w:rPr>
        <w:t xml:space="preserve">Démarche qualité </w:t>
      </w:r>
      <w:r w:rsidR="00B62663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B62663" w:rsidRPr="00AA5B67">
        <w:rPr>
          <w:rStyle w:val="Textedelespacerserv"/>
          <w:color w:val="009999"/>
          <w:sz w:val="16"/>
        </w:rPr>
        <w:t xml:space="preserve"> Ajouter dans cette rubrique :</w:t>
      </w:r>
    </w:p>
    <w:p w14:paraId="79874FCF" w14:textId="397947D4" w:rsidR="00006EA1" w:rsidRPr="00AA5B67" w:rsidRDefault="00A809EE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color w:val="009999"/>
          <w:sz w:val="16"/>
          <w:szCs w:val="16"/>
        </w:rPr>
      </w:pPr>
      <w:r w:rsidRPr="00AA5B67">
        <w:rPr>
          <w:b/>
          <w:color w:val="009999"/>
          <w:sz w:val="16"/>
          <w:szCs w:val="16"/>
        </w:rPr>
        <w:t>+</w:t>
      </w:r>
      <w:r w:rsidR="00006EA1" w:rsidRPr="00AA5B67">
        <w:rPr>
          <w:b/>
          <w:color w:val="009999"/>
          <w:sz w:val="16"/>
          <w:szCs w:val="16"/>
        </w:rPr>
        <w:t>Période</w:t>
      </w:r>
      <w:r w:rsidR="00B62663" w:rsidRPr="00AA5B67">
        <w:rPr>
          <w:b/>
          <w:color w:val="009999"/>
          <w:sz w:val="16"/>
          <w:szCs w:val="16"/>
        </w:rPr>
        <w:t xml:space="preserve"> de candidatures</w:t>
      </w:r>
      <w:r w:rsidR="00B62663" w:rsidRPr="00AA5B67">
        <w:rPr>
          <w:color w:val="009999"/>
          <w:sz w:val="16"/>
          <w:szCs w:val="16"/>
        </w:rPr>
        <w:t xml:space="preserve"> </w:t>
      </w:r>
    </w:p>
    <w:p w14:paraId="4CCE97A0" w14:textId="6AB52112" w:rsidR="00B62663" w:rsidRPr="00AA5B67" w:rsidRDefault="00006EA1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i/>
          <w:color w:val="009999"/>
          <w:sz w:val="16"/>
          <w:szCs w:val="16"/>
        </w:rPr>
      </w:pPr>
      <w:r w:rsidRPr="00AA5B67">
        <w:rPr>
          <w:color w:val="009999"/>
          <w:sz w:val="16"/>
          <w:szCs w:val="16"/>
        </w:rPr>
        <w:t>+</w:t>
      </w:r>
      <w:r w:rsidR="00B62663" w:rsidRPr="00AA5B67">
        <w:rPr>
          <w:b/>
          <w:color w:val="009999"/>
          <w:sz w:val="16"/>
          <w:szCs w:val="16"/>
        </w:rPr>
        <w:t>délais d’accès</w:t>
      </w:r>
      <w:r w:rsidR="00B62663" w:rsidRPr="00AA5B67">
        <w:rPr>
          <w:color w:val="009999"/>
          <w:sz w:val="16"/>
          <w:szCs w:val="16"/>
        </w:rPr>
        <w:t xml:space="preserve"> </w:t>
      </w:r>
      <w:r w:rsidR="00B62663" w:rsidRPr="00AA5B67">
        <w:rPr>
          <w:i/>
          <w:color w:val="009999"/>
          <w:sz w:val="16"/>
          <w:szCs w:val="16"/>
        </w:rPr>
        <w:t>(durée estimée entre la demande du bénéficiaire et le début de la prestation.)</w:t>
      </w:r>
    </w:p>
    <w:p w14:paraId="0E80C40D" w14:textId="3E0D3620" w:rsidR="00B62663" w:rsidRPr="00AA5B67" w:rsidRDefault="00A809EE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i/>
          <w:color w:val="009999"/>
          <w:sz w:val="16"/>
          <w:szCs w:val="16"/>
        </w:rPr>
      </w:pPr>
      <w:r w:rsidRPr="00AA5B67">
        <w:rPr>
          <w:b/>
          <w:color w:val="009999"/>
          <w:sz w:val="16"/>
          <w:szCs w:val="16"/>
        </w:rPr>
        <w:t>+</w:t>
      </w:r>
      <w:r w:rsidR="00B62663" w:rsidRPr="00AA5B67">
        <w:rPr>
          <w:b/>
          <w:color w:val="009999"/>
          <w:sz w:val="16"/>
          <w:szCs w:val="16"/>
        </w:rPr>
        <w:t xml:space="preserve">Modalités </w:t>
      </w:r>
      <w:r w:rsidR="00006EA1" w:rsidRPr="00AA5B67">
        <w:rPr>
          <w:b/>
          <w:color w:val="009999"/>
          <w:sz w:val="16"/>
          <w:szCs w:val="16"/>
        </w:rPr>
        <w:t>de candidature</w:t>
      </w:r>
      <w:r w:rsidR="00006EA1" w:rsidRPr="00AA5B67">
        <w:rPr>
          <w:color w:val="009999"/>
          <w:sz w:val="16"/>
          <w:szCs w:val="16"/>
        </w:rPr>
        <w:t xml:space="preserve"> </w:t>
      </w:r>
      <w:r w:rsidR="00B62663" w:rsidRPr="00AA5B67">
        <w:rPr>
          <w:i/>
          <w:color w:val="009999"/>
          <w:sz w:val="16"/>
          <w:szCs w:val="16"/>
        </w:rPr>
        <w:t>(indiquer le lien vers e-candidat ou autre plateforme, dossier à télécharger…)</w:t>
      </w:r>
    </w:p>
    <w:p w14:paraId="4A29BA29" w14:textId="2160DBF2" w:rsidR="00A1272E" w:rsidRPr="00AA5B67" w:rsidRDefault="00A1272E" w:rsidP="00A12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Pr="00AA5B67">
        <w:rPr>
          <w:color w:val="009999"/>
          <w:sz w:val="16"/>
        </w:rPr>
        <w:tab/>
      </w:r>
    </w:p>
    <w:p w14:paraId="49D9CB3D" w14:textId="77777777" w:rsidR="00B62663" w:rsidRDefault="00B62663" w:rsidP="00911454">
      <w:pPr>
        <w:spacing w:line="240" w:lineRule="auto"/>
        <w:rPr>
          <w:b/>
        </w:rPr>
      </w:pPr>
    </w:p>
    <w:p w14:paraId="26CC1E39" w14:textId="5C070DB4" w:rsidR="00C57A77" w:rsidRDefault="00A809EE" w:rsidP="00911454">
      <w:pPr>
        <w:spacing w:line="240" w:lineRule="auto"/>
        <w:rPr>
          <w:b/>
        </w:rPr>
      </w:pPr>
      <w:r w:rsidRPr="0010767D">
        <w:rPr>
          <w:b/>
          <w:noProof/>
        </w:rPr>
        <w:drawing>
          <wp:inline distT="0" distB="0" distL="0" distR="0" wp14:anchorId="1297909E" wp14:editId="10C17C25">
            <wp:extent cx="5615940" cy="437515"/>
            <wp:effectExtent l="0" t="0" r="3810" b="635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43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58FC1" w14:textId="77777777" w:rsidR="00A809EE" w:rsidRDefault="00A809EE" w:rsidP="00911454">
      <w:pPr>
        <w:spacing w:line="240" w:lineRule="auto"/>
        <w:rPr>
          <w:b/>
        </w:rPr>
      </w:pPr>
    </w:p>
    <w:p w14:paraId="68E0B8D0" w14:textId="0F41E5DD" w:rsidR="00F92A72" w:rsidRPr="00511293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Cs/>
          <w:i/>
          <w:iCs/>
        </w:rPr>
      </w:pPr>
      <w:r>
        <w:rPr>
          <w:b/>
        </w:rPr>
        <w:t>PARTENARIATS (800 caractères espaces compris)</w:t>
      </w:r>
      <w:r w:rsidR="00F92A72">
        <w:rPr>
          <w:b/>
        </w:rPr>
        <w:t xml:space="preserve"> </w:t>
      </w:r>
      <w:r w:rsidR="00F92A72" w:rsidRPr="00EF3EE6">
        <w:rPr>
          <w:bCs/>
          <w:i/>
          <w:iCs/>
        </w:rPr>
        <w:t>Si non pertinent, ne rien inscrire et l’onglet n’apparaitra pas</w:t>
      </w:r>
      <w:r w:rsidR="00BA7C92">
        <w:rPr>
          <w:bCs/>
          <w:i/>
          <w:iCs/>
        </w:rPr>
        <w:t xml:space="preserve"> en ligne</w:t>
      </w:r>
    </w:p>
    <w:p w14:paraId="60110A28" w14:textId="1A87ED02" w:rsidR="00911454" w:rsidRPr="005E1E87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 w:rsidRPr="005E1E87">
        <w:fldChar w:fldCharType="begin">
          <w:ffData>
            <w:name w:val="Partenariats"/>
            <w:enabled/>
            <w:calcOnExit w:val="0"/>
            <w:textInput>
              <w:maxLength w:val="800"/>
            </w:textInput>
          </w:ffData>
        </w:fldChar>
      </w:r>
      <w:bookmarkStart w:id="19" w:name="Partenariats"/>
      <w:r w:rsidRPr="005E1E87">
        <w:instrText xml:space="preserve"> FORMTEXT </w:instrText>
      </w:r>
      <w:r w:rsidRPr="005E1E87">
        <w:fldChar w:fldCharType="separate"/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fldChar w:fldCharType="end"/>
      </w:r>
      <w:bookmarkEnd w:id="19"/>
    </w:p>
    <w:p w14:paraId="08BF8337" w14:textId="433864D1" w:rsidR="00911454" w:rsidRDefault="00911454" w:rsidP="00911454">
      <w:pPr>
        <w:spacing w:line="240" w:lineRule="auto"/>
        <w:rPr>
          <w:b/>
        </w:rPr>
      </w:pPr>
    </w:p>
    <w:p w14:paraId="75055C7D" w14:textId="457BCB17" w:rsidR="00C57A77" w:rsidRDefault="00A809EE" w:rsidP="00911454">
      <w:pPr>
        <w:spacing w:line="240" w:lineRule="auto"/>
        <w:rPr>
          <w:b/>
        </w:rPr>
      </w:pPr>
      <w:r w:rsidRPr="0010767D">
        <w:rPr>
          <w:b/>
          <w:noProof/>
        </w:rPr>
        <w:drawing>
          <wp:inline distT="0" distB="0" distL="0" distR="0" wp14:anchorId="76E06EB8" wp14:editId="3C5C23AF">
            <wp:extent cx="5615940" cy="472440"/>
            <wp:effectExtent l="0" t="0" r="3810" b="381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AFC0F" w14:textId="77777777" w:rsidR="006D4FFC" w:rsidRDefault="006D4FFC" w:rsidP="00911454">
      <w:pPr>
        <w:spacing w:line="240" w:lineRule="auto"/>
        <w:rPr>
          <w:b/>
        </w:rPr>
      </w:pPr>
    </w:p>
    <w:p w14:paraId="361990ED" w14:textId="77777777" w:rsidR="00911454" w:rsidRPr="00470E7C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RESPONSABLE(S) PEDAGOGIQUE(S)</w:t>
      </w:r>
    </w:p>
    <w:p w14:paraId="0DD99391" w14:textId="7A287F3B" w:rsidR="00911454" w:rsidRP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 w:rsidRPr="00911454">
        <w:t>Responsable pédagogique</w:t>
      </w:r>
      <w:r>
        <w:t xml:space="preserve"> 1 : </w:t>
      </w:r>
      <w:r>
        <w:br/>
        <w:t>Prénom </w:t>
      </w:r>
      <w:r>
        <w:fldChar w:fldCharType="begin">
          <w:ffData>
            <w:name w:val="Texte2"/>
            <w:enabled/>
            <w:calcOnExit w:val="0"/>
            <w:textInput>
              <w:maxLength w:val="100"/>
            </w:textInput>
          </w:ffData>
        </w:fldChar>
      </w:r>
      <w:bookmarkStart w:id="20" w:name="Texte2"/>
      <w:r>
        <w:instrText xml:space="preserve"> FORMTEXT </w:instrText>
      </w:r>
      <w:r>
        <w:fldChar w:fldCharType="separate"/>
      </w:r>
      <w:r w:rsidR="00FA3695">
        <w:rPr>
          <w:noProof/>
        </w:rPr>
        <w:t xml:space="preserve">Nathalie </w:t>
      </w:r>
      <w:r>
        <w:fldChar w:fldCharType="end"/>
      </w:r>
      <w:bookmarkEnd w:id="20"/>
      <w:r>
        <w:t xml:space="preserve"> </w:t>
      </w:r>
      <w:r>
        <w:br/>
        <w:t xml:space="preserve">Nom </w:t>
      </w:r>
      <w:r>
        <w:fldChar w:fldCharType="begin">
          <w:ffData>
            <w:name w:val="RespPedagoNom"/>
            <w:enabled/>
            <w:calcOnExit w:val="0"/>
            <w:textInput>
              <w:maxLength w:val="100"/>
            </w:textInput>
          </w:ffData>
        </w:fldChar>
      </w:r>
      <w:bookmarkStart w:id="21" w:name="RespPedagoNom"/>
      <w:r>
        <w:instrText xml:space="preserve"> FORMTEXT </w:instrText>
      </w:r>
      <w:r>
        <w:fldChar w:fldCharType="separate"/>
      </w:r>
      <w:r w:rsidR="00FA3695">
        <w:rPr>
          <w:noProof/>
        </w:rPr>
        <w:t>PETERKA</w:t>
      </w:r>
      <w:r>
        <w:fldChar w:fldCharType="end"/>
      </w:r>
      <w:bookmarkEnd w:id="21"/>
      <w:r>
        <w:br/>
        <w:t xml:space="preserve">Adresse mail </w:t>
      </w:r>
      <w:r>
        <w:fldChar w:fldCharType="begin">
          <w:ffData>
            <w:name w:val="Texte1"/>
            <w:enabled/>
            <w:calcOnExit w:val="0"/>
            <w:textInput>
              <w:maxLength w:val="150"/>
            </w:textInput>
          </w:ffData>
        </w:fldChar>
      </w:r>
      <w:bookmarkStart w:id="22" w:name="Texte1"/>
      <w:r>
        <w:instrText xml:space="preserve"> FORMTEXT </w:instrText>
      </w:r>
      <w:r>
        <w:fldChar w:fldCharType="separate"/>
      </w:r>
      <w:r w:rsidR="00FA3695">
        <w:t>nathalie.peterka-borgniet@u-pec.fr</w:t>
      </w:r>
      <w:r>
        <w:fldChar w:fldCharType="end"/>
      </w:r>
      <w:bookmarkEnd w:id="22"/>
    </w:p>
    <w:p w14:paraId="6EFECF61" w14:textId="77777777" w:rsidR="00911454" w:rsidRP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</w:p>
    <w:p w14:paraId="4066B4CC" w14:textId="77777777" w:rsid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 w:rsidRPr="00911454">
        <w:t>Responsable</w:t>
      </w:r>
      <w:r>
        <w:t xml:space="preserve"> pédagogique 2</w:t>
      </w:r>
    </w:p>
    <w:p w14:paraId="3F32D9FD" w14:textId="77777777" w:rsidR="00911454" w:rsidRP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Prénom </w:t>
      </w:r>
      <w:r>
        <w:fldChar w:fldCharType="begin">
          <w:ffData>
            <w:name w:val="Texte3"/>
            <w:enabled/>
            <w:calcOnExit w:val="0"/>
            <w:textInput>
              <w:maxLength w:val="100"/>
            </w:textInput>
          </w:ffData>
        </w:fldChar>
      </w:r>
      <w:bookmarkStart w:id="23" w:name="Texte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3"/>
    </w:p>
    <w:p w14:paraId="1CE19D9F" w14:textId="77777777" w:rsid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Nom </w:t>
      </w:r>
      <w:r>
        <w:fldChar w:fldCharType="begin">
          <w:ffData>
            <w:name w:val="Texte4"/>
            <w:enabled/>
            <w:calcOnExit w:val="0"/>
            <w:textInput>
              <w:maxLength w:val="100"/>
            </w:textInput>
          </w:ffData>
        </w:fldChar>
      </w:r>
      <w:bookmarkStart w:id="24" w:name="Texte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4"/>
    </w:p>
    <w:p w14:paraId="1668A705" w14:textId="77777777" w:rsidR="00911454" w:rsidRP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Adresse mail</w:t>
      </w:r>
      <w:r w:rsidR="008B2D0F">
        <w:t xml:space="preserve"> </w:t>
      </w:r>
      <w:r>
        <w:fldChar w:fldCharType="begin">
          <w:ffData>
            <w:name w:val="Texte5"/>
            <w:enabled/>
            <w:calcOnExit w:val="0"/>
            <w:textInput>
              <w:maxLength w:val="150"/>
            </w:textInput>
          </w:ffData>
        </w:fldChar>
      </w:r>
      <w:bookmarkStart w:id="25" w:name="Texte5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5"/>
    </w:p>
    <w:p w14:paraId="47DC1E84" w14:textId="07B62EC1" w:rsidR="00911454" w:rsidRDefault="00911454" w:rsidP="00641A4E">
      <w:pPr>
        <w:spacing w:line="240" w:lineRule="auto"/>
        <w:rPr>
          <w:b/>
        </w:rPr>
      </w:pPr>
    </w:p>
    <w:p w14:paraId="628B9487" w14:textId="77777777" w:rsidR="00911454" w:rsidRPr="00470E7C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SCOLARITE</w:t>
      </w:r>
    </w:p>
    <w:p w14:paraId="044CE8BB" w14:textId="778EE9D7" w:rsidR="00B62663" w:rsidRPr="009957B0" w:rsidRDefault="00B62663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b/>
          <w:color w:val="C00000"/>
          <w:sz w:val="16"/>
        </w:rPr>
      </w:pPr>
      <w:r w:rsidRPr="009957B0">
        <w:rPr>
          <w:b/>
          <w:color w:val="C00000"/>
          <w:sz w:val="16"/>
        </w:rPr>
        <w:t>Formation Initiale</w:t>
      </w:r>
    </w:p>
    <w:p w14:paraId="1FCDF26F" w14:textId="4406415C" w:rsid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Numéro de bureau </w:t>
      </w:r>
      <w:r>
        <w:fldChar w:fldCharType="begin">
          <w:ffData>
            <w:name w:val="Texte7"/>
            <w:enabled/>
            <w:calcOnExit w:val="0"/>
            <w:textInput>
              <w:maxLength w:val="50"/>
            </w:textInput>
          </w:ffData>
        </w:fldChar>
      </w:r>
      <w:bookmarkStart w:id="26" w:name="Texte7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6"/>
      <w:r w:rsidR="00AC0EFC">
        <w:t xml:space="preserve"> </w:t>
      </w:r>
      <w:r w:rsidR="00AC0EFC">
        <w:br/>
        <w:t xml:space="preserve">Etage </w:t>
      </w:r>
      <w:r w:rsidR="00AC0EFC">
        <w:fldChar w:fldCharType="begin">
          <w:ffData>
            <w:name w:val="Texte9"/>
            <w:enabled/>
            <w:calcOnExit w:val="0"/>
            <w:textInput>
              <w:maxLength w:val="50"/>
            </w:textInput>
          </w:ffData>
        </w:fldChar>
      </w:r>
      <w:bookmarkStart w:id="27" w:name="Texte9"/>
      <w:r w:rsidR="00AC0EFC">
        <w:instrText xml:space="preserve"> FORMTEXT </w:instrText>
      </w:r>
      <w:r w:rsidR="00AC0EFC">
        <w:fldChar w:fldCharType="separate"/>
      </w:r>
      <w:r w:rsidR="00FA3695">
        <w:rPr>
          <w:noProof/>
        </w:rPr>
        <w:t>RDC</w:t>
      </w:r>
      <w:r w:rsidR="00AC0EFC">
        <w:fldChar w:fldCharType="end"/>
      </w:r>
      <w:bookmarkEnd w:id="27"/>
      <w:r w:rsidR="008D3BAF">
        <w:t xml:space="preserve"> </w:t>
      </w:r>
      <w:r>
        <w:t xml:space="preserve">Bâtiment </w:t>
      </w:r>
      <w:r>
        <w:fldChar w:fldCharType="begin">
          <w:ffData>
            <w:name w:val="Texte8"/>
            <w:enabled/>
            <w:calcOnExit w:val="0"/>
            <w:textInput>
              <w:maxLength w:val="200"/>
            </w:textInput>
          </w:ffData>
        </w:fldChar>
      </w:r>
      <w:bookmarkStart w:id="28" w:name="Texte8"/>
      <w:r>
        <w:instrText xml:space="preserve"> FORMTEXT </w:instrText>
      </w:r>
      <w:r>
        <w:fldChar w:fldCharType="separate"/>
      </w:r>
      <w:r w:rsidR="00FA3695">
        <w:rPr>
          <w:noProof/>
        </w:rPr>
        <w:t>A</w:t>
      </w:r>
      <w:r>
        <w:fldChar w:fldCharType="end"/>
      </w:r>
      <w:bookmarkEnd w:id="28"/>
    </w:p>
    <w:p w14:paraId="3ADA5BAD" w14:textId="29F9CA1F" w:rsid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Adresse </w:t>
      </w:r>
      <w:r w:rsidR="00AC0EFC">
        <w:fldChar w:fldCharType="begin">
          <w:ffData>
            <w:name w:val="Texte10"/>
            <w:enabled/>
            <w:calcOnExit w:val="0"/>
            <w:textInput>
              <w:maxLength w:val="200"/>
            </w:textInput>
          </w:ffData>
        </w:fldChar>
      </w:r>
      <w:bookmarkStart w:id="29" w:name="Texte10"/>
      <w:r w:rsidR="00AC0EFC">
        <w:instrText xml:space="preserve"> FORMTEXT </w:instrText>
      </w:r>
      <w:r w:rsidR="00AC0EFC">
        <w:fldChar w:fldCharType="separate"/>
      </w:r>
      <w:r w:rsidR="00FA3695">
        <w:rPr>
          <w:noProof/>
        </w:rPr>
        <w:t>83-85 avenue du Général de Gaulle</w:t>
      </w:r>
      <w:r w:rsidR="00AC0EFC">
        <w:fldChar w:fldCharType="end"/>
      </w:r>
      <w:bookmarkEnd w:id="29"/>
    </w:p>
    <w:p w14:paraId="65FBBD09" w14:textId="60C8F753" w:rsidR="00AC0EFC" w:rsidRDefault="00AC0EFC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Code postal </w:t>
      </w:r>
      <w:r>
        <w:fldChar w:fldCharType="begin">
          <w:ffData>
            <w:name w:val="Texte12"/>
            <w:enabled/>
            <w:calcOnExit w:val="0"/>
            <w:textInput>
              <w:maxLength w:val="5"/>
            </w:textInput>
          </w:ffData>
        </w:fldChar>
      </w:r>
      <w:bookmarkStart w:id="30" w:name="Texte12"/>
      <w:r>
        <w:instrText xml:space="preserve"> FORMTEXT </w:instrText>
      </w:r>
      <w:r>
        <w:fldChar w:fldCharType="separate"/>
      </w:r>
      <w:r w:rsidR="00FA3695">
        <w:rPr>
          <w:noProof/>
        </w:rPr>
        <w:t>94000</w:t>
      </w:r>
      <w:r>
        <w:fldChar w:fldCharType="end"/>
      </w:r>
      <w:bookmarkEnd w:id="30"/>
      <w:r w:rsidR="008D3BAF">
        <w:t xml:space="preserve">  </w:t>
      </w:r>
      <w:r>
        <w:t xml:space="preserve">Ville </w:t>
      </w:r>
      <w:r>
        <w:fldChar w:fldCharType="begin">
          <w:ffData>
            <w:name w:val="Texte11"/>
            <w:enabled/>
            <w:calcOnExit w:val="0"/>
            <w:textInput>
              <w:maxLength w:val="200"/>
            </w:textInput>
          </w:ffData>
        </w:fldChar>
      </w:r>
      <w:bookmarkStart w:id="31" w:name="Texte11"/>
      <w:r>
        <w:instrText xml:space="preserve"> FORMTEXT </w:instrText>
      </w:r>
      <w:r>
        <w:fldChar w:fldCharType="separate"/>
      </w:r>
      <w:r w:rsidR="00FA3695">
        <w:rPr>
          <w:noProof/>
        </w:rPr>
        <w:t>CRETEIL</w:t>
      </w:r>
      <w:r>
        <w:fldChar w:fldCharType="end"/>
      </w:r>
      <w:bookmarkEnd w:id="31"/>
    </w:p>
    <w:p w14:paraId="058FDD29" w14:textId="3F202955" w:rsid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Téléphone</w:t>
      </w:r>
      <w:r w:rsidR="00AC0EFC">
        <w:t xml:space="preserve"> </w:t>
      </w:r>
      <w:r w:rsidR="00AC0EFC">
        <w:fldChar w:fldCharType="begin">
          <w:ffData>
            <w:name w:val="Texte13"/>
            <w:enabled/>
            <w:calcOnExit w:val="0"/>
            <w:textInput>
              <w:maxLength w:val="15"/>
            </w:textInput>
          </w:ffData>
        </w:fldChar>
      </w:r>
      <w:bookmarkStart w:id="32" w:name="Texte13"/>
      <w:r w:rsidR="00AC0EFC">
        <w:instrText xml:space="preserve"> FORMTEXT </w:instrText>
      </w:r>
      <w:r w:rsidR="00AC0EFC">
        <w:fldChar w:fldCharType="separate"/>
      </w:r>
      <w:r w:rsidR="00FA3695">
        <w:rPr>
          <w:noProof/>
        </w:rPr>
        <w:t>0156726164</w:t>
      </w:r>
      <w:r w:rsidR="00AC0EFC">
        <w:fldChar w:fldCharType="end"/>
      </w:r>
      <w:bookmarkEnd w:id="32"/>
      <w:r w:rsidR="008D3BAF">
        <w:t xml:space="preserve"> </w:t>
      </w:r>
      <w:r>
        <w:t>Adresse mail</w:t>
      </w:r>
      <w:r w:rsidR="008B2D0F">
        <w:t xml:space="preserve"> générique</w:t>
      </w:r>
      <w:r w:rsidR="00AC0EFC">
        <w:t xml:space="preserve"> </w:t>
      </w:r>
      <w:r w:rsidR="00AC0EFC">
        <w:fldChar w:fldCharType="begin">
          <w:ffData>
            <w:name w:val="Texte14"/>
            <w:enabled/>
            <w:calcOnExit w:val="0"/>
            <w:textInput>
              <w:maxLength w:val="200"/>
            </w:textInput>
          </w:ffData>
        </w:fldChar>
      </w:r>
      <w:bookmarkStart w:id="33" w:name="Texte14"/>
      <w:r w:rsidR="00AC0EFC">
        <w:instrText xml:space="preserve"> FORMTEXT </w:instrText>
      </w:r>
      <w:r w:rsidR="00AC0EFC">
        <w:fldChar w:fldCharType="separate"/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fldChar w:fldCharType="end"/>
      </w:r>
      <w:bookmarkEnd w:id="33"/>
    </w:p>
    <w:p w14:paraId="320F9E6A" w14:textId="1A1F0F64" w:rsidR="00B62663" w:rsidRDefault="00B62663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</w:p>
    <w:p w14:paraId="349E1EAF" w14:textId="77777777" w:rsidR="006D4FFC" w:rsidRDefault="006D4FFC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</w:p>
    <w:p w14:paraId="3427B663" w14:textId="2054B586" w:rsidR="00B62663" w:rsidRPr="009957B0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b/>
          <w:color w:val="C00000"/>
          <w:sz w:val="16"/>
        </w:rPr>
      </w:pPr>
      <w:r w:rsidRPr="009957B0">
        <w:rPr>
          <w:b/>
          <w:color w:val="C00000"/>
          <w:sz w:val="16"/>
        </w:rPr>
        <w:t>Formation Continue</w:t>
      </w:r>
    </w:p>
    <w:p w14:paraId="24806BBC" w14:textId="120CE668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Numéro de bureau </w:t>
      </w:r>
      <w:r>
        <w:fldChar w:fldCharType="begin">
          <w:ffData>
            <w:name w:val="Texte7"/>
            <w:enabled/>
            <w:calcOnExit w:val="0"/>
            <w:textInput>
              <w:maxLength w:val="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>
        <w:br/>
        <w:t xml:space="preserve">Etage </w:t>
      </w:r>
      <w:r>
        <w:fldChar w:fldCharType="begin">
          <w:ffData>
            <w:name w:val="Texte9"/>
            <w:enabled/>
            <w:calcOnExit w:val="0"/>
            <w:textInput>
              <w:maxLength w:val="50"/>
            </w:textInput>
          </w:ffData>
        </w:fldChar>
      </w:r>
      <w:r>
        <w:instrText xml:space="preserve"> FORMTEXT </w:instrText>
      </w:r>
      <w:r>
        <w:fldChar w:fldCharType="separate"/>
      </w:r>
      <w:r w:rsidR="00FA3695">
        <w:rPr>
          <w:noProof/>
        </w:rPr>
        <w:t>3</w:t>
      </w:r>
      <w:r>
        <w:fldChar w:fldCharType="end"/>
      </w:r>
      <w:r>
        <w:t xml:space="preserve"> Bâtiment </w:t>
      </w:r>
      <w:r>
        <w:fldChar w:fldCharType="begin">
          <w:ffData>
            <w:name w:val="Texte8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 w:rsidR="00FA3695">
        <w:t>A</w:t>
      </w:r>
      <w:r>
        <w:fldChar w:fldCharType="end"/>
      </w:r>
    </w:p>
    <w:p w14:paraId="6DB1CB5C" w14:textId="2ADAE282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Adresse </w:t>
      </w:r>
      <w:r>
        <w:fldChar w:fldCharType="begin">
          <w:ffData>
            <w:name w:val="Texte10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 w:rsidR="00FA3695">
        <w:t>8</w:t>
      </w:r>
      <w:r w:rsidR="00FA3695" w:rsidRPr="00FA3695">
        <w:rPr>
          <w:noProof/>
        </w:rPr>
        <w:t>3-85 avenue du Général de Gaulle</w:t>
      </w:r>
      <w:r>
        <w:fldChar w:fldCharType="end"/>
      </w:r>
    </w:p>
    <w:p w14:paraId="58D384E0" w14:textId="28D426ED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Code postal </w:t>
      </w:r>
      <w:r>
        <w:fldChar w:fldCharType="begin">
          <w:ffData>
            <w:name w:val="Texte12"/>
            <w:enabled/>
            <w:calcOnExit w:val="0"/>
            <w:textInput>
              <w:maxLength w:val="5"/>
            </w:textInput>
          </w:ffData>
        </w:fldChar>
      </w:r>
      <w:r>
        <w:instrText xml:space="preserve"> FORMTEXT </w:instrText>
      </w:r>
      <w:r>
        <w:fldChar w:fldCharType="separate"/>
      </w:r>
      <w:r w:rsidR="00FA3695">
        <w:rPr>
          <w:noProof/>
        </w:rPr>
        <w:t>94000</w:t>
      </w:r>
      <w:r>
        <w:fldChar w:fldCharType="end"/>
      </w:r>
      <w:r>
        <w:t xml:space="preserve">  Ville </w:t>
      </w:r>
      <w:r>
        <w:fldChar w:fldCharType="begin">
          <w:ffData>
            <w:name w:val="Texte11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 w:rsidR="00FA3695">
        <w:rPr>
          <w:noProof/>
        </w:rPr>
        <w:t>CRETEIL</w:t>
      </w:r>
      <w:r>
        <w:fldChar w:fldCharType="end"/>
      </w:r>
    </w:p>
    <w:p w14:paraId="459D7A57" w14:textId="44271679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Téléphone </w:t>
      </w:r>
      <w:r>
        <w:fldChar w:fldCharType="begin">
          <w:ffData>
            <w:name w:val="Texte13"/>
            <w:enabled/>
            <w:calcOnExit w:val="0"/>
            <w:textInput>
              <w:maxLength w:val="15"/>
            </w:textInput>
          </w:ffData>
        </w:fldChar>
      </w:r>
      <w:r>
        <w:instrText xml:space="preserve"> FORMTEXT </w:instrText>
      </w:r>
      <w:r>
        <w:fldChar w:fldCharType="separate"/>
      </w:r>
      <w:r w:rsidR="00FA3695" w:rsidRPr="00FA3695">
        <w:rPr>
          <w:noProof/>
        </w:rPr>
        <w:t>15672616</w:t>
      </w:r>
      <w:r w:rsidR="00FA3695">
        <w:rPr>
          <w:noProof/>
        </w:rPr>
        <w:t>3</w:t>
      </w:r>
      <w:r>
        <w:fldChar w:fldCharType="end"/>
      </w:r>
      <w:r>
        <w:t xml:space="preserve"> Adresse mail générique </w:t>
      </w:r>
      <w:r>
        <w:fldChar w:fldCharType="begin">
          <w:ffData>
            <w:name w:val="Texte14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6CC496CA" w14:textId="77777777" w:rsidR="00B62663" w:rsidRP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b/>
          <w:color w:val="0070C0"/>
        </w:rPr>
      </w:pPr>
    </w:p>
    <w:p w14:paraId="3045E05B" w14:textId="42260679" w:rsidR="00121EB6" w:rsidRPr="00B93D66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i/>
          <w:color w:val="44546A" w:themeColor="text2"/>
          <w:sz w:val="16"/>
          <w:szCs w:val="16"/>
        </w:rPr>
      </w:pPr>
      <w:r w:rsidRPr="00B93D66">
        <w:rPr>
          <w:b/>
          <w:color w:val="C00000"/>
          <w:sz w:val="16"/>
          <w:szCs w:val="16"/>
        </w:rPr>
        <w:t>Formation en apprentissage</w:t>
      </w:r>
      <w:r w:rsidR="005B3B23" w:rsidRPr="00D04404">
        <w:rPr>
          <w:b/>
          <w:color w:val="FF0000"/>
          <w:sz w:val="16"/>
          <w:szCs w:val="16"/>
        </w:rPr>
        <w:t>*</w:t>
      </w:r>
      <w:r w:rsidR="00B93D66" w:rsidRPr="00B93D66">
        <w:rPr>
          <w:b/>
          <w:color w:val="C00000"/>
          <w:sz w:val="16"/>
          <w:szCs w:val="16"/>
        </w:rPr>
        <w:t xml:space="preserve"> </w:t>
      </w:r>
    </w:p>
    <w:p w14:paraId="0F13B606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Numéro de bureau </w:t>
      </w:r>
      <w:r>
        <w:fldChar w:fldCharType="begin">
          <w:ffData>
            <w:name w:val="Texte7"/>
            <w:enabled/>
            <w:calcOnExit w:val="0"/>
            <w:textInput>
              <w:maxLength w:val="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>
        <w:br/>
        <w:t xml:space="preserve">Etage </w:t>
      </w:r>
      <w:r>
        <w:fldChar w:fldCharType="begin">
          <w:ffData>
            <w:name w:val="Texte9"/>
            <w:enabled/>
            <w:calcOnExit w:val="0"/>
            <w:textInput>
              <w:maxLength w:val="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Bâtiment </w:t>
      </w:r>
      <w:r>
        <w:fldChar w:fldCharType="begin">
          <w:ffData>
            <w:name w:val="Texte8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23AB184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Adresse </w:t>
      </w:r>
      <w:r>
        <w:fldChar w:fldCharType="begin">
          <w:ffData>
            <w:name w:val="Texte10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20B8C44F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Code postal </w:t>
      </w:r>
      <w:r>
        <w:fldChar w:fldCharType="begin">
          <w:ffData>
            <w:name w:val="Texte12"/>
            <w:enabled/>
            <w:calcOnExit w:val="0"/>
            <w:textInput>
              <w:maxLength w:val="5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 Ville </w:t>
      </w:r>
      <w:r>
        <w:fldChar w:fldCharType="begin">
          <w:ffData>
            <w:name w:val="Texte11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7B242E08" w14:textId="0BB7A9C7" w:rsidR="00911454" w:rsidRDefault="00B62663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Téléphone </w:t>
      </w:r>
      <w:r>
        <w:fldChar w:fldCharType="begin">
          <w:ffData>
            <w:name w:val="Texte13"/>
            <w:enabled/>
            <w:calcOnExit w:val="0"/>
            <w:textInput>
              <w:maxLength w:val="15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Adresse mail générique </w:t>
      </w:r>
      <w:r>
        <w:fldChar w:fldCharType="begin">
          <w:ffData>
            <w:name w:val="Texte14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C9AEB17" w14:textId="77777777" w:rsidR="00AA5B67" w:rsidRDefault="00AA5B67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rFonts w:ascii="Arial" w:hAnsi="Arial" w:cs="Arial"/>
          <w:b/>
          <w:color w:val="009999"/>
          <w:sz w:val="16"/>
        </w:rPr>
      </w:pPr>
    </w:p>
    <w:p w14:paraId="50F3AB5B" w14:textId="5CD2C34B" w:rsidR="00A809EE" w:rsidRPr="00AA5B67" w:rsidRDefault="00A809EE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 xml:space="preserve">NOTE DEVE </w:t>
      </w:r>
      <w:r w:rsidRPr="00AA5B67">
        <w:rPr>
          <w:rStyle w:val="Textedelespacerserv"/>
          <w:color w:val="009999"/>
          <w:sz w:val="16"/>
        </w:rPr>
        <w:t xml:space="preserve">/ Démarche qualité </w:t>
      </w:r>
      <w:r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Pr="00AA5B67">
        <w:rPr>
          <w:rStyle w:val="Textedelespacerserv"/>
          <w:color w:val="009999"/>
          <w:sz w:val="16"/>
        </w:rPr>
        <w:t xml:space="preserve"> </w:t>
      </w:r>
    </w:p>
    <w:p w14:paraId="63EAD4F1" w14:textId="409871A2" w:rsidR="006318CE" w:rsidRPr="00A1272E" w:rsidRDefault="005B3B23" w:rsidP="00A12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rPr>
          <w:b/>
          <w:i/>
          <w:color w:val="C00000"/>
          <w:sz w:val="16"/>
        </w:rPr>
      </w:pPr>
      <w:r w:rsidRPr="00AA5B67">
        <w:rPr>
          <w:b/>
          <w:i/>
          <w:color w:val="009999"/>
          <w:sz w:val="16"/>
        </w:rPr>
        <w:t>*</w:t>
      </w:r>
      <w:r w:rsidR="00A1272E" w:rsidRPr="00AA5B67">
        <w:rPr>
          <w:b/>
          <w:i/>
          <w:color w:val="009999"/>
          <w:sz w:val="16"/>
        </w:rPr>
        <w:t xml:space="preserve">Données obligatoires pour </w:t>
      </w:r>
      <w:r w:rsidR="006318CE" w:rsidRPr="00AA5B67">
        <w:rPr>
          <w:b/>
          <w:i/>
          <w:color w:val="009999"/>
          <w:sz w:val="16"/>
        </w:rPr>
        <w:t>les formations en apprentissage de l’UPEC.CFA</w:t>
      </w:r>
      <w:r w:rsidR="006318CE" w:rsidRPr="00AA5B67" w:rsidDel="006318CE">
        <w:rPr>
          <w:b/>
          <w:i/>
          <w:color w:val="009999"/>
          <w:sz w:val="16"/>
        </w:rPr>
        <w:t xml:space="preserve"> </w:t>
      </w:r>
      <w:r w:rsidR="00A1272E" w:rsidRPr="00AA5B67">
        <w:rPr>
          <w:b/>
          <w:i/>
          <w:color w:val="009999"/>
          <w:sz w:val="16"/>
        </w:rPr>
        <w:t>dans le cadre de la certification Qualiopi</w:t>
      </w:r>
      <w:r w:rsidR="005C4424" w:rsidRPr="00AA5B67">
        <w:rPr>
          <w:color w:val="009999"/>
          <w:sz w:val="16"/>
        </w:rPr>
        <w:t xml:space="preserve"> </w:t>
      </w:r>
      <w:r w:rsidR="006318CE">
        <w:rPr>
          <w:b/>
          <w:i/>
          <w:color w:val="C00000"/>
          <w:sz w:val="16"/>
        </w:rPr>
        <w:tab/>
      </w:r>
    </w:p>
    <w:p w14:paraId="3606D554" w14:textId="77777777" w:rsidR="00911454" w:rsidRDefault="00911454" w:rsidP="00911454">
      <w:pPr>
        <w:spacing w:line="240" w:lineRule="auto"/>
        <w:rPr>
          <w:b/>
        </w:rPr>
      </w:pPr>
    </w:p>
    <w:p w14:paraId="3F32CB10" w14:textId="77777777" w:rsidR="00AC0EFC" w:rsidRPr="00470E7C" w:rsidRDefault="00AC0EFC" w:rsidP="00AC0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SECRETARIAT</w:t>
      </w:r>
    </w:p>
    <w:p w14:paraId="1AA4EC99" w14:textId="730591B4" w:rsidR="00AC0EFC" w:rsidRDefault="00AC0EFC" w:rsidP="00AC0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Numéro de bureau </w:t>
      </w:r>
      <w:r w:rsidR="00E716F0">
        <w:fldChar w:fldCharType="begin">
          <w:ffData>
            <w:name w:val="Texte16"/>
            <w:enabled/>
            <w:calcOnExit w:val="0"/>
            <w:textInput>
              <w:maxLength w:val="50"/>
            </w:textInput>
          </w:ffData>
        </w:fldChar>
      </w:r>
      <w:bookmarkStart w:id="34" w:name="Texte16"/>
      <w:r w:rsidR="00E716F0">
        <w:instrText xml:space="preserve"> FORMTEXT </w:instrText>
      </w:r>
      <w:r w:rsidR="00E716F0">
        <w:fldChar w:fldCharType="separate"/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fldChar w:fldCharType="end"/>
      </w:r>
      <w:bookmarkEnd w:id="34"/>
      <w:r>
        <w:br/>
        <w:t xml:space="preserve">Etage </w:t>
      </w:r>
      <w:r w:rsidR="00E716F0">
        <w:fldChar w:fldCharType="begin">
          <w:ffData>
            <w:name w:val="Texte17"/>
            <w:enabled/>
            <w:calcOnExit w:val="0"/>
            <w:textInput>
              <w:maxLength w:val="50"/>
            </w:textInput>
          </w:ffData>
        </w:fldChar>
      </w:r>
      <w:bookmarkStart w:id="35" w:name="Texte17"/>
      <w:r w:rsidR="00E716F0">
        <w:instrText xml:space="preserve"> FORMTEXT </w:instrText>
      </w:r>
      <w:r w:rsidR="00E716F0">
        <w:fldChar w:fldCharType="separate"/>
      </w:r>
      <w:r w:rsidR="00FA3695">
        <w:t>RDC</w:t>
      </w:r>
      <w:r w:rsidR="00E716F0">
        <w:fldChar w:fldCharType="end"/>
      </w:r>
      <w:bookmarkEnd w:id="35"/>
      <w:r w:rsidR="008D3BAF">
        <w:t xml:space="preserve"> </w:t>
      </w:r>
      <w:r>
        <w:t xml:space="preserve">Bâtiment </w:t>
      </w:r>
      <w:r w:rsidR="00E716F0">
        <w:fldChar w:fldCharType="begin">
          <w:ffData>
            <w:name w:val="Texte18"/>
            <w:enabled/>
            <w:calcOnExit w:val="0"/>
            <w:textInput>
              <w:maxLength w:val="200"/>
            </w:textInput>
          </w:ffData>
        </w:fldChar>
      </w:r>
      <w:bookmarkStart w:id="36" w:name="Texte18"/>
      <w:r w:rsidR="00E716F0">
        <w:instrText xml:space="preserve"> FORMTEXT </w:instrText>
      </w:r>
      <w:r w:rsidR="00E716F0">
        <w:fldChar w:fldCharType="separate"/>
      </w:r>
      <w:r w:rsidR="00FA3695">
        <w:rPr>
          <w:noProof/>
        </w:rPr>
        <w:t>A</w:t>
      </w:r>
      <w:r w:rsidR="00E716F0">
        <w:fldChar w:fldCharType="end"/>
      </w:r>
      <w:bookmarkEnd w:id="36"/>
    </w:p>
    <w:p w14:paraId="44155D82" w14:textId="1210D57D" w:rsidR="00AC0EFC" w:rsidRDefault="00AC0EFC" w:rsidP="00AC0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Adresse </w:t>
      </w:r>
      <w:r w:rsidR="00E716F0">
        <w:fldChar w:fldCharType="begin">
          <w:ffData>
            <w:name w:val="Texte19"/>
            <w:enabled/>
            <w:calcOnExit w:val="0"/>
            <w:textInput>
              <w:maxLength w:val="200"/>
            </w:textInput>
          </w:ffData>
        </w:fldChar>
      </w:r>
      <w:bookmarkStart w:id="37" w:name="Texte19"/>
      <w:r w:rsidR="00E716F0">
        <w:instrText xml:space="preserve"> FORMTEXT </w:instrText>
      </w:r>
      <w:r w:rsidR="00E716F0">
        <w:fldChar w:fldCharType="separate"/>
      </w:r>
      <w:r w:rsidR="00FA3695">
        <w:t>8</w:t>
      </w:r>
      <w:r w:rsidR="00FA3695" w:rsidRPr="00FA3695">
        <w:rPr>
          <w:noProof/>
        </w:rPr>
        <w:t>3-85 avenue du Général de Gaulle</w:t>
      </w:r>
      <w:r w:rsidR="00E716F0">
        <w:fldChar w:fldCharType="end"/>
      </w:r>
      <w:bookmarkEnd w:id="37"/>
    </w:p>
    <w:p w14:paraId="02B11959" w14:textId="7269AA5E" w:rsidR="00AC0EFC" w:rsidRDefault="00AC0EFC" w:rsidP="00AC0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Code postal </w:t>
      </w:r>
      <w:r w:rsidR="00E716F0">
        <w:fldChar w:fldCharType="begin">
          <w:ffData>
            <w:name w:val="Texte20"/>
            <w:enabled/>
            <w:calcOnExit w:val="0"/>
            <w:textInput>
              <w:maxLength w:val="5"/>
            </w:textInput>
          </w:ffData>
        </w:fldChar>
      </w:r>
      <w:bookmarkStart w:id="38" w:name="Texte20"/>
      <w:r w:rsidR="00E716F0">
        <w:instrText xml:space="preserve"> FORMTEXT </w:instrText>
      </w:r>
      <w:r w:rsidR="00E716F0">
        <w:fldChar w:fldCharType="separate"/>
      </w:r>
      <w:r w:rsidR="00FA3695">
        <w:rPr>
          <w:noProof/>
        </w:rPr>
        <w:t>94000</w:t>
      </w:r>
      <w:r w:rsidR="00E716F0">
        <w:fldChar w:fldCharType="end"/>
      </w:r>
      <w:bookmarkEnd w:id="38"/>
      <w:r w:rsidR="008D3BAF">
        <w:t xml:space="preserve"> </w:t>
      </w:r>
      <w:r>
        <w:t xml:space="preserve">Ville </w:t>
      </w:r>
      <w:r w:rsidR="00E716F0">
        <w:fldChar w:fldCharType="begin">
          <w:ffData>
            <w:name w:val="Texte21"/>
            <w:enabled/>
            <w:calcOnExit w:val="0"/>
            <w:textInput>
              <w:maxLength w:val="200"/>
            </w:textInput>
          </w:ffData>
        </w:fldChar>
      </w:r>
      <w:bookmarkStart w:id="39" w:name="Texte21"/>
      <w:r w:rsidR="00E716F0">
        <w:instrText xml:space="preserve"> FORMTEXT </w:instrText>
      </w:r>
      <w:r w:rsidR="00E716F0">
        <w:fldChar w:fldCharType="separate"/>
      </w:r>
      <w:r w:rsidR="00FA3695">
        <w:rPr>
          <w:noProof/>
        </w:rPr>
        <w:t>CRETEIL</w:t>
      </w:r>
      <w:r w:rsidR="00E716F0">
        <w:fldChar w:fldCharType="end"/>
      </w:r>
      <w:bookmarkEnd w:id="39"/>
    </w:p>
    <w:p w14:paraId="5672A61C" w14:textId="5D1269A2" w:rsidR="00AC0EFC" w:rsidRDefault="00AC0EFC" w:rsidP="00AC0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Téléphone </w:t>
      </w:r>
      <w:r w:rsidR="00E716F0">
        <w:fldChar w:fldCharType="begin">
          <w:ffData>
            <w:name w:val="Texte22"/>
            <w:enabled/>
            <w:calcOnExit w:val="0"/>
            <w:textInput>
              <w:maxLength w:val="15"/>
            </w:textInput>
          </w:ffData>
        </w:fldChar>
      </w:r>
      <w:bookmarkStart w:id="40" w:name="Texte22"/>
      <w:r w:rsidR="00E716F0">
        <w:instrText xml:space="preserve"> FORMTEXT </w:instrText>
      </w:r>
      <w:r w:rsidR="00E716F0">
        <w:fldChar w:fldCharType="separate"/>
      </w:r>
      <w:r w:rsidR="00FA3695">
        <w:t>0</w:t>
      </w:r>
      <w:r w:rsidR="00FA3695" w:rsidRPr="00FA3695">
        <w:rPr>
          <w:noProof/>
        </w:rPr>
        <w:t>156726164</w:t>
      </w:r>
      <w:r w:rsidR="00E716F0">
        <w:fldChar w:fldCharType="end"/>
      </w:r>
      <w:bookmarkEnd w:id="40"/>
      <w:r w:rsidR="008D3BAF">
        <w:t xml:space="preserve"> </w:t>
      </w:r>
      <w:r>
        <w:t xml:space="preserve">Adresse mail </w:t>
      </w:r>
      <w:r w:rsidR="00E716F0">
        <w:fldChar w:fldCharType="begin">
          <w:ffData>
            <w:name w:val="Texte23"/>
            <w:enabled/>
            <w:calcOnExit w:val="0"/>
            <w:textInput>
              <w:maxLength w:val="200"/>
            </w:textInput>
          </w:ffData>
        </w:fldChar>
      </w:r>
      <w:bookmarkStart w:id="41" w:name="Texte23"/>
      <w:r w:rsidR="00E716F0">
        <w:instrText xml:space="preserve"> FORMTEXT </w:instrText>
      </w:r>
      <w:r w:rsidR="00E716F0">
        <w:fldChar w:fldCharType="separate"/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fldChar w:fldCharType="end"/>
      </w:r>
      <w:bookmarkEnd w:id="41"/>
    </w:p>
    <w:p w14:paraId="5A8429A0" w14:textId="5B26CD67" w:rsidR="00AC0EFC" w:rsidRDefault="00AC0EFC" w:rsidP="00911454">
      <w:pPr>
        <w:spacing w:line="240" w:lineRule="auto"/>
        <w:rPr>
          <w:b/>
        </w:rPr>
      </w:pPr>
    </w:p>
    <w:p w14:paraId="62ED14F8" w14:textId="0A63B1B6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PLUS D’INFORMATIONS</w:t>
      </w:r>
      <w:r w:rsidR="00857C2C">
        <w:rPr>
          <w:b/>
        </w:rPr>
        <w:t xml:space="preserve"> (800 caractères espaces compris)</w:t>
      </w:r>
    </w:p>
    <w:p w14:paraId="00F1C843" w14:textId="0F776193" w:rsidR="005F10B1" w:rsidRPr="005E1E87" w:rsidRDefault="005F10B1" w:rsidP="005F10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 w:rsidRPr="005E1E87">
        <w:fldChar w:fldCharType="begin">
          <w:ffData>
            <w:name w:val=""/>
            <w:enabled/>
            <w:calcOnExit w:val="0"/>
            <w:textInput>
              <w:maxLength w:val="800"/>
            </w:textInput>
          </w:ffData>
        </w:fldChar>
      </w:r>
      <w:r w:rsidRPr="005E1E87">
        <w:instrText xml:space="preserve"> FORMTEXT </w:instrText>
      </w:r>
      <w:r w:rsidRPr="005E1E87">
        <w:fldChar w:fldCharType="separate"/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fldChar w:fldCharType="end"/>
      </w:r>
    </w:p>
    <w:p w14:paraId="36F0FC40" w14:textId="77777777" w:rsidR="005F10B1" w:rsidRDefault="005F10B1" w:rsidP="00B9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rFonts w:ascii="Arial" w:hAnsi="Arial" w:cs="Arial"/>
          <w:b/>
          <w:color w:val="C00000"/>
          <w:sz w:val="16"/>
        </w:rPr>
      </w:pPr>
    </w:p>
    <w:p w14:paraId="2EE8070B" w14:textId="44E8EDA0" w:rsidR="00121EB6" w:rsidRPr="00AA5B67" w:rsidRDefault="005E5973" w:rsidP="00B9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color w:val="009999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="00B93D66" w:rsidRPr="00AA5B67">
        <w:rPr>
          <w:rStyle w:val="Textedelespacerserv"/>
          <w:b/>
          <w:color w:val="009999"/>
          <w:sz w:val="16"/>
        </w:rPr>
        <w:t xml:space="preserve"> / </w:t>
      </w:r>
      <w:r w:rsidR="00121EB6" w:rsidRPr="00AA5B67">
        <w:rPr>
          <w:rStyle w:val="Textedelespacerserv"/>
          <w:color w:val="009999"/>
          <w:sz w:val="16"/>
        </w:rPr>
        <w:t xml:space="preserve">Démarche qualité </w:t>
      </w:r>
      <w:r w:rsidR="00121EB6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121EB6" w:rsidRPr="00AA5B67">
        <w:rPr>
          <w:rStyle w:val="Textedelespacerserv"/>
          <w:color w:val="009999"/>
          <w:sz w:val="16"/>
        </w:rPr>
        <w:t xml:space="preserve"> Ajouter dans cette rubrique :</w:t>
      </w:r>
    </w:p>
    <w:p w14:paraId="46807A1A" w14:textId="5E39E622" w:rsidR="00121EB6" w:rsidRPr="00AA5B67" w:rsidRDefault="00121EB6" w:rsidP="00B9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999"/>
          <w:sz w:val="16"/>
          <w:szCs w:val="16"/>
        </w:rPr>
      </w:pPr>
      <w:r w:rsidRPr="00AA5B67">
        <w:rPr>
          <w:b/>
          <w:color w:val="009999"/>
          <w:sz w:val="16"/>
          <w:szCs w:val="16"/>
        </w:rPr>
        <w:t>Études et handicap</w:t>
      </w:r>
    </w:p>
    <w:p w14:paraId="1EDB75E3" w14:textId="62BFB0C7" w:rsidR="005F10B1" w:rsidRPr="00AA5B67" w:rsidRDefault="00025B47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color w:val="009999"/>
          <w:sz w:val="16"/>
          <w:szCs w:val="16"/>
        </w:rPr>
      </w:pPr>
      <w:r w:rsidRPr="00AA5B67">
        <w:rPr>
          <w:b/>
          <w:i/>
          <w:color w:val="009999"/>
          <w:sz w:val="16"/>
        </w:rPr>
        <w:t xml:space="preserve">Sauf demande spécifique de votre part, </w:t>
      </w:r>
      <w:r w:rsidR="00BA7C92">
        <w:rPr>
          <w:b/>
          <w:i/>
          <w:color w:val="009999"/>
          <w:sz w:val="16"/>
        </w:rPr>
        <w:t xml:space="preserve">le chargé de communication de votre composante indiquera </w:t>
      </w:r>
      <w:r w:rsidRPr="00AA5B67">
        <w:rPr>
          <w:b/>
          <w:i/>
          <w:color w:val="009999"/>
          <w:sz w:val="16"/>
        </w:rPr>
        <w:t>la formule type ci-après</w:t>
      </w:r>
      <w:r w:rsidR="009959EA">
        <w:rPr>
          <w:b/>
          <w:i/>
          <w:color w:val="009999"/>
          <w:sz w:val="16"/>
        </w:rPr>
        <w:t xml:space="preserve"> </w:t>
      </w:r>
      <w:r w:rsidR="005F10B1" w:rsidRPr="00AA5B67">
        <w:rPr>
          <w:i/>
          <w:color w:val="009999"/>
          <w:sz w:val="16"/>
        </w:rPr>
        <w:t>:</w:t>
      </w:r>
    </w:p>
    <w:p w14:paraId="7E7483C2" w14:textId="5A88FE10" w:rsidR="00B93D66" w:rsidRPr="00AA5B67" w:rsidRDefault="00B93D6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009999"/>
          <w:sz w:val="16"/>
          <w:szCs w:val="16"/>
        </w:rPr>
      </w:pPr>
      <w:r w:rsidRPr="00AA5B67">
        <w:rPr>
          <w:color w:val="009999"/>
          <w:sz w:val="16"/>
          <w:szCs w:val="16"/>
        </w:rPr>
        <w:t xml:space="preserve">Aménagement des études et des examens, accès aux locaux et équipements spécifiques, </w:t>
      </w:r>
      <w:r w:rsidR="00D04404" w:rsidRPr="00AA5B67">
        <w:rPr>
          <w:color w:val="009999"/>
          <w:sz w:val="16"/>
          <w:szCs w:val="16"/>
        </w:rPr>
        <w:t>l’UPEC propose</w:t>
      </w:r>
      <w:r w:rsidRPr="00AA5B67">
        <w:rPr>
          <w:color w:val="009999"/>
          <w:sz w:val="16"/>
          <w:szCs w:val="16"/>
        </w:rPr>
        <w:t xml:space="preserve"> </w:t>
      </w:r>
      <w:r w:rsidR="00A1272E" w:rsidRPr="00AA5B67">
        <w:rPr>
          <w:color w:val="009999"/>
          <w:sz w:val="16"/>
          <w:szCs w:val="16"/>
        </w:rPr>
        <w:t xml:space="preserve">aux </w:t>
      </w:r>
      <w:r w:rsidR="000062B4" w:rsidRPr="00AA5B67">
        <w:rPr>
          <w:color w:val="009999"/>
          <w:sz w:val="16"/>
          <w:szCs w:val="16"/>
        </w:rPr>
        <w:t>usager</w:t>
      </w:r>
      <w:r w:rsidR="00A1272E" w:rsidRPr="00AA5B67">
        <w:rPr>
          <w:color w:val="009999"/>
          <w:sz w:val="16"/>
          <w:szCs w:val="16"/>
        </w:rPr>
        <w:t xml:space="preserve">s en situation d'handicap un accompagnement spécifique pour leur </w:t>
      </w:r>
      <w:r w:rsidRPr="00AA5B67">
        <w:rPr>
          <w:color w:val="009999"/>
          <w:sz w:val="16"/>
          <w:szCs w:val="16"/>
        </w:rPr>
        <w:t>permettre d'étudier dans les meilleures conditions.</w:t>
      </w:r>
    </w:p>
    <w:p w14:paraId="6DC17C4A" w14:textId="5B0E3D5A" w:rsidR="00121EB6" w:rsidRPr="00AA5B67" w:rsidRDefault="00121EB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Lienhypertexte"/>
          <w:color w:val="009999"/>
          <w:sz w:val="16"/>
          <w:szCs w:val="16"/>
        </w:rPr>
      </w:pPr>
      <w:r w:rsidRPr="00AA5B67">
        <w:rPr>
          <w:color w:val="009999"/>
          <w:sz w:val="16"/>
          <w:szCs w:val="16"/>
        </w:rPr>
        <w:t xml:space="preserve">&gt; </w:t>
      </w:r>
      <w:hyperlink r:id="rId34" w:history="1">
        <w:r w:rsidRPr="00AA5B67">
          <w:rPr>
            <w:rStyle w:val="Lienhypertexte"/>
            <w:color w:val="009999"/>
            <w:sz w:val="16"/>
            <w:szCs w:val="16"/>
          </w:rPr>
          <w:t>En savoir +</w:t>
        </w:r>
      </w:hyperlink>
    </w:p>
    <w:p w14:paraId="4C548B73" w14:textId="10C52058" w:rsidR="000062B4" w:rsidRPr="00AA5B67" w:rsidRDefault="000062B4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Pr="00AA5B67">
        <w:rPr>
          <w:color w:val="009999"/>
          <w:sz w:val="16"/>
        </w:rPr>
        <w:tab/>
      </w:r>
    </w:p>
    <w:sectPr w:rsidR="000062B4" w:rsidRPr="00AA5B67" w:rsidSect="006A1132">
      <w:headerReference w:type="default" r:id="rId35"/>
      <w:footerReference w:type="default" r:id="rId36"/>
      <w:headerReference w:type="first" r:id="rId37"/>
      <w:pgSz w:w="11906" w:h="16838" w:code="9"/>
      <w:pgMar w:top="1134" w:right="1531" w:bottom="1588" w:left="1134" w:header="737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8CE61" w14:textId="77777777" w:rsidR="00D068AA" w:rsidRDefault="00D068AA">
      <w:r>
        <w:separator/>
      </w:r>
    </w:p>
  </w:endnote>
  <w:endnote w:type="continuationSeparator" w:id="0">
    <w:p w14:paraId="67BD0497" w14:textId="77777777" w:rsidR="00D068AA" w:rsidRDefault="00D06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40950" w14:textId="385A991E" w:rsidR="00006EA1" w:rsidRDefault="00006EA1" w:rsidP="000A2F29">
    <w:pPr>
      <w:pStyle w:val="Pieddepage"/>
      <w:jc w:val="right"/>
    </w:pPr>
    <w:r>
      <w:t>DEVE/SPOF - DIRCOM</w:t>
    </w:r>
    <w:r>
      <w:tab/>
    </w:r>
    <w:r w:rsidR="000A2F29">
      <w:t xml:space="preserve">                                                   </w:t>
    </w:r>
    <w:r>
      <w:tab/>
      <w:t xml:space="preserve">            </w:t>
    </w:r>
    <w:r w:rsidR="000A2F29">
      <w:t xml:space="preserve">  </w:t>
    </w:r>
    <w:r>
      <w:tab/>
    </w:r>
    <w:r>
      <w:tab/>
    </w:r>
    <w:r>
      <w:tab/>
    </w:r>
    <w:r>
      <w:tab/>
    </w: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 w:rsidR="00657326">
      <w:rPr>
        <w:rStyle w:val="Numrodepage"/>
        <w:noProof/>
      </w:rPr>
      <w:t>6</w:t>
    </w:r>
    <w:r>
      <w:rPr>
        <w:rStyle w:val="Numrodepage"/>
      </w:rPr>
      <w:fldChar w:fldCharType="end"/>
    </w:r>
    <w:r>
      <w:rPr>
        <w:rStyle w:val="Numrodepage"/>
      </w:rPr>
      <w:t>/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 w:rsidR="00657326">
      <w:rPr>
        <w:rStyle w:val="Numrodepage"/>
        <w:noProof/>
      </w:rPr>
      <w:t>6</w:t>
    </w:r>
    <w:r>
      <w:rPr>
        <w:rStyle w:val="Numrode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F3DD5" w14:textId="77777777" w:rsidR="00D068AA" w:rsidRDefault="00D068AA">
      <w:r>
        <w:separator/>
      </w:r>
    </w:p>
  </w:footnote>
  <w:footnote w:type="continuationSeparator" w:id="0">
    <w:p w14:paraId="7824B63F" w14:textId="77777777" w:rsidR="00D068AA" w:rsidRDefault="00D06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2"/>
      <w:gridCol w:w="4492"/>
    </w:tblGrid>
    <w:tr w:rsidR="00006EA1" w14:paraId="3CDF629A" w14:textId="77777777" w:rsidTr="001D3C02">
      <w:tc>
        <w:tcPr>
          <w:tcW w:w="4492" w:type="dxa"/>
        </w:tcPr>
        <w:p w14:paraId="2DFBD2BB" w14:textId="77777777" w:rsidR="00006EA1" w:rsidRDefault="00006EA1" w:rsidP="002F670C">
          <w:pPr>
            <w:pStyle w:val="En-tte"/>
          </w:pPr>
          <w:r>
            <w:rPr>
              <w:noProof/>
            </w:rPr>
            <w:drawing>
              <wp:inline distT="0" distB="0" distL="0" distR="0" wp14:anchorId="513B5F0C" wp14:editId="6DBA2EF7">
                <wp:extent cx="1885950" cy="752475"/>
                <wp:effectExtent l="0" t="0" r="0" b="9525"/>
                <wp:docPr id="1" name="Image 1" descr="HM_UPEC_rvb_Let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M_UPEC_rvb_Lett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-679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595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92" w:type="dxa"/>
        </w:tcPr>
        <w:p w14:paraId="137FD608" w14:textId="77777777" w:rsidR="00006EA1" w:rsidRDefault="00006EA1" w:rsidP="002F670C">
          <w:pPr>
            <w:pStyle w:val="En-tte"/>
          </w:pPr>
        </w:p>
        <w:p w14:paraId="5B0D853C" w14:textId="77777777" w:rsidR="000A2F29" w:rsidRPr="000A2F29" w:rsidRDefault="000A2F29" w:rsidP="000A2F29"/>
        <w:p w14:paraId="67A3DAA8" w14:textId="77777777" w:rsidR="000A2F29" w:rsidRDefault="000A2F29" w:rsidP="000A2F29"/>
        <w:p w14:paraId="30D029C6" w14:textId="244ACD27" w:rsidR="000A2F29" w:rsidRPr="000A2F29" w:rsidRDefault="000A2F29" w:rsidP="000A2F29">
          <w:pPr>
            <w:tabs>
              <w:tab w:val="left" w:pos="3135"/>
            </w:tabs>
            <w:jc w:val="right"/>
          </w:pPr>
          <w:r w:rsidRPr="00D13F35">
            <w:rPr>
              <w:i/>
            </w:rPr>
            <w:t xml:space="preserve">Version </w:t>
          </w:r>
          <w:r w:rsidR="00615A87">
            <w:rPr>
              <w:i/>
            </w:rPr>
            <w:t xml:space="preserve">Novembre </w:t>
          </w:r>
          <w:r>
            <w:rPr>
              <w:i/>
            </w:rPr>
            <w:t>2025</w:t>
          </w:r>
        </w:p>
      </w:tc>
    </w:tr>
  </w:tbl>
  <w:p w14:paraId="60D68755" w14:textId="77777777" w:rsidR="00006EA1" w:rsidRDefault="00006EA1" w:rsidP="001D3C02">
    <w:pPr>
      <w:pStyle w:val="En-tte"/>
    </w:pPr>
  </w:p>
  <w:p w14:paraId="2112BC78" w14:textId="77777777" w:rsidR="00006EA1" w:rsidRDefault="00006EA1" w:rsidP="00D868E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7B4A6" w14:textId="77777777" w:rsidR="00006EA1" w:rsidRDefault="00006EA1">
    <w:pPr>
      <w:pStyle w:val="En-tte"/>
      <w:jc w:val="center"/>
    </w:pPr>
    <w:r>
      <w:rPr>
        <w:noProof/>
      </w:rPr>
      <w:drawing>
        <wp:inline distT="0" distB="0" distL="0" distR="0" wp14:anchorId="1AA8B13E" wp14:editId="54A46692">
          <wp:extent cx="1666875" cy="704850"/>
          <wp:effectExtent l="0" t="0" r="9525" b="0"/>
          <wp:docPr id="2" name="Image 2" descr="logo_UPEC_rv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UPEC_rv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8264C"/>
    <w:multiLevelType w:val="hybridMultilevel"/>
    <w:tmpl w:val="CD3E81FE"/>
    <w:lvl w:ilvl="0" w:tplc="040C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B53C56"/>
    <w:multiLevelType w:val="hybridMultilevel"/>
    <w:tmpl w:val="31145BFC"/>
    <w:lvl w:ilvl="0" w:tplc="E2AEDB34">
      <w:start w:val="3"/>
      <w:numFmt w:val="bullet"/>
      <w:lvlText w:val="-"/>
      <w:lvlJc w:val="left"/>
      <w:pPr>
        <w:ind w:left="720" w:hanging="360"/>
      </w:pPr>
      <w:rPr>
        <w:rFonts w:ascii="Lucida Sans" w:eastAsia="Times New Roman" w:hAnsi="Lucida Sans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61BEC"/>
    <w:multiLevelType w:val="hybridMultilevel"/>
    <w:tmpl w:val="E9B2E53E"/>
    <w:lvl w:ilvl="0" w:tplc="40928634">
      <w:start w:val="1"/>
      <w:numFmt w:val="decimal"/>
      <w:lvlText w:val="%1)"/>
      <w:lvlJc w:val="left"/>
      <w:pPr>
        <w:ind w:left="720" w:hanging="360"/>
      </w:pPr>
      <w:rPr>
        <w:rFonts w:ascii="Lucida Sans" w:eastAsia="Times New Roman" w:hAnsi="Lucida Sans" w:cs="Times New Roman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70B24"/>
    <w:multiLevelType w:val="hybridMultilevel"/>
    <w:tmpl w:val="1BD05FD0"/>
    <w:lvl w:ilvl="0" w:tplc="AA7AAB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23DE7"/>
    <w:multiLevelType w:val="hybridMultilevel"/>
    <w:tmpl w:val="08E0F0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76569"/>
    <w:multiLevelType w:val="hybridMultilevel"/>
    <w:tmpl w:val="679AE43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529875">
    <w:abstractNumId w:val="5"/>
  </w:num>
  <w:num w:numId="2" w16cid:durableId="1940066046">
    <w:abstractNumId w:val="0"/>
  </w:num>
  <w:num w:numId="3" w16cid:durableId="952319717">
    <w:abstractNumId w:val="2"/>
  </w:num>
  <w:num w:numId="4" w16cid:durableId="1459030186">
    <w:abstractNumId w:val="1"/>
  </w:num>
  <w:num w:numId="5" w16cid:durableId="889728372">
    <w:abstractNumId w:val="4"/>
  </w:num>
  <w:num w:numId="6" w16cid:durableId="9068389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NJWbVSLLWlzU5545FJfaqAXxzpxx6cy50Xr9ABWEG28Y7YTdhGrebnnzSvS1q7XWIM9enUcLCAWBxRR6P4D6Nw==" w:salt="NjFvubm0HVBz19UDEwCpsw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>
      <o:colormru v:ext="edit" colors="#818a8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6C9"/>
    <w:rsid w:val="000062B4"/>
    <w:rsid w:val="00006EA1"/>
    <w:rsid w:val="00025B47"/>
    <w:rsid w:val="00030C35"/>
    <w:rsid w:val="0003397A"/>
    <w:rsid w:val="0003445B"/>
    <w:rsid w:val="00051E46"/>
    <w:rsid w:val="000673D5"/>
    <w:rsid w:val="00074C1B"/>
    <w:rsid w:val="00075BFB"/>
    <w:rsid w:val="000761AF"/>
    <w:rsid w:val="00083415"/>
    <w:rsid w:val="00086D71"/>
    <w:rsid w:val="000A2F29"/>
    <w:rsid w:val="000D1E63"/>
    <w:rsid w:val="000D464C"/>
    <w:rsid w:val="000E3D39"/>
    <w:rsid w:val="000E583F"/>
    <w:rsid w:val="000F469B"/>
    <w:rsid w:val="0012004B"/>
    <w:rsid w:val="00121EB6"/>
    <w:rsid w:val="001338E9"/>
    <w:rsid w:val="00142BC8"/>
    <w:rsid w:val="00145E97"/>
    <w:rsid w:val="001540D8"/>
    <w:rsid w:val="00164FFE"/>
    <w:rsid w:val="00165EDF"/>
    <w:rsid w:val="00187763"/>
    <w:rsid w:val="00191460"/>
    <w:rsid w:val="001A5977"/>
    <w:rsid w:val="001C57AF"/>
    <w:rsid w:val="001D3C02"/>
    <w:rsid w:val="001E1961"/>
    <w:rsid w:val="001F76E4"/>
    <w:rsid w:val="00200D94"/>
    <w:rsid w:val="002249A4"/>
    <w:rsid w:val="0025646D"/>
    <w:rsid w:val="00266F2F"/>
    <w:rsid w:val="00271A93"/>
    <w:rsid w:val="00283919"/>
    <w:rsid w:val="002A7AC2"/>
    <w:rsid w:val="002B7F4D"/>
    <w:rsid w:val="002D386B"/>
    <w:rsid w:val="002E2C0A"/>
    <w:rsid w:val="002F42C4"/>
    <w:rsid w:val="002F670C"/>
    <w:rsid w:val="0031099D"/>
    <w:rsid w:val="003140F1"/>
    <w:rsid w:val="00335460"/>
    <w:rsid w:val="003424AA"/>
    <w:rsid w:val="0035006E"/>
    <w:rsid w:val="00354114"/>
    <w:rsid w:val="003706E2"/>
    <w:rsid w:val="00377588"/>
    <w:rsid w:val="003A1143"/>
    <w:rsid w:val="003B0804"/>
    <w:rsid w:val="003D064B"/>
    <w:rsid w:val="003E5881"/>
    <w:rsid w:val="003E5BE6"/>
    <w:rsid w:val="003F0B3A"/>
    <w:rsid w:val="003F5AF1"/>
    <w:rsid w:val="004049E8"/>
    <w:rsid w:val="0045090B"/>
    <w:rsid w:val="00454AD7"/>
    <w:rsid w:val="00461964"/>
    <w:rsid w:val="00470E7C"/>
    <w:rsid w:val="004715E8"/>
    <w:rsid w:val="00474E68"/>
    <w:rsid w:val="00483728"/>
    <w:rsid w:val="0049130B"/>
    <w:rsid w:val="00497B02"/>
    <w:rsid w:val="004A280F"/>
    <w:rsid w:val="004A6C24"/>
    <w:rsid w:val="004A779E"/>
    <w:rsid w:val="004C6731"/>
    <w:rsid w:val="004D54EF"/>
    <w:rsid w:val="004E09D3"/>
    <w:rsid w:val="004F3598"/>
    <w:rsid w:val="004F44B4"/>
    <w:rsid w:val="00511293"/>
    <w:rsid w:val="00532031"/>
    <w:rsid w:val="005401F6"/>
    <w:rsid w:val="00565239"/>
    <w:rsid w:val="005654DC"/>
    <w:rsid w:val="0056772E"/>
    <w:rsid w:val="00570A9C"/>
    <w:rsid w:val="00584364"/>
    <w:rsid w:val="00586E91"/>
    <w:rsid w:val="00590A27"/>
    <w:rsid w:val="005B1A30"/>
    <w:rsid w:val="005B3595"/>
    <w:rsid w:val="005B3B23"/>
    <w:rsid w:val="005C4424"/>
    <w:rsid w:val="005E16C9"/>
    <w:rsid w:val="005E1E87"/>
    <w:rsid w:val="005E2F4E"/>
    <w:rsid w:val="005E40A6"/>
    <w:rsid w:val="005E45B7"/>
    <w:rsid w:val="005E5973"/>
    <w:rsid w:val="005F10B1"/>
    <w:rsid w:val="005F2782"/>
    <w:rsid w:val="00611415"/>
    <w:rsid w:val="00615A87"/>
    <w:rsid w:val="0062727F"/>
    <w:rsid w:val="00630E78"/>
    <w:rsid w:val="006318CE"/>
    <w:rsid w:val="00641A4E"/>
    <w:rsid w:val="00644A67"/>
    <w:rsid w:val="00651AB8"/>
    <w:rsid w:val="00657326"/>
    <w:rsid w:val="00663FE3"/>
    <w:rsid w:val="00664435"/>
    <w:rsid w:val="0067524D"/>
    <w:rsid w:val="0068062C"/>
    <w:rsid w:val="0068259F"/>
    <w:rsid w:val="00695E80"/>
    <w:rsid w:val="006A1132"/>
    <w:rsid w:val="006A7864"/>
    <w:rsid w:val="006B10A8"/>
    <w:rsid w:val="006C4B4C"/>
    <w:rsid w:val="006C5E06"/>
    <w:rsid w:val="006C6B72"/>
    <w:rsid w:val="006D1434"/>
    <w:rsid w:val="006D4FFC"/>
    <w:rsid w:val="006D6043"/>
    <w:rsid w:val="006E37CB"/>
    <w:rsid w:val="006E7641"/>
    <w:rsid w:val="006E788D"/>
    <w:rsid w:val="006F2D05"/>
    <w:rsid w:val="00711FBC"/>
    <w:rsid w:val="007164CF"/>
    <w:rsid w:val="00732C64"/>
    <w:rsid w:val="00732E23"/>
    <w:rsid w:val="00737E84"/>
    <w:rsid w:val="00742BA5"/>
    <w:rsid w:val="007623B4"/>
    <w:rsid w:val="00764F21"/>
    <w:rsid w:val="007652B3"/>
    <w:rsid w:val="0077104C"/>
    <w:rsid w:val="0077630E"/>
    <w:rsid w:val="00786A47"/>
    <w:rsid w:val="00797B46"/>
    <w:rsid w:val="007B452C"/>
    <w:rsid w:val="007B5310"/>
    <w:rsid w:val="007D02F5"/>
    <w:rsid w:val="007D5A2F"/>
    <w:rsid w:val="007E3428"/>
    <w:rsid w:val="00801E9D"/>
    <w:rsid w:val="00817C6D"/>
    <w:rsid w:val="00824CB0"/>
    <w:rsid w:val="00833211"/>
    <w:rsid w:val="0083474A"/>
    <w:rsid w:val="0084657D"/>
    <w:rsid w:val="00857C2C"/>
    <w:rsid w:val="00874FD1"/>
    <w:rsid w:val="00884D03"/>
    <w:rsid w:val="008851A1"/>
    <w:rsid w:val="00886E9E"/>
    <w:rsid w:val="00891D07"/>
    <w:rsid w:val="00894DF9"/>
    <w:rsid w:val="008A21FD"/>
    <w:rsid w:val="008B2D0F"/>
    <w:rsid w:val="008D3BAF"/>
    <w:rsid w:val="008D5F79"/>
    <w:rsid w:val="00903ABB"/>
    <w:rsid w:val="00911454"/>
    <w:rsid w:val="00922CBE"/>
    <w:rsid w:val="00924CAE"/>
    <w:rsid w:val="009347E8"/>
    <w:rsid w:val="0093646A"/>
    <w:rsid w:val="00952B1D"/>
    <w:rsid w:val="00967767"/>
    <w:rsid w:val="00987601"/>
    <w:rsid w:val="009957B0"/>
    <w:rsid w:val="009959EA"/>
    <w:rsid w:val="00A1272E"/>
    <w:rsid w:val="00A1627A"/>
    <w:rsid w:val="00A1760E"/>
    <w:rsid w:val="00A21CF0"/>
    <w:rsid w:val="00A61E06"/>
    <w:rsid w:val="00A74FFE"/>
    <w:rsid w:val="00A809EE"/>
    <w:rsid w:val="00A95A53"/>
    <w:rsid w:val="00AA5B67"/>
    <w:rsid w:val="00AB2195"/>
    <w:rsid w:val="00AC0EFC"/>
    <w:rsid w:val="00AC548E"/>
    <w:rsid w:val="00AE382F"/>
    <w:rsid w:val="00AF00D6"/>
    <w:rsid w:val="00B06FDA"/>
    <w:rsid w:val="00B223B0"/>
    <w:rsid w:val="00B271A7"/>
    <w:rsid w:val="00B51753"/>
    <w:rsid w:val="00B5722E"/>
    <w:rsid w:val="00B62663"/>
    <w:rsid w:val="00B84B42"/>
    <w:rsid w:val="00B93D66"/>
    <w:rsid w:val="00B952C2"/>
    <w:rsid w:val="00B95F40"/>
    <w:rsid w:val="00BA7C92"/>
    <w:rsid w:val="00BB2773"/>
    <w:rsid w:val="00BB2793"/>
    <w:rsid w:val="00C04185"/>
    <w:rsid w:val="00C05355"/>
    <w:rsid w:val="00C07CB2"/>
    <w:rsid w:val="00C2780F"/>
    <w:rsid w:val="00C322F4"/>
    <w:rsid w:val="00C54AEB"/>
    <w:rsid w:val="00C56B3C"/>
    <w:rsid w:val="00C57A77"/>
    <w:rsid w:val="00C61B85"/>
    <w:rsid w:val="00C67CE3"/>
    <w:rsid w:val="00C80FB5"/>
    <w:rsid w:val="00C81BC4"/>
    <w:rsid w:val="00C82A05"/>
    <w:rsid w:val="00C869E2"/>
    <w:rsid w:val="00C954D5"/>
    <w:rsid w:val="00CA5189"/>
    <w:rsid w:val="00CE16F2"/>
    <w:rsid w:val="00CF41C6"/>
    <w:rsid w:val="00D04404"/>
    <w:rsid w:val="00D068AA"/>
    <w:rsid w:val="00D1297B"/>
    <w:rsid w:val="00D319AA"/>
    <w:rsid w:val="00D37D68"/>
    <w:rsid w:val="00D41A9F"/>
    <w:rsid w:val="00D66E6A"/>
    <w:rsid w:val="00D67602"/>
    <w:rsid w:val="00D868EC"/>
    <w:rsid w:val="00D90C65"/>
    <w:rsid w:val="00D94CE2"/>
    <w:rsid w:val="00DA2864"/>
    <w:rsid w:val="00DC03AA"/>
    <w:rsid w:val="00DD5427"/>
    <w:rsid w:val="00DE0F29"/>
    <w:rsid w:val="00DF691F"/>
    <w:rsid w:val="00E014CD"/>
    <w:rsid w:val="00E0302B"/>
    <w:rsid w:val="00E1013A"/>
    <w:rsid w:val="00E11FE3"/>
    <w:rsid w:val="00E166F6"/>
    <w:rsid w:val="00E24D10"/>
    <w:rsid w:val="00E25FC8"/>
    <w:rsid w:val="00E324D1"/>
    <w:rsid w:val="00E34DE9"/>
    <w:rsid w:val="00E34E1C"/>
    <w:rsid w:val="00E365DD"/>
    <w:rsid w:val="00E44526"/>
    <w:rsid w:val="00E67249"/>
    <w:rsid w:val="00E716F0"/>
    <w:rsid w:val="00E74A61"/>
    <w:rsid w:val="00E83FDE"/>
    <w:rsid w:val="00E8766A"/>
    <w:rsid w:val="00EA149F"/>
    <w:rsid w:val="00EB520A"/>
    <w:rsid w:val="00EF0CAA"/>
    <w:rsid w:val="00EF3EE6"/>
    <w:rsid w:val="00EF4173"/>
    <w:rsid w:val="00F013CE"/>
    <w:rsid w:val="00F04448"/>
    <w:rsid w:val="00F07E07"/>
    <w:rsid w:val="00F446DE"/>
    <w:rsid w:val="00F454EF"/>
    <w:rsid w:val="00F47AAF"/>
    <w:rsid w:val="00F62934"/>
    <w:rsid w:val="00F816DC"/>
    <w:rsid w:val="00F913F9"/>
    <w:rsid w:val="00F92A72"/>
    <w:rsid w:val="00FA3695"/>
    <w:rsid w:val="00FA36E6"/>
    <w:rsid w:val="00FA5B45"/>
    <w:rsid w:val="00FA7EA2"/>
    <w:rsid w:val="00FB17A0"/>
    <w:rsid w:val="00FB495B"/>
    <w:rsid w:val="00FB6BE3"/>
    <w:rsid w:val="00FC49DD"/>
    <w:rsid w:val="00FD739C"/>
    <w:rsid w:val="00FE73BE"/>
    <w:rsid w:val="00FE76A7"/>
    <w:rsid w:val="00FF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818a8f"/>
    </o:shapedefaults>
    <o:shapelayout v:ext="edit">
      <o:idmap v:ext="edit" data="2"/>
    </o:shapelayout>
  </w:shapeDefaults>
  <w:decimalSymbol w:val=","/>
  <w:listSeparator w:val=";"/>
  <w14:docId w14:val="106AA7A4"/>
  <w15:docId w15:val="{CCCC905F-2B68-4573-9E68-BA14DA839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40" w:lineRule="atLeast"/>
    </w:pPr>
    <w:rPr>
      <w:rFonts w:ascii="Lucida Sans" w:hAnsi="Lucida Sans"/>
      <w:sz w:val="18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pPr>
      <w:spacing w:line="240" w:lineRule="auto"/>
    </w:pPr>
  </w:style>
  <w:style w:type="paragraph" w:styleId="Pieddepage">
    <w:name w:val="footer"/>
    <w:basedOn w:val="Normal"/>
    <w:semiHidden/>
    <w:pPr>
      <w:spacing w:line="240" w:lineRule="auto"/>
    </w:pPr>
    <w:rPr>
      <w:sz w:val="17"/>
    </w:rPr>
  </w:style>
  <w:style w:type="paragraph" w:customStyle="1" w:styleId="UTitre">
    <w:name w:val="U_Titre"/>
    <w:basedOn w:val="Normal"/>
    <w:next w:val="Normal"/>
    <w:pPr>
      <w:spacing w:after="240"/>
    </w:pPr>
    <w:rPr>
      <w:b/>
      <w:bCs/>
      <w:sz w:val="28"/>
    </w:rPr>
  </w:style>
  <w:style w:type="paragraph" w:customStyle="1" w:styleId="USousTitre">
    <w:name w:val="U_SousTitre"/>
    <w:basedOn w:val="Normal"/>
    <w:next w:val="Normal"/>
    <w:pPr>
      <w:spacing w:after="120"/>
    </w:pPr>
    <w:rPr>
      <w:b/>
      <w:bCs/>
      <w:sz w:val="20"/>
    </w:rPr>
  </w:style>
  <w:style w:type="character" w:styleId="Numrodepage">
    <w:name w:val="page number"/>
    <w:basedOn w:val="Policepardfaut"/>
    <w:semiHidden/>
  </w:style>
  <w:style w:type="paragraph" w:styleId="Textedebulles">
    <w:name w:val="Balloon Text"/>
    <w:basedOn w:val="Normal"/>
    <w:link w:val="TextedebullesCar"/>
    <w:rsid w:val="006C6B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6C6B7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1D3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nhideWhenUsed/>
    <w:rsid w:val="002249A4"/>
    <w:rPr>
      <w:color w:val="0563C1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2249A4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584364"/>
    <w:rPr>
      <w:color w:val="808080"/>
    </w:rPr>
  </w:style>
  <w:style w:type="character" w:styleId="Marquedecommentaire">
    <w:name w:val="annotation reference"/>
    <w:basedOn w:val="Policepardfaut"/>
    <w:semiHidden/>
    <w:unhideWhenUsed/>
    <w:rsid w:val="0003397A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3397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3397A"/>
    <w:rPr>
      <w:rFonts w:ascii="Lucida Sans" w:hAnsi="Lucida Sans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3397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3397A"/>
    <w:rPr>
      <w:rFonts w:ascii="Lucida Sans" w:hAnsi="Lucida Sans"/>
      <w:b/>
      <w:bCs/>
    </w:rPr>
  </w:style>
  <w:style w:type="paragraph" w:styleId="Rvision">
    <w:name w:val="Revision"/>
    <w:hidden/>
    <w:uiPriority w:val="99"/>
    <w:semiHidden/>
    <w:rsid w:val="005E40A6"/>
    <w:rPr>
      <w:rFonts w:ascii="Lucida Sans" w:hAnsi="Lucida Sans"/>
      <w:sz w:val="18"/>
      <w:szCs w:val="24"/>
    </w:rPr>
  </w:style>
  <w:style w:type="character" w:customStyle="1" w:styleId="En-tteCar">
    <w:name w:val="En-tête Car"/>
    <w:basedOn w:val="Policepardfaut"/>
    <w:link w:val="En-tte"/>
    <w:uiPriority w:val="99"/>
    <w:rsid w:val="000A2F29"/>
    <w:rPr>
      <w:rFonts w:ascii="Lucida Sans" w:hAnsi="Lucida Sans"/>
      <w:sz w:val="18"/>
      <w:szCs w:val="24"/>
    </w:rPr>
  </w:style>
  <w:style w:type="character" w:styleId="Lienhypertextesuivivisit">
    <w:name w:val="FollowedHyperlink"/>
    <w:basedOn w:val="Policepardfaut"/>
    <w:semiHidden/>
    <w:unhideWhenUsed/>
    <w:rsid w:val="00BA7C9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6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7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66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1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8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charlotte.wagner@u-pec.fr" TargetMode="External"/><Relationship Id="rId18" Type="http://schemas.openxmlformats.org/officeDocument/2006/relationships/hyperlink" Target="mailto:sandrine.bilan@u-pec.fr" TargetMode="External"/><Relationship Id="rId26" Type="http://schemas.openxmlformats.org/officeDocument/2006/relationships/hyperlink" Target="mailto:sylviane.audet@u-pec.fr" TargetMode="External"/><Relationship Id="rId39" Type="http://schemas.openxmlformats.org/officeDocument/2006/relationships/theme" Target="theme/theme1.xml"/><Relationship Id="rId21" Type="http://schemas.openxmlformats.org/officeDocument/2006/relationships/hyperlink" Target="mailto:communication.sante@u-pec.fr" TargetMode="External"/><Relationship Id="rId34" Type="http://schemas.openxmlformats.org/officeDocument/2006/relationships/hyperlink" Target="https://www.u-pec.fr/fr/vie-de-campus/etudes-et-handicap" TargetMode="Externa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mailto:julie.siefridt@u-pec.fr" TargetMode="External"/><Relationship Id="rId25" Type="http://schemas.openxmlformats.org/officeDocument/2006/relationships/hyperlink" Target="mailto:jade.boissonnet@u-pec.fr" TargetMode="External"/><Relationship Id="rId33" Type="http://schemas.openxmlformats.org/officeDocument/2006/relationships/image" Target="media/image6.png"/><Relationship Id="rId38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mailto:communication-iae@u-pec.fr" TargetMode="External"/><Relationship Id="rId20" Type="http://schemas.openxmlformats.org/officeDocument/2006/relationships/hyperlink" Target="mailto:ismael.richard@u-pec.fr" TargetMode="External"/><Relationship Id="rId29" Type="http://schemas.openxmlformats.org/officeDocument/2006/relationships/image" Target="media/image3.png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mailto:elise.chessari@u-pec.fr" TargetMode="External"/><Relationship Id="rId32" Type="http://schemas.openxmlformats.org/officeDocument/2006/relationships/image" Target="media/image5.png"/><Relationship Id="rId37" Type="http://schemas.openxmlformats.org/officeDocument/2006/relationships/header" Target="header2.xml"/><Relationship Id="rId5" Type="http://schemas.openxmlformats.org/officeDocument/2006/relationships/customXml" Target="../customXml/item4.xml"/><Relationship Id="rId15" Type="http://schemas.openxmlformats.org/officeDocument/2006/relationships/hyperlink" Target="mailto:nathalie.tanguy-busato@u-pec.fr" TargetMode="External"/><Relationship Id="rId23" Type="http://schemas.openxmlformats.org/officeDocument/2006/relationships/hyperlink" Target="mailto:claire.bourdille@u-pec.fr" TargetMode="External"/><Relationship Id="rId28" Type="http://schemas.openxmlformats.org/officeDocument/2006/relationships/image" Target="media/image2.png"/><Relationship Id="rId36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mailto:davina.modely@u-pec.fr" TargetMode="External"/><Relationship Id="rId31" Type="http://schemas.openxmlformats.org/officeDocument/2006/relationships/hyperlink" Target="https://www.u-pec.fr/fr/adulte-en-reprise-d-etudes/vae" TargetMode="Externa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yperlink" Target="mailto:communication-droit@u-pec.fr" TargetMode="External"/><Relationship Id="rId22" Type="http://schemas.openxmlformats.org/officeDocument/2006/relationships/hyperlink" Target="mailto:marine.batista@u-pec.fr" TargetMode="External"/><Relationship Id="rId27" Type="http://schemas.openxmlformats.org/officeDocument/2006/relationships/hyperlink" Target="mailto:offre-formation@u-pec.frr" TargetMode="External"/><Relationship Id="rId30" Type="http://schemas.openxmlformats.org/officeDocument/2006/relationships/image" Target="media/image4.png"/><Relationship Id="rId35" Type="http://schemas.openxmlformats.org/officeDocument/2006/relationships/header" Target="header1.xml"/><Relationship Id="rId8" Type="http://schemas.openxmlformats.org/officeDocument/2006/relationships/settings" Target="settings.xml"/><Relationship Id="rId3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35427\Downloads\UPEC_note%20information_v2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1B2CECC577FB48A96ABE77AE1B7F88" ma:contentTypeVersion="3" ma:contentTypeDescription="Crée un document." ma:contentTypeScope="" ma:versionID="f0b03010060e5dbdbcfbf6d727638b20">
  <xsd:schema xmlns:xsd="http://www.w3.org/2001/XMLSchema" xmlns:xs="http://www.w3.org/2001/XMLSchema" xmlns:p="http://schemas.microsoft.com/office/2006/metadata/properties" xmlns:ns2="d90a9a9e-8df3-4273-ad90-9819dc6f16f5" targetNamespace="http://schemas.microsoft.com/office/2006/metadata/properties" ma:root="true" ma:fieldsID="7f37f5f882fd311e7e03f3b2b77f02f6" ns2:_="">
    <xsd:import namespace="d90a9a9e-8df3-4273-ad90-9819dc6f16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a9a9e-8df3-4273-ad90-9819dc6f1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929AF4-6F9B-435F-B58C-918962C63B9E}"/>
</file>

<file path=customXml/itemProps2.xml><?xml version="1.0" encoding="utf-8"?>
<ds:datastoreItem xmlns:ds="http://schemas.openxmlformats.org/officeDocument/2006/customXml" ds:itemID="{61EA76D4-9A67-4D55-95C1-8BF7DF71EE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80C2EF1-8706-4163-ADA5-B054BBAD48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F1FD5A1-FA65-4E56-BCE6-E93F819538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UPEC_note information_v2.dot</Template>
  <TotalTime>55</TotalTime>
  <Pages>6</Pages>
  <Words>1884</Words>
  <Characters>10367</Characters>
  <Application>Microsoft Office Word</Application>
  <DocSecurity>0</DocSecurity>
  <Lines>86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Note d'information</vt:lpstr>
    </vt:vector>
  </TitlesOfParts>
  <Company>UPEC</Company>
  <LinksUpToDate>false</LinksUpToDate>
  <CharactersWithSpaces>12227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 d'information</dc:title>
  <dc:creator>Mignaton</dc:creator>
  <cp:lastModifiedBy>Nathalie Peterka-Borgniet</cp:lastModifiedBy>
  <cp:revision>14</cp:revision>
  <cp:lastPrinted>2016-09-21T10:20:00Z</cp:lastPrinted>
  <dcterms:created xsi:type="dcterms:W3CDTF">2025-12-15T10:32:00Z</dcterms:created>
  <dcterms:modified xsi:type="dcterms:W3CDTF">2025-12-15T19:05:00Z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0x0101004D1B2CECC577FB48A96ABE77AE1B7F88</vt:lpwstr>
  </property>
</Properties>
</file>