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8834"/>
      </w:tblGrid>
      <w:tr w:rsidR="00630E78" w:rsidRPr="006A1132" w14:paraId="3C1D5B15" w14:textId="77777777" w:rsidTr="007E3428">
        <w:tc>
          <w:tcPr>
            <w:tcW w:w="8834" w:type="dxa"/>
            <w:shd w:val="clear" w:color="auto" w:fill="C00000"/>
          </w:tcPr>
          <w:p w14:paraId="4DD216F4" w14:textId="261D1738" w:rsidR="00630E78" w:rsidRPr="006A1132" w:rsidRDefault="00630E78" w:rsidP="00A809EE">
            <w:pPr>
              <w:jc w:val="center"/>
              <w:rPr>
                <w:b/>
                <w:bCs/>
                <w:color w:val="FFFFFF" w:themeColor="background1"/>
                <w:sz w:val="22"/>
                <w:szCs w:val="22"/>
              </w:rPr>
            </w:pPr>
            <w:r w:rsidRPr="006A1132">
              <w:rPr>
                <w:b/>
                <w:bCs/>
                <w:color w:val="FFFFFF" w:themeColor="background1"/>
                <w:sz w:val="22"/>
                <w:szCs w:val="22"/>
              </w:rPr>
              <w:t>OFFRE DE FORMATION 202</w:t>
            </w:r>
            <w:r w:rsidR="000A2F29" w:rsidRPr="006A1132">
              <w:rPr>
                <w:b/>
                <w:bCs/>
                <w:color w:val="FFFFFF" w:themeColor="background1"/>
                <w:sz w:val="22"/>
                <w:szCs w:val="22"/>
              </w:rPr>
              <w:t>6</w:t>
            </w:r>
            <w:r w:rsidRPr="006A1132">
              <w:rPr>
                <w:b/>
                <w:bCs/>
                <w:color w:val="FFFFFF" w:themeColor="background1"/>
                <w:sz w:val="22"/>
                <w:szCs w:val="22"/>
              </w:rPr>
              <w:t>-20</w:t>
            </w:r>
            <w:r w:rsidR="000A2F29" w:rsidRPr="006A1132">
              <w:rPr>
                <w:b/>
                <w:bCs/>
                <w:color w:val="FFFFFF" w:themeColor="background1"/>
                <w:sz w:val="22"/>
                <w:szCs w:val="22"/>
              </w:rPr>
              <w:t>30</w:t>
            </w:r>
          </w:p>
          <w:p w14:paraId="729AEA59" w14:textId="2A9F70C6" w:rsidR="00630E78" w:rsidRPr="006A1132" w:rsidRDefault="00630E78" w:rsidP="00F04448">
            <w:pPr>
              <w:jc w:val="center"/>
              <w:rPr>
                <w:b/>
                <w:bCs/>
                <w:color w:val="FFFFFF" w:themeColor="background1"/>
                <w:sz w:val="22"/>
                <w:szCs w:val="22"/>
              </w:rPr>
            </w:pPr>
            <w:r w:rsidRPr="006A1132">
              <w:rPr>
                <w:b/>
                <w:bCs/>
                <w:color w:val="FFFFFF" w:themeColor="background1"/>
                <w:sz w:val="22"/>
                <w:szCs w:val="22"/>
              </w:rPr>
              <w:t>FORMULAIRE DE COLLECTE DES CONTENUS FICHES FORMATIONS</w:t>
            </w:r>
            <w:r w:rsidR="00C2780F" w:rsidRPr="006A1132">
              <w:rPr>
                <w:b/>
                <w:bCs/>
                <w:color w:val="FFFFFF" w:themeColor="background1"/>
                <w:sz w:val="22"/>
                <w:szCs w:val="22"/>
              </w:rPr>
              <w:t xml:space="preserve"> (création de parcours-type)</w:t>
            </w:r>
          </w:p>
        </w:tc>
      </w:tr>
    </w:tbl>
    <w:p w14:paraId="33722F63" w14:textId="516DCA7B" w:rsidR="00EF4173" w:rsidRPr="006A1132" w:rsidRDefault="00EF4173" w:rsidP="00142BC8">
      <w:pPr>
        <w:rPr>
          <w:b/>
          <w:bCs/>
          <w:sz w:val="20"/>
          <w:szCs w:val="20"/>
        </w:rPr>
      </w:pPr>
    </w:p>
    <w:p w14:paraId="5077A657" w14:textId="2F4D8456" w:rsidR="00586E91" w:rsidRPr="000A2F29" w:rsidRDefault="00586E91" w:rsidP="007E3428">
      <w:pPr>
        <w:shd w:val="clear" w:color="auto" w:fill="C00000"/>
        <w:rPr>
          <w:b/>
          <w:color w:val="FFFFFF" w:themeColor="background1"/>
          <w:sz w:val="22"/>
        </w:rPr>
      </w:pPr>
      <w:r w:rsidRPr="000A2F29">
        <w:rPr>
          <w:b/>
          <w:color w:val="FFFFFF" w:themeColor="background1"/>
          <w:sz w:val="22"/>
        </w:rPr>
        <w:t xml:space="preserve">1 – </w:t>
      </w:r>
      <w:r w:rsidR="00E365DD">
        <w:rPr>
          <w:b/>
          <w:color w:val="FFFFFF" w:themeColor="background1"/>
          <w:sz w:val="22"/>
        </w:rPr>
        <w:t>RAPPEL CIRCUIT</w:t>
      </w:r>
      <w:r w:rsidR="00F04448">
        <w:rPr>
          <w:b/>
          <w:color w:val="FFFFFF" w:themeColor="background1"/>
          <w:sz w:val="22"/>
        </w:rPr>
        <w:t xml:space="preserve"> &amp; CALENDRIER DANS LE CADRE NOF</w:t>
      </w:r>
    </w:p>
    <w:p w14:paraId="3241C423" w14:textId="538079B8" w:rsidR="00D1297B" w:rsidRDefault="007B452C" w:rsidP="00142BC8">
      <w:pPr>
        <w:rPr>
          <w:b/>
          <w:bCs/>
          <w:sz w:val="24"/>
        </w:rPr>
      </w:pPr>
      <w:r w:rsidRPr="007B452C">
        <w:rPr>
          <w:b/>
          <w:bCs/>
          <w:noProof/>
          <w:sz w:val="24"/>
        </w:rPr>
        <w:drawing>
          <wp:inline distT="0" distB="0" distL="0" distR="0" wp14:anchorId="02CA72C5" wp14:editId="34EDC013">
            <wp:extent cx="5868035" cy="1934845"/>
            <wp:effectExtent l="0" t="0" r="0" b="825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035" cy="1934845"/>
                    </a:xfrm>
                    <a:prstGeom prst="rect">
                      <a:avLst/>
                    </a:prstGeom>
                  </pic:spPr>
                </pic:pic>
              </a:graphicData>
            </a:graphic>
          </wp:inline>
        </w:drawing>
      </w:r>
    </w:p>
    <w:p w14:paraId="3E90AFB3" w14:textId="7EF314ED" w:rsidR="002249A4" w:rsidRPr="000A2F29" w:rsidRDefault="00586E91" w:rsidP="007E3428">
      <w:pPr>
        <w:shd w:val="clear" w:color="auto" w:fill="C00000"/>
        <w:rPr>
          <w:b/>
          <w:color w:val="FFFFFF" w:themeColor="background1"/>
          <w:sz w:val="22"/>
        </w:rPr>
      </w:pPr>
      <w:r>
        <w:rPr>
          <w:b/>
          <w:color w:val="FFFFFF" w:themeColor="background1"/>
          <w:sz w:val="22"/>
        </w:rPr>
        <w:t>2</w:t>
      </w:r>
      <w:r w:rsidR="002249A4" w:rsidRPr="000A2F29">
        <w:rPr>
          <w:b/>
          <w:color w:val="FFFFFF" w:themeColor="background1"/>
          <w:sz w:val="22"/>
        </w:rPr>
        <w:t xml:space="preserve"> – </w:t>
      </w:r>
      <w:r>
        <w:rPr>
          <w:b/>
          <w:color w:val="FFFFFF" w:themeColor="background1"/>
          <w:sz w:val="22"/>
        </w:rPr>
        <w:t>A PROPOS</w:t>
      </w:r>
      <w:r w:rsidRPr="000A2F29">
        <w:rPr>
          <w:b/>
          <w:color w:val="FFFFFF" w:themeColor="background1"/>
          <w:sz w:val="22"/>
        </w:rPr>
        <w:t xml:space="preserve"> </w:t>
      </w:r>
      <w:r w:rsidR="00335460" w:rsidRPr="000A2F29">
        <w:rPr>
          <w:b/>
          <w:color w:val="FFFFFF" w:themeColor="background1"/>
          <w:sz w:val="22"/>
        </w:rPr>
        <w:t>DU FORMULAIRE</w:t>
      </w:r>
    </w:p>
    <w:p w14:paraId="4249E9D1" w14:textId="77777777" w:rsidR="00630E78" w:rsidRPr="00E716F0" w:rsidRDefault="00630E78" w:rsidP="00630E78">
      <w:pPr>
        <w:spacing w:line="240" w:lineRule="auto"/>
        <w:jc w:val="both"/>
      </w:pPr>
    </w:p>
    <w:p w14:paraId="3E876678" w14:textId="6B1BBFA0" w:rsidR="00F04448" w:rsidRPr="009959EA" w:rsidRDefault="00F04448" w:rsidP="00F04448">
      <w:pPr>
        <w:spacing w:line="240" w:lineRule="auto"/>
        <w:jc w:val="center"/>
        <w:rPr>
          <w:b/>
        </w:rPr>
      </w:pPr>
      <w:r w:rsidRPr="009959EA">
        <w:rPr>
          <w:b/>
        </w:rPr>
        <w:t xml:space="preserve">Il convient de renseigner un maximum de champs pour garantir la qualité des </w:t>
      </w:r>
      <w:r w:rsidR="00C2780F" w:rsidRPr="009959EA">
        <w:rPr>
          <w:b/>
        </w:rPr>
        <w:t>informations</w:t>
      </w:r>
      <w:r w:rsidRPr="009959EA">
        <w:rPr>
          <w:b/>
        </w:rPr>
        <w:t xml:space="preserve"> diffusées auprès des usagers et une meilleure attractivité de vos formations</w:t>
      </w:r>
      <w:r w:rsidR="00C2780F" w:rsidRPr="009959EA">
        <w:rPr>
          <w:b/>
        </w:rPr>
        <w:t>.</w:t>
      </w:r>
    </w:p>
    <w:p w14:paraId="229354DD" w14:textId="77777777" w:rsidR="00C2780F" w:rsidRPr="009959EA" w:rsidRDefault="00C2780F" w:rsidP="00F04448">
      <w:pPr>
        <w:spacing w:line="240" w:lineRule="auto"/>
        <w:jc w:val="center"/>
        <w:rPr>
          <w:b/>
        </w:rPr>
      </w:pPr>
    </w:p>
    <w:p w14:paraId="6AB7A66B" w14:textId="60601E9E" w:rsidR="00C2780F" w:rsidRPr="009959EA" w:rsidRDefault="00C2780F" w:rsidP="00F04448">
      <w:pPr>
        <w:spacing w:line="240" w:lineRule="auto"/>
        <w:jc w:val="center"/>
        <w:rPr>
          <w:b/>
        </w:rPr>
      </w:pPr>
      <w:r w:rsidRPr="009959EA">
        <w:rPr>
          <w:b/>
        </w:rPr>
        <w:t>Ce formulaire, une fois renseigné, sera à retourner au chargé de communication de votre composante pour saisie dans Ksup.</w:t>
      </w:r>
    </w:p>
    <w:p w14:paraId="704AC1A0" w14:textId="77777777" w:rsidR="00F04448" w:rsidRPr="00F04448" w:rsidRDefault="00F04448" w:rsidP="00F04448">
      <w:pPr>
        <w:spacing w:line="240" w:lineRule="auto"/>
        <w:jc w:val="center"/>
        <w:rPr>
          <w:b/>
          <w:color w:val="C00000"/>
        </w:rPr>
      </w:pPr>
    </w:p>
    <w:p w14:paraId="04DAF542" w14:textId="5A2F4FBE" w:rsidR="00630E78" w:rsidRPr="009959EA" w:rsidRDefault="00630E78" w:rsidP="009959EA">
      <w:pPr>
        <w:spacing w:line="240" w:lineRule="auto"/>
        <w:jc w:val="center"/>
        <w:rPr>
          <w:b/>
          <w:bCs/>
          <w:sz w:val="20"/>
        </w:rPr>
      </w:pPr>
      <w:r w:rsidRPr="009959EA">
        <w:rPr>
          <w:b/>
          <w:bCs/>
        </w:rPr>
        <w:t xml:space="preserve">Certains champs du formulaire sont </w:t>
      </w:r>
      <w:r w:rsidR="000062B4" w:rsidRPr="009959EA">
        <w:rPr>
          <w:b/>
          <w:bCs/>
        </w:rPr>
        <w:t>limités</w:t>
      </w:r>
      <w:r w:rsidRPr="009959EA">
        <w:rPr>
          <w:b/>
          <w:bCs/>
        </w:rPr>
        <w:t xml:space="preserve"> au niveau du nombre de caractères maximum utilisables afin de faciliter la lisibilité des contenus sur les fiches version web</w:t>
      </w:r>
    </w:p>
    <w:p w14:paraId="4337A539" w14:textId="77777777" w:rsidR="00030C35" w:rsidRDefault="00030C35" w:rsidP="002249A4">
      <w:pPr>
        <w:rPr>
          <w:b/>
          <w:sz w:val="20"/>
        </w:rPr>
      </w:pPr>
    </w:p>
    <w:p w14:paraId="48CA4224" w14:textId="4E76C766" w:rsidR="00335460" w:rsidRPr="000A2F29" w:rsidRDefault="00586E91" w:rsidP="007E3428">
      <w:pPr>
        <w:shd w:val="clear" w:color="auto" w:fill="C00000"/>
        <w:rPr>
          <w:b/>
          <w:color w:val="FFFFFF" w:themeColor="background1"/>
          <w:sz w:val="22"/>
        </w:rPr>
      </w:pPr>
      <w:r>
        <w:rPr>
          <w:b/>
          <w:color w:val="FFFFFF" w:themeColor="background1"/>
          <w:sz w:val="22"/>
        </w:rPr>
        <w:t>3</w:t>
      </w:r>
      <w:r w:rsidR="00335460" w:rsidRPr="000A2F29">
        <w:rPr>
          <w:b/>
          <w:color w:val="FFFFFF" w:themeColor="background1"/>
          <w:sz w:val="22"/>
        </w:rPr>
        <w:t xml:space="preserve"> – ENREGISTREMENT ET TRANSMISSION DU FORMULAIRE</w:t>
      </w:r>
    </w:p>
    <w:p w14:paraId="112522D2" w14:textId="77777777" w:rsidR="002249A4" w:rsidRPr="00E716F0" w:rsidRDefault="002249A4" w:rsidP="002249A4">
      <w:pPr>
        <w:rPr>
          <w:b/>
          <w:sz w:val="20"/>
        </w:rPr>
      </w:pPr>
    </w:p>
    <w:p w14:paraId="493246D8" w14:textId="219E5604" w:rsidR="00335460" w:rsidRPr="009959EA" w:rsidRDefault="002249A4" w:rsidP="009959EA">
      <w:pPr>
        <w:pStyle w:val="Paragraphedeliste"/>
        <w:numPr>
          <w:ilvl w:val="0"/>
          <w:numId w:val="3"/>
        </w:numPr>
        <w:spacing w:line="240" w:lineRule="auto"/>
        <w:jc w:val="both"/>
        <w:rPr>
          <w:szCs w:val="16"/>
        </w:rPr>
      </w:pPr>
      <w:r w:rsidRPr="006A1132">
        <w:rPr>
          <w:szCs w:val="16"/>
        </w:rPr>
        <w:t xml:space="preserve">Après avoir contrôlé les informations saisies </w:t>
      </w:r>
      <w:r w:rsidR="002E2C0A" w:rsidRPr="006A1132">
        <w:rPr>
          <w:szCs w:val="16"/>
        </w:rPr>
        <w:t>dans le formulaire</w:t>
      </w:r>
      <w:r w:rsidR="00C2780F" w:rsidRPr="006A1132">
        <w:rPr>
          <w:szCs w:val="16"/>
        </w:rPr>
        <w:t>,</w:t>
      </w:r>
      <w:r w:rsidRPr="006A1132">
        <w:rPr>
          <w:szCs w:val="16"/>
        </w:rPr>
        <w:t xml:space="preserve"> </w:t>
      </w:r>
      <w:r w:rsidR="002E2C0A" w:rsidRPr="006A1132">
        <w:rPr>
          <w:szCs w:val="16"/>
        </w:rPr>
        <w:t xml:space="preserve">enregistrez le fichier </w:t>
      </w:r>
      <w:r w:rsidRPr="006A1132">
        <w:rPr>
          <w:szCs w:val="16"/>
        </w:rPr>
        <w:t>en le renommant selon le nom de votre</w:t>
      </w:r>
      <w:r w:rsidR="00C2780F" w:rsidRPr="006A1132">
        <w:rPr>
          <w:szCs w:val="16"/>
        </w:rPr>
        <w:t xml:space="preserve"> composante et de votre</w:t>
      </w:r>
      <w:r w:rsidRPr="006A1132">
        <w:rPr>
          <w:szCs w:val="16"/>
        </w:rPr>
        <w:t xml:space="preserve"> formation (ex : </w:t>
      </w:r>
      <w:r w:rsidR="002A7AC2" w:rsidRPr="006A1132">
        <w:rPr>
          <w:szCs w:val="16"/>
        </w:rPr>
        <w:t>LLSH</w:t>
      </w:r>
      <w:r w:rsidR="00FB17A0" w:rsidRPr="006A1132">
        <w:rPr>
          <w:szCs w:val="16"/>
        </w:rPr>
        <w:t>_</w:t>
      </w:r>
      <w:r w:rsidRPr="006A1132">
        <w:rPr>
          <w:szCs w:val="16"/>
        </w:rPr>
        <w:t>L</w:t>
      </w:r>
      <w:r w:rsidR="002E2C0A" w:rsidRPr="006A1132">
        <w:rPr>
          <w:szCs w:val="16"/>
        </w:rPr>
        <w:t xml:space="preserve"> </w:t>
      </w:r>
      <w:r w:rsidR="006A1132">
        <w:rPr>
          <w:szCs w:val="16"/>
        </w:rPr>
        <w:t>LEA</w:t>
      </w:r>
      <w:r w:rsidR="002E2C0A" w:rsidRPr="006A1132">
        <w:rPr>
          <w:szCs w:val="16"/>
        </w:rPr>
        <w:t xml:space="preserve"> parcours</w:t>
      </w:r>
      <w:r w:rsidR="006A1132">
        <w:rPr>
          <w:szCs w:val="16"/>
        </w:rPr>
        <w:t>…</w:t>
      </w:r>
      <w:r w:rsidRPr="006A1132">
        <w:rPr>
          <w:szCs w:val="16"/>
        </w:rPr>
        <w:t>).</w:t>
      </w:r>
    </w:p>
    <w:p w14:paraId="28D4BAEA" w14:textId="1C399C34" w:rsidR="002249A4" w:rsidRPr="00E716F0" w:rsidRDefault="002249A4" w:rsidP="002249A4">
      <w:pPr>
        <w:pStyle w:val="Paragraphedeliste"/>
        <w:numPr>
          <w:ilvl w:val="0"/>
          <w:numId w:val="3"/>
        </w:numPr>
        <w:spacing w:line="240" w:lineRule="auto"/>
        <w:rPr>
          <w:szCs w:val="16"/>
        </w:rPr>
      </w:pPr>
      <w:r w:rsidRPr="00E716F0">
        <w:rPr>
          <w:szCs w:val="16"/>
        </w:rPr>
        <w:t xml:space="preserve">Envoyez le fichier sauvegardé </w:t>
      </w:r>
      <w:r w:rsidR="00FB17A0">
        <w:rPr>
          <w:szCs w:val="16"/>
        </w:rPr>
        <w:t>au</w:t>
      </w:r>
      <w:r w:rsidRPr="00E716F0">
        <w:rPr>
          <w:szCs w:val="16"/>
        </w:rPr>
        <w:t xml:space="preserve"> référent</w:t>
      </w:r>
      <w:r w:rsidR="00FB17A0">
        <w:rPr>
          <w:szCs w:val="16"/>
        </w:rPr>
        <w:t>/chargé de</w:t>
      </w:r>
      <w:r w:rsidRPr="00E716F0">
        <w:rPr>
          <w:szCs w:val="16"/>
        </w:rPr>
        <w:t xml:space="preserve"> communication de </w:t>
      </w:r>
      <w:r w:rsidR="00FB17A0">
        <w:rPr>
          <w:szCs w:val="16"/>
        </w:rPr>
        <w:t xml:space="preserve">votre </w:t>
      </w:r>
      <w:r w:rsidRPr="00E716F0">
        <w:rPr>
          <w:szCs w:val="16"/>
        </w:rPr>
        <w:t>composante</w:t>
      </w:r>
      <w:r w:rsidR="000A2F29">
        <w:rPr>
          <w:szCs w:val="16"/>
        </w:rPr>
        <w:t> :</w:t>
      </w:r>
    </w:p>
    <w:p w14:paraId="041372CF" w14:textId="77777777" w:rsidR="002249A4" w:rsidRPr="00E716F0" w:rsidRDefault="002249A4" w:rsidP="002249A4">
      <w:pPr>
        <w:pStyle w:val="Paragraphedeliste"/>
        <w:rPr>
          <w:szCs w:val="16"/>
        </w:rPr>
      </w:pPr>
    </w:p>
    <w:tbl>
      <w:tblPr>
        <w:tblW w:w="0" w:type="auto"/>
        <w:tblCellMar>
          <w:left w:w="0" w:type="dxa"/>
          <w:right w:w="0" w:type="dxa"/>
        </w:tblCellMar>
        <w:tblLook w:val="04A0" w:firstRow="1" w:lastRow="0" w:firstColumn="1" w:lastColumn="0" w:noHBand="0" w:noVBand="1"/>
      </w:tblPr>
      <w:tblGrid>
        <w:gridCol w:w="2828"/>
        <w:gridCol w:w="2883"/>
        <w:gridCol w:w="3510"/>
      </w:tblGrid>
      <w:tr w:rsidR="007E3428" w14:paraId="7FEAFBB6" w14:textId="77777777" w:rsidTr="007E3428">
        <w:tc>
          <w:tcPr>
            <w:tcW w:w="28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FEB505" w14:textId="77777777" w:rsidR="007E3428" w:rsidRDefault="007E3428">
            <w:pPr>
              <w:spacing w:before="100" w:beforeAutospacing="1" w:after="100" w:afterAutospacing="1"/>
              <w:rPr>
                <w:rFonts w:ascii="Calibri" w:hAnsi="Calibri"/>
                <w:sz w:val="22"/>
                <w:szCs w:val="22"/>
              </w:rPr>
            </w:pPr>
            <w:r>
              <w:rPr>
                <w:b/>
                <w:bCs/>
              </w:rPr>
              <w:t>Composante</w:t>
            </w:r>
          </w:p>
        </w:tc>
        <w:tc>
          <w:tcPr>
            <w:tcW w:w="29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73740F" w14:textId="77777777" w:rsidR="007E3428" w:rsidRDefault="007E3428">
            <w:pPr>
              <w:spacing w:before="100" w:beforeAutospacing="1" w:after="100" w:afterAutospacing="1"/>
            </w:pPr>
            <w:r>
              <w:rPr>
                <w:b/>
                <w:bCs/>
              </w:rPr>
              <w:t>Référent</w:t>
            </w:r>
          </w:p>
        </w:tc>
        <w:tc>
          <w:tcPr>
            <w:tcW w:w="3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3824DD" w14:textId="77777777" w:rsidR="007E3428" w:rsidRDefault="007E3428">
            <w:pPr>
              <w:spacing w:before="100" w:beforeAutospacing="1" w:after="100" w:afterAutospacing="1"/>
            </w:pPr>
            <w:r>
              <w:rPr>
                <w:b/>
                <w:bCs/>
              </w:rPr>
              <w:t>Adresse mail</w:t>
            </w:r>
          </w:p>
        </w:tc>
      </w:tr>
      <w:tr w:rsidR="007E3428" w14:paraId="77CB20C5"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7759E" w14:textId="77777777" w:rsidR="007E3428" w:rsidRDefault="007E3428">
            <w:pPr>
              <w:spacing w:before="100" w:beforeAutospacing="1" w:after="100" w:afterAutospacing="1"/>
            </w:pPr>
            <w:r>
              <w:t xml:space="preserve">AEI-IS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2F81C05" w14:textId="77777777" w:rsidR="007E3428" w:rsidRDefault="007E3428">
            <w:pPr>
              <w:spacing w:before="100" w:beforeAutospacing="1" w:after="100" w:afterAutospacing="1"/>
            </w:pPr>
            <w:r>
              <w:t>Charlotte WAGNER</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357BBC4" w14:textId="77777777" w:rsidR="007E3428" w:rsidRDefault="007E3428">
            <w:pPr>
              <w:spacing w:before="100" w:beforeAutospacing="1" w:after="100" w:afterAutospacing="1"/>
            </w:pPr>
            <w:hyperlink r:id="rId13" w:history="1">
              <w:r>
                <w:rPr>
                  <w:rStyle w:val="Lienhypertexte"/>
                </w:rPr>
                <w:t>charlotte.wagner@u-pec.fr</w:t>
              </w:r>
            </w:hyperlink>
          </w:p>
        </w:tc>
      </w:tr>
      <w:tr w:rsidR="007E3428" w14:paraId="24813BC7"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52C36" w14:textId="77777777" w:rsidR="007E3428" w:rsidRDefault="007E3428">
            <w:pPr>
              <w:spacing w:before="100" w:beforeAutospacing="1" w:after="100" w:afterAutospacing="1"/>
            </w:pPr>
            <w:r>
              <w:t>DROIT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6DFD31" w14:textId="77777777" w:rsidR="007E3428" w:rsidRDefault="007E3428">
            <w:pPr>
              <w:spacing w:before="100" w:beforeAutospacing="1" w:after="100" w:afterAutospacing="1"/>
            </w:pPr>
            <w:r>
              <w:t>Cédric HANAK</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9971805" w14:textId="77777777" w:rsidR="007E3428" w:rsidRDefault="007E3428">
            <w:pPr>
              <w:spacing w:before="100" w:beforeAutospacing="1" w:after="100" w:afterAutospacing="1"/>
            </w:pPr>
            <w:hyperlink r:id="rId14" w:history="1">
              <w:r>
                <w:rPr>
                  <w:rStyle w:val="Lienhypertexte"/>
                </w:rPr>
                <w:t>communication-droit@u-pec.fr</w:t>
              </w:r>
            </w:hyperlink>
            <w:r>
              <w:t xml:space="preserve"> </w:t>
            </w:r>
          </w:p>
        </w:tc>
      </w:tr>
      <w:tr w:rsidR="007E3428" w14:paraId="2F4CE91C"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F1178" w14:textId="77777777" w:rsidR="007E3428" w:rsidRDefault="007E3428">
            <w:pPr>
              <w:spacing w:before="100" w:beforeAutospacing="1" w:after="100" w:afterAutospacing="1"/>
            </w:pPr>
            <w:r>
              <w:t>EPISEN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4ADE9B4" w14:textId="77777777" w:rsidR="007E3428" w:rsidRDefault="007E3428">
            <w:pPr>
              <w:spacing w:before="100" w:beforeAutospacing="1" w:after="100" w:afterAutospacing="1"/>
            </w:pPr>
            <w:r>
              <w:t>Nathalie TANGUY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EEB98AC" w14:textId="77777777" w:rsidR="007E3428" w:rsidRDefault="007E3428">
            <w:pPr>
              <w:spacing w:before="100" w:beforeAutospacing="1" w:after="100" w:afterAutospacing="1"/>
            </w:pPr>
            <w:hyperlink r:id="rId15" w:history="1">
              <w:r>
                <w:rPr>
                  <w:rStyle w:val="Lienhypertexte"/>
                </w:rPr>
                <w:t>nathalie.tanguy-busato@u-pec.fr</w:t>
              </w:r>
            </w:hyperlink>
            <w:r>
              <w:t xml:space="preserve"> </w:t>
            </w:r>
          </w:p>
        </w:tc>
      </w:tr>
      <w:tr w:rsidR="007E3428" w14:paraId="75031250"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79CEE" w14:textId="77777777" w:rsidR="007E3428" w:rsidRDefault="007E3428">
            <w:pPr>
              <w:spacing w:before="100" w:beforeAutospacing="1" w:after="100" w:afterAutospacing="1"/>
            </w:pPr>
            <w:r>
              <w:t>IAE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76C346C" w14:textId="77777777" w:rsidR="007E3428" w:rsidRDefault="007E3428">
            <w:pPr>
              <w:spacing w:before="100" w:beforeAutospacing="1" w:after="100" w:afterAutospacing="1"/>
            </w:pPr>
            <w:r>
              <w:t>Kenza GHODBANE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D23E488" w14:textId="77777777" w:rsidR="007E3428" w:rsidRDefault="007E3428">
            <w:pPr>
              <w:spacing w:before="100" w:beforeAutospacing="1" w:after="100" w:afterAutospacing="1"/>
            </w:pPr>
            <w:hyperlink r:id="rId16" w:history="1">
              <w:r>
                <w:rPr>
                  <w:rStyle w:val="Lienhypertexte"/>
                </w:rPr>
                <w:t>communication-iae@u-pec.fr</w:t>
              </w:r>
            </w:hyperlink>
            <w:r>
              <w:t xml:space="preserve"> </w:t>
            </w:r>
          </w:p>
        </w:tc>
      </w:tr>
      <w:tr w:rsidR="007E3428" w14:paraId="505F022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29042" w14:textId="77777777" w:rsidR="007E3428" w:rsidRDefault="007E3428">
            <w:pPr>
              <w:spacing w:before="100" w:beforeAutospacing="1" w:after="100" w:afterAutospacing="1"/>
            </w:pPr>
            <w:r>
              <w:t>IEP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BC4FDEE" w14:textId="77777777" w:rsidR="007E3428" w:rsidRDefault="007E3428">
            <w:pPr>
              <w:spacing w:before="100" w:beforeAutospacing="1" w:after="100" w:afterAutospacing="1"/>
            </w:pPr>
            <w:r>
              <w:t>Julie SIEFRIDT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F4E7805" w14:textId="77777777" w:rsidR="007E3428" w:rsidRDefault="007E3428">
            <w:pPr>
              <w:spacing w:before="100" w:beforeAutospacing="1" w:after="100" w:afterAutospacing="1"/>
            </w:pPr>
            <w:hyperlink r:id="rId17" w:history="1">
              <w:r>
                <w:rPr>
                  <w:rStyle w:val="Lienhypertexte"/>
                </w:rPr>
                <w:t>julie.siefridt@u-pec.fr</w:t>
              </w:r>
            </w:hyperlink>
            <w:r>
              <w:t xml:space="preserve"> </w:t>
            </w:r>
          </w:p>
        </w:tc>
      </w:tr>
      <w:tr w:rsidR="007E3428" w14:paraId="69B1110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E25DB2" w14:textId="77777777" w:rsidR="007E3428" w:rsidRDefault="007E3428">
            <w:pPr>
              <w:spacing w:before="100" w:beforeAutospacing="1" w:after="100" w:afterAutospacing="1"/>
            </w:pPr>
            <w:r>
              <w:t xml:space="preserve">INSPE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2315319" w14:textId="77777777" w:rsidR="007E3428" w:rsidRDefault="007E3428">
            <w:pPr>
              <w:spacing w:before="100" w:beforeAutospacing="1" w:after="100" w:afterAutospacing="1"/>
            </w:pPr>
            <w:r>
              <w:t>Sandrine BILAN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94DD353" w14:textId="77777777" w:rsidR="007E3428" w:rsidRDefault="007E3428">
            <w:pPr>
              <w:spacing w:before="100" w:beforeAutospacing="1" w:after="100" w:afterAutospacing="1"/>
            </w:pPr>
            <w:hyperlink r:id="rId18" w:history="1">
              <w:r>
                <w:rPr>
                  <w:rStyle w:val="Lienhypertexte"/>
                </w:rPr>
                <w:t>sandrine.bilan@u-pec.fr</w:t>
              </w:r>
            </w:hyperlink>
            <w:r>
              <w:t xml:space="preserve"> </w:t>
            </w:r>
          </w:p>
        </w:tc>
      </w:tr>
      <w:tr w:rsidR="007E3428" w14:paraId="1E6751F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85A98" w14:textId="77777777" w:rsidR="007E3428" w:rsidRDefault="007E3428">
            <w:pPr>
              <w:spacing w:before="100" w:beforeAutospacing="1" w:after="100" w:afterAutospacing="1"/>
            </w:pPr>
            <w:r>
              <w:t>IUT Sénart-Fontainebleau</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4E85383" w14:textId="77777777" w:rsidR="007E3428" w:rsidRDefault="007E3428">
            <w:pPr>
              <w:spacing w:before="100" w:beforeAutospacing="1" w:after="100" w:afterAutospacing="1"/>
            </w:pPr>
            <w:r w:rsidRPr="007E3428">
              <w:t>Davina MODELY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D87759" w14:textId="77777777" w:rsidR="007E3428" w:rsidRDefault="007E3428">
            <w:pPr>
              <w:spacing w:before="100" w:beforeAutospacing="1" w:after="100" w:afterAutospacing="1"/>
            </w:pPr>
            <w:hyperlink r:id="rId19" w:history="1">
              <w:r>
                <w:rPr>
                  <w:rStyle w:val="Lienhypertexte"/>
                </w:rPr>
                <w:t>davina.modely@u-pec.fr</w:t>
              </w:r>
            </w:hyperlink>
            <w:r>
              <w:t xml:space="preserve"> </w:t>
            </w:r>
          </w:p>
        </w:tc>
      </w:tr>
      <w:tr w:rsidR="007E3428" w14:paraId="7749B581"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C1741B" w14:textId="77777777" w:rsidR="007E3428" w:rsidRDefault="007E3428">
            <w:pPr>
              <w:spacing w:before="100" w:beforeAutospacing="1" w:after="100" w:afterAutospacing="1"/>
            </w:pPr>
            <w:r>
              <w:t>IUT Créteil-Vitry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4903329" w14:textId="77777777" w:rsidR="007E3428" w:rsidRDefault="007E3428">
            <w:pPr>
              <w:spacing w:before="100" w:beforeAutospacing="1" w:after="100" w:afterAutospacing="1"/>
            </w:pPr>
            <w:r>
              <w:t>Ismaël RICHARD</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076F68" w14:textId="77777777" w:rsidR="007E3428" w:rsidRDefault="007E3428">
            <w:pPr>
              <w:spacing w:before="100" w:beforeAutospacing="1" w:after="100" w:afterAutospacing="1"/>
            </w:pPr>
            <w:hyperlink r:id="rId20" w:history="1">
              <w:r>
                <w:rPr>
                  <w:rStyle w:val="Lienhypertexte"/>
                </w:rPr>
                <w:t>ismael.richard@u-pec.fr</w:t>
              </w:r>
            </w:hyperlink>
          </w:p>
        </w:tc>
      </w:tr>
      <w:tr w:rsidR="007E3428" w14:paraId="228D5BD3"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C51610" w14:textId="77777777" w:rsidR="007E3428" w:rsidRDefault="007E3428">
            <w:pPr>
              <w:spacing w:before="100" w:beforeAutospacing="1" w:after="100" w:afterAutospacing="1"/>
            </w:pPr>
            <w:r>
              <w:t>Santé</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EC5BEC" w14:textId="77777777" w:rsidR="007E3428" w:rsidRDefault="007E3428">
            <w:pPr>
              <w:spacing w:before="100" w:beforeAutospacing="1" w:after="100" w:afterAutospacing="1"/>
            </w:pPr>
            <w:r>
              <w:t>Pauline ETIENNE-JEANNETTE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68F4D17" w14:textId="77777777" w:rsidR="007E3428" w:rsidRDefault="007E3428">
            <w:pPr>
              <w:spacing w:before="100" w:beforeAutospacing="1" w:after="100" w:afterAutospacing="1"/>
            </w:pPr>
            <w:hyperlink r:id="rId21" w:history="1">
              <w:r>
                <w:rPr>
                  <w:rStyle w:val="Lienhypertexte"/>
                </w:rPr>
                <w:t>communication.sante@u-pec.fr</w:t>
              </w:r>
            </w:hyperlink>
            <w:r>
              <w:t> </w:t>
            </w:r>
          </w:p>
        </w:tc>
      </w:tr>
      <w:tr w:rsidR="007E3428" w14:paraId="6D7EFC1A"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879C8" w14:textId="77777777" w:rsidR="007E3428" w:rsidRDefault="007E3428">
            <w:pPr>
              <w:spacing w:before="100" w:beforeAutospacing="1" w:after="100" w:afterAutospacing="1"/>
            </w:pPr>
            <w:r>
              <w:t>EUP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434B61C" w14:textId="77777777" w:rsidR="007E3428" w:rsidRDefault="007E3428">
            <w:pPr>
              <w:spacing w:before="100" w:beforeAutospacing="1" w:after="100" w:afterAutospacing="1"/>
            </w:pPr>
            <w:r>
              <w:t>Marine BATISTA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3B42D0" w14:textId="77777777" w:rsidR="007E3428" w:rsidRDefault="007E3428">
            <w:pPr>
              <w:spacing w:before="100" w:beforeAutospacing="1" w:after="100" w:afterAutospacing="1"/>
            </w:pPr>
            <w:hyperlink r:id="rId22" w:history="1">
              <w:r>
                <w:rPr>
                  <w:rStyle w:val="Lienhypertexte"/>
                </w:rPr>
                <w:t>marine.batista@u-pec.fr</w:t>
              </w:r>
            </w:hyperlink>
          </w:p>
        </w:tc>
      </w:tr>
      <w:tr w:rsidR="007E3428" w14:paraId="1F0D125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9A69C8" w14:textId="77777777" w:rsidR="007E3428" w:rsidRDefault="007E3428">
            <w:pPr>
              <w:spacing w:before="100" w:beforeAutospacing="1" w:after="100" w:afterAutospacing="1"/>
            </w:pPr>
            <w:r>
              <w:t>LLSH</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DD8ECB5" w14:textId="77777777" w:rsidR="007E3428" w:rsidRDefault="007E3428">
            <w:pPr>
              <w:spacing w:before="100" w:beforeAutospacing="1" w:after="100" w:afterAutospacing="1"/>
            </w:pPr>
            <w:r>
              <w:t>Claire BOURDILLE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FDA76E" w14:textId="77777777" w:rsidR="007E3428" w:rsidRDefault="007E3428">
            <w:pPr>
              <w:spacing w:before="100" w:beforeAutospacing="1" w:after="100" w:afterAutospacing="1"/>
            </w:pPr>
            <w:hyperlink r:id="rId23" w:history="1">
              <w:r>
                <w:rPr>
                  <w:rStyle w:val="Lienhypertexte"/>
                </w:rPr>
                <w:t>claire.bourdille@u-pec.fr</w:t>
              </w:r>
            </w:hyperlink>
          </w:p>
        </w:tc>
      </w:tr>
      <w:tr w:rsidR="007E3428" w14:paraId="7FB59D9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852BF5" w14:textId="77777777" w:rsidR="007E3428" w:rsidRDefault="007E3428">
            <w:pPr>
              <w:spacing w:before="100" w:beforeAutospacing="1" w:after="100" w:afterAutospacing="1"/>
            </w:pPr>
            <w:r>
              <w:t>SESS-STAPS</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6F4311E" w14:textId="77777777" w:rsidR="007E3428" w:rsidRDefault="007E3428">
            <w:pPr>
              <w:spacing w:before="100" w:beforeAutospacing="1" w:after="100" w:afterAutospacing="1"/>
            </w:pPr>
            <w:r>
              <w:t>Elise CHESSARI</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10D20F1" w14:textId="77777777" w:rsidR="007E3428" w:rsidRDefault="007E3428">
            <w:pPr>
              <w:spacing w:before="100" w:beforeAutospacing="1" w:after="100" w:afterAutospacing="1"/>
            </w:pPr>
            <w:hyperlink r:id="rId24" w:history="1">
              <w:r>
                <w:rPr>
                  <w:rStyle w:val="Lienhypertexte"/>
                </w:rPr>
                <w:t>elise.chessari@u-pec.fr</w:t>
              </w:r>
            </w:hyperlink>
          </w:p>
        </w:tc>
      </w:tr>
      <w:tr w:rsidR="007E3428" w14:paraId="066D40B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6C3E43" w14:textId="77777777" w:rsidR="007E3428" w:rsidRDefault="007E3428">
            <w:pPr>
              <w:spacing w:before="100" w:beforeAutospacing="1" w:after="100" w:afterAutospacing="1"/>
            </w:pPr>
            <w:r>
              <w:t>SCIENCES ECO &amp; GESTION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49D9363" w14:textId="77777777" w:rsidR="007E3428" w:rsidRDefault="007E3428">
            <w:pPr>
              <w:spacing w:before="100" w:beforeAutospacing="1" w:after="100" w:afterAutospacing="1"/>
            </w:pPr>
            <w:r>
              <w:t>Jade BOISSONNET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C2C3154" w14:textId="77777777" w:rsidR="007E3428" w:rsidRDefault="007E3428">
            <w:pPr>
              <w:spacing w:before="100" w:beforeAutospacing="1" w:after="100" w:afterAutospacing="1"/>
            </w:pPr>
            <w:hyperlink r:id="rId25" w:history="1">
              <w:r>
                <w:rPr>
                  <w:rStyle w:val="Lienhypertexte"/>
                </w:rPr>
                <w:t>jade.boissonnet@u-pec.fr</w:t>
              </w:r>
            </w:hyperlink>
            <w:r>
              <w:t xml:space="preserve">  </w:t>
            </w:r>
          </w:p>
        </w:tc>
      </w:tr>
      <w:tr w:rsidR="007E3428" w14:paraId="5E58DEA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58F7EA" w14:textId="77777777" w:rsidR="007E3428" w:rsidRDefault="007E3428">
            <w:pPr>
              <w:spacing w:before="100" w:beforeAutospacing="1" w:after="100" w:afterAutospacing="1"/>
            </w:pPr>
            <w:r>
              <w:t>SCIENCES &amp; TECHNOLOGIE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82B8566" w14:textId="77777777" w:rsidR="007E3428" w:rsidRDefault="007E3428">
            <w:pPr>
              <w:spacing w:before="100" w:beforeAutospacing="1" w:after="100" w:afterAutospacing="1"/>
            </w:pPr>
            <w:r>
              <w:t>Sylviane AUDET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8A99F81" w14:textId="77777777" w:rsidR="007E3428" w:rsidRDefault="007E3428">
            <w:pPr>
              <w:spacing w:before="100" w:beforeAutospacing="1" w:after="100" w:afterAutospacing="1"/>
            </w:pPr>
            <w:hyperlink r:id="rId26" w:history="1">
              <w:r>
                <w:rPr>
                  <w:rStyle w:val="Lienhypertexte"/>
                </w:rPr>
                <w:t>sylviane.audet@u-pec.fr</w:t>
              </w:r>
            </w:hyperlink>
            <w:bookmarkStart w:id="0" w:name="_msoanchor_1"/>
            <w:bookmarkEnd w:id="0"/>
          </w:p>
        </w:tc>
      </w:tr>
    </w:tbl>
    <w:p w14:paraId="61E6713F" w14:textId="32A7565C" w:rsidR="00D1297B" w:rsidRDefault="00D1297B" w:rsidP="002249A4">
      <w:pPr>
        <w:spacing w:line="240" w:lineRule="auto"/>
        <w:rPr>
          <w:szCs w:val="16"/>
        </w:rPr>
      </w:pPr>
    </w:p>
    <w:p w14:paraId="22B3F989" w14:textId="791B72A5" w:rsidR="003F5AF1" w:rsidRPr="00511293" w:rsidRDefault="00511293" w:rsidP="003F5AF1">
      <w:pPr>
        <w:spacing w:line="240" w:lineRule="auto"/>
        <w:jc w:val="center"/>
        <w:rPr>
          <w:b/>
          <w:color w:val="C00000"/>
        </w:rPr>
      </w:pPr>
      <w:r>
        <w:rPr>
          <w:b/>
          <w:color w:val="C00000"/>
        </w:rPr>
        <w:t>En dehors de cette campagne de déploiement de la NOF</w:t>
      </w:r>
      <w:r w:rsidR="003F5AF1" w:rsidRPr="00511293">
        <w:rPr>
          <w:b/>
          <w:color w:val="C00000"/>
        </w:rPr>
        <w:t>, pour créer une fiche formation</w:t>
      </w:r>
      <w:r>
        <w:rPr>
          <w:b/>
          <w:color w:val="C00000"/>
        </w:rPr>
        <w:t>,</w:t>
      </w:r>
    </w:p>
    <w:p w14:paraId="148A91DD" w14:textId="0F48391B" w:rsidR="002249A4" w:rsidRPr="006A1132" w:rsidRDefault="003F5AF1" w:rsidP="006A1132">
      <w:pPr>
        <w:spacing w:line="240" w:lineRule="auto"/>
        <w:jc w:val="center"/>
        <w:rPr>
          <w:b/>
          <w:color w:val="C00000"/>
        </w:rPr>
      </w:pPr>
      <w:r w:rsidRPr="00511293">
        <w:rPr>
          <w:b/>
          <w:color w:val="C00000"/>
        </w:rPr>
        <w:t>il convient d’en faire la demande auprès du Pôle offre de formation (SPOF-DEVE)</w:t>
      </w:r>
    </w:p>
    <w:p w14:paraId="230A788B" w14:textId="2D0A1CE1" w:rsidR="002249A4" w:rsidRPr="000A2F29" w:rsidRDefault="00586E91" w:rsidP="007E3428">
      <w:pPr>
        <w:shd w:val="clear" w:color="auto" w:fill="C00000"/>
        <w:rPr>
          <w:b/>
          <w:color w:val="FFFFFF" w:themeColor="background1"/>
          <w:sz w:val="22"/>
        </w:rPr>
      </w:pPr>
      <w:r>
        <w:rPr>
          <w:b/>
          <w:color w:val="FFFFFF" w:themeColor="background1"/>
          <w:sz w:val="22"/>
        </w:rPr>
        <w:lastRenderedPageBreak/>
        <w:t>4</w:t>
      </w:r>
      <w:r w:rsidR="002249A4" w:rsidRPr="000A2F29">
        <w:rPr>
          <w:b/>
          <w:color w:val="FFFFFF" w:themeColor="background1"/>
          <w:sz w:val="22"/>
        </w:rPr>
        <w:t xml:space="preserve"> – UN PROBLEME</w:t>
      </w:r>
      <w:r w:rsidR="00657326" w:rsidRPr="000A2F29">
        <w:rPr>
          <w:b/>
          <w:color w:val="FFFFFF" w:themeColor="background1"/>
          <w:sz w:val="22"/>
        </w:rPr>
        <w:t xml:space="preserve"> ? UNE QUESTION </w:t>
      </w:r>
      <w:r w:rsidR="002249A4" w:rsidRPr="000A2F29">
        <w:rPr>
          <w:b/>
          <w:color w:val="FFFFFF" w:themeColor="background1"/>
          <w:sz w:val="22"/>
        </w:rPr>
        <w:t>?</w:t>
      </w:r>
    </w:p>
    <w:p w14:paraId="63BF3B3E" w14:textId="77777777" w:rsidR="002249A4" w:rsidRPr="00E716F0" w:rsidRDefault="002249A4" w:rsidP="002249A4">
      <w:pPr>
        <w:spacing w:line="240" w:lineRule="auto"/>
      </w:pPr>
    </w:p>
    <w:p w14:paraId="0814D309" w14:textId="77777777" w:rsidR="009959EA" w:rsidRDefault="002249A4" w:rsidP="009959EA">
      <w:pPr>
        <w:spacing w:line="240" w:lineRule="auto"/>
        <w:jc w:val="center"/>
      </w:pPr>
      <w:r w:rsidRPr="00E716F0">
        <w:t>Contactez </w:t>
      </w:r>
      <w:r w:rsidR="00335460">
        <w:t>l</w:t>
      </w:r>
      <w:r w:rsidRPr="00E716F0">
        <w:t>e référent communication de votre composante</w:t>
      </w:r>
      <w:r w:rsidR="000A2F29">
        <w:t xml:space="preserve"> </w:t>
      </w:r>
      <w:r w:rsidR="00A95A53">
        <w:t>– voir mail ci-dessus</w:t>
      </w:r>
    </w:p>
    <w:p w14:paraId="0AE67814" w14:textId="749D669B" w:rsidR="00630E78" w:rsidRDefault="009959EA" w:rsidP="009959EA">
      <w:pPr>
        <w:spacing w:line="240" w:lineRule="auto"/>
        <w:jc w:val="center"/>
      </w:pPr>
      <w:r>
        <w:t>O</w:t>
      </w:r>
      <w:r w:rsidR="00630E78">
        <w:t xml:space="preserve">u le </w:t>
      </w:r>
      <w:r w:rsidRPr="009959EA">
        <w:t>Pôle offre de formation</w:t>
      </w:r>
      <w:r w:rsidR="003F5AF1">
        <w:t xml:space="preserve"> </w:t>
      </w:r>
      <w:r w:rsidR="00630E78">
        <w:t>à</w:t>
      </w:r>
      <w:r>
        <w:t> :</w:t>
      </w:r>
      <w:r w:rsidR="00630E78">
        <w:t xml:space="preserve"> </w:t>
      </w:r>
      <w:hyperlink r:id="rId27" w:history="1">
        <w:r w:rsidR="00657326" w:rsidRPr="000E6D4A">
          <w:rPr>
            <w:rStyle w:val="Lienhypertexte"/>
          </w:rPr>
          <w:t>offre-formation@u-pec.fr</w:t>
        </w:r>
      </w:hyperlink>
    </w:p>
    <w:p w14:paraId="358CD24C" w14:textId="77777777" w:rsidR="001D3C02" w:rsidRPr="000A2F29" w:rsidRDefault="001D3C02" w:rsidP="007E3428">
      <w:pPr>
        <w:shd w:val="clear" w:color="auto" w:fill="C00000"/>
        <w:rPr>
          <w:b/>
          <w:color w:val="FFFFFF" w:themeColor="background1"/>
          <w:sz w:val="22"/>
        </w:rPr>
      </w:pPr>
      <w:r w:rsidRPr="000A2F29">
        <w:rPr>
          <w:b/>
          <w:color w:val="FFFFFF" w:themeColor="background1"/>
          <w:sz w:val="22"/>
        </w:rPr>
        <w:t>INFORMATIONS GENERALES</w:t>
      </w:r>
    </w:p>
    <w:p w14:paraId="766C8C77" w14:textId="77777777" w:rsidR="001D3C02" w:rsidRDefault="001D3C02" w:rsidP="00142BC8">
      <w:pPr>
        <w:rPr>
          <w:b/>
        </w:rPr>
      </w:pPr>
    </w:p>
    <w:p w14:paraId="3D55AFC9" w14:textId="5EFDA1D0" w:rsidR="003B0804" w:rsidRPr="00A61E06" w:rsidRDefault="006C6B72" w:rsidP="00B95F40">
      <w:pPr>
        <w:pBdr>
          <w:top w:val="single" w:sz="4" w:space="1" w:color="auto"/>
          <w:left w:val="single" w:sz="4" w:space="4" w:color="auto"/>
          <w:bottom w:val="single" w:sz="4" w:space="1" w:color="auto"/>
          <w:right w:val="single" w:sz="4" w:space="4" w:color="auto"/>
        </w:pBdr>
        <w:spacing w:line="360" w:lineRule="auto"/>
      </w:pPr>
      <w:r>
        <w:rPr>
          <w:b/>
        </w:rPr>
        <w:t xml:space="preserve">TYPE DE </w:t>
      </w:r>
      <w:r w:rsidR="005E2F4E">
        <w:rPr>
          <w:b/>
        </w:rPr>
        <w:t xml:space="preserve">DIPLOME </w:t>
      </w:r>
      <w:r w:rsidR="007B452C">
        <w:fldChar w:fldCharType="begin">
          <w:ffData>
            <w:name w:val="ListeDéroulante1"/>
            <w:enabled/>
            <w:calcOnExit w:val="0"/>
            <w:ddList>
              <w:result w:val="7"/>
              <w:listEntry w:val="- Sélectionner-"/>
              <w:listEntry w:val="DAEU"/>
              <w:listEntry w:val="DEUST"/>
              <w:listEntry w:val="BUT"/>
              <w:listEntry w:val="LICENCE"/>
              <w:listEntry w:val="DOUBLE LICENCE"/>
              <w:listEntry w:val="LICENCE PRO"/>
              <w:listEntry w:val="MASTER"/>
              <w:listEntry w:val="DIPLOME D'ETAT"/>
              <w:listEntry w:val="DIPLOME D'INGENIEUR"/>
              <w:listEntry w:val="CAPACITE"/>
              <w:listEntry w:val="CERTIFICAT D'UNIVERSITE"/>
              <w:listEntry w:val="DIPLOME UNIVERSITAIRE - DU"/>
              <w:listEntry w:val="DIPLOME INTER UNIVERSITAIRE - DIU"/>
            </w:ddList>
          </w:ffData>
        </w:fldChar>
      </w:r>
      <w:bookmarkStart w:id="1" w:name="ListeDéroulante1"/>
      <w:r w:rsidR="007B452C">
        <w:instrText xml:space="preserve"> FORMDROPDOWN </w:instrText>
      </w:r>
      <w:r w:rsidR="007B452C">
        <w:fldChar w:fldCharType="separate"/>
      </w:r>
      <w:r w:rsidR="007B452C">
        <w:fldChar w:fldCharType="end"/>
      </w:r>
      <w:bookmarkEnd w:id="1"/>
    </w:p>
    <w:p w14:paraId="1B4583EB" w14:textId="77777777" w:rsidR="00B95F40" w:rsidRDefault="00B95F40" w:rsidP="00AC548E">
      <w:pPr>
        <w:spacing w:line="360" w:lineRule="auto"/>
        <w:rPr>
          <w:b/>
        </w:rPr>
      </w:pPr>
    </w:p>
    <w:p w14:paraId="54E2964D" w14:textId="4A6FA855" w:rsidR="006C6B72" w:rsidRPr="00A61E06" w:rsidRDefault="003B0804" w:rsidP="00B95F40">
      <w:pPr>
        <w:pBdr>
          <w:top w:val="single" w:sz="4" w:space="1" w:color="auto"/>
          <w:left w:val="single" w:sz="4" w:space="4" w:color="auto"/>
          <w:bottom w:val="single" w:sz="4" w:space="1" w:color="auto"/>
          <w:right w:val="single" w:sz="4" w:space="4" w:color="auto"/>
        </w:pBdr>
        <w:spacing w:line="360" w:lineRule="auto"/>
      </w:pPr>
      <w:r>
        <w:rPr>
          <w:b/>
        </w:rPr>
        <w:t>D</w:t>
      </w:r>
      <w:r w:rsidR="006C6B72">
        <w:rPr>
          <w:b/>
        </w:rPr>
        <w:t>OMAINE</w:t>
      </w:r>
      <w:r>
        <w:rPr>
          <w:b/>
        </w:rPr>
        <w:t xml:space="preserve"> </w:t>
      </w:r>
      <w:r w:rsidR="00165EDF">
        <w:fldChar w:fldCharType="begin">
          <w:ffData>
            <w:name w:val="Domaine"/>
            <w:enabled/>
            <w:calcOnExit w:val="0"/>
            <w:ddList>
              <w:result w:val="2"/>
              <w:listEntry w:val="- Sélectionner -"/>
              <w:listEntry w:val="Arts - Lettres - Langues"/>
              <w:listEntry w:val="Droit - Economie - Gestion"/>
              <w:listEntry w:val="Sciences humaines et sciences sociales"/>
              <w:listEntry w:val="Sciences- Technologie - Santé"/>
            </w:ddList>
          </w:ffData>
        </w:fldChar>
      </w:r>
      <w:bookmarkStart w:id="2" w:name="Domaine"/>
      <w:r w:rsidR="00165EDF">
        <w:instrText xml:space="preserve"> FORMDROPDOWN </w:instrText>
      </w:r>
      <w:r w:rsidR="00165EDF">
        <w:fldChar w:fldCharType="separate"/>
      </w:r>
      <w:r w:rsidR="00165EDF">
        <w:fldChar w:fldCharType="end"/>
      </w:r>
      <w:bookmarkEnd w:id="2"/>
    </w:p>
    <w:p w14:paraId="13ACF033" w14:textId="77777777" w:rsidR="00B95F40" w:rsidRDefault="00B95F40" w:rsidP="00AC548E">
      <w:pPr>
        <w:spacing w:line="360" w:lineRule="auto"/>
        <w:rPr>
          <w:b/>
        </w:rPr>
      </w:pPr>
    </w:p>
    <w:p w14:paraId="6C87A167" w14:textId="0C1793A5" w:rsidR="00191460"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MENTION</w:t>
      </w:r>
      <w:r w:rsidR="000673D5">
        <w:rPr>
          <w:b/>
        </w:rPr>
        <w:t xml:space="preserve"> </w:t>
      </w:r>
      <w:r w:rsidR="000673D5" w:rsidRPr="00A61E06">
        <w:fldChar w:fldCharType="begin">
          <w:ffData>
            <w:name w:val="Mention"/>
            <w:enabled/>
            <w:calcOnExit w:val="0"/>
            <w:textInput>
              <w:maxLength w:val="100"/>
            </w:textInput>
          </w:ffData>
        </w:fldChar>
      </w:r>
      <w:bookmarkStart w:id="3" w:name="Mention"/>
      <w:r w:rsidR="000673D5" w:rsidRPr="00A61E06">
        <w:instrText xml:space="preserve"> FORMTEXT </w:instrText>
      </w:r>
      <w:r w:rsidR="000673D5" w:rsidRPr="00A61E06">
        <w:fldChar w:fldCharType="separate"/>
      </w:r>
      <w:r w:rsidR="0017354F">
        <w:rPr>
          <w:noProof/>
        </w:rPr>
        <w:t>Droit de la propriété intellectuelle</w:t>
      </w:r>
      <w:r w:rsidR="000673D5" w:rsidRPr="00A61E06">
        <w:fldChar w:fldCharType="end"/>
      </w:r>
      <w:bookmarkEnd w:id="3"/>
      <w:r w:rsidR="005E45B7">
        <w:rPr>
          <w:b/>
        </w:rPr>
        <w:tab/>
      </w:r>
      <w:r w:rsidR="00191460">
        <w:rPr>
          <w:b/>
        </w:rPr>
        <w:tab/>
      </w:r>
      <w:r w:rsidR="00191460">
        <w:rPr>
          <w:b/>
        </w:rPr>
        <w:tab/>
      </w:r>
    </w:p>
    <w:p w14:paraId="2A47D432" w14:textId="77777777" w:rsidR="00B95F40" w:rsidRDefault="00B95F40" w:rsidP="00AC548E">
      <w:pPr>
        <w:spacing w:line="360" w:lineRule="auto"/>
        <w:rPr>
          <w:b/>
        </w:rPr>
      </w:pPr>
    </w:p>
    <w:p w14:paraId="20A44BAC" w14:textId="3F60ED2D" w:rsidR="006C6B72"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PARCOURS</w:t>
      </w:r>
      <w:r w:rsidR="00074C1B">
        <w:rPr>
          <w:b/>
        </w:rPr>
        <w:t xml:space="preserve"> TYPE</w:t>
      </w:r>
      <w:r w:rsidR="003B0804">
        <w:rPr>
          <w:b/>
        </w:rPr>
        <w:t xml:space="preserve"> </w:t>
      </w:r>
      <w:r w:rsidR="000673D5" w:rsidRPr="00A61E06">
        <w:fldChar w:fldCharType="begin">
          <w:ffData>
            <w:name w:val="ParcoursType"/>
            <w:enabled/>
            <w:calcOnExit w:val="0"/>
            <w:textInput>
              <w:maxLength w:val="100"/>
            </w:textInput>
          </w:ffData>
        </w:fldChar>
      </w:r>
      <w:bookmarkStart w:id="4" w:name="ParcoursType"/>
      <w:r w:rsidR="000673D5" w:rsidRPr="00A61E06">
        <w:instrText xml:space="preserve"> FORMTEXT </w:instrText>
      </w:r>
      <w:r w:rsidR="000673D5" w:rsidRPr="00A61E06">
        <w:fldChar w:fldCharType="separate"/>
      </w:r>
      <w:r w:rsidR="0017354F">
        <w:rPr>
          <w:noProof/>
        </w:rPr>
        <w:t>Propriété intellectuelle appliquée</w:t>
      </w:r>
      <w:r w:rsidR="000673D5" w:rsidRPr="00A61E06">
        <w:fldChar w:fldCharType="end"/>
      </w:r>
      <w:bookmarkEnd w:id="4"/>
    </w:p>
    <w:p w14:paraId="604C3F67" w14:textId="02AF3730" w:rsidR="00E83FDE" w:rsidRDefault="00E83FDE" w:rsidP="00AC548E">
      <w:pPr>
        <w:spacing w:line="360" w:lineRule="auto"/>
        <w:rPr>
          <w:b/>
        </w:rPr>
      </w:pPr>
    </w:p>
    <w:p w14:paraId="4861EFE9" w14:textId="6120BFF2" w:rsidR="0035006E" w:rsidRDefault="0035006E" w:rsidP="0035006E">
      <w:pPr>
        <w:pBdr>
          <w:top w:val="single" w:sz="4" w:space="1" w:color="auto"/>
          <w:left w:val="single" w:sz="4" w:space="4" w:color="auto"/>
          <w:bottom w:val="single" w:sz="4" w:space="1" w:color="auto"/>
          <w:right w:val="single" w:sz="4" w:space="4" w:color="auto"/>
        </w:pBdr>
        <w:spacing w:line="360" w:lineRule="auto"/>
        <w:rPr>
          <w:b/>
        </w:rPr>
      </w:pPr>
      <w:r>
        <w:rPr>
          <w:b/>
        </w:rPr>
        <w:t xml:space="preserve">SITE WEB DE LA FORMATION (200 caractères espaces compris) </w:t>
      </w:r>
      <w:r>
        <w:rPr>
          <w:b/>
        </w:rPr>
        <w:fldChar w:fldCharType="begin">
          <w:ffData>
            <w:name w:val="Siteweb"/>
            <w:enabled/>
            <w:calcOnExit w:val="0"/>
            <w:textInput>
              <w:maxLength w:val="200"/>
            </w:textInput>
          </w:ffData>
        </w:fldChar>
      </w:r>
      <w:bookmarkStart w:id="5" w:name="Siteweb"/>
      <w:r>
        <w:rPr>
          <w:b/>
        </w:rPr>
        <w:instrText xml:space="preserve"> FORMTEXT </w:instrText>
      </w:r>
      <w:r>
        <w:rPr>
          <w:b/>
        </w:rPr>
      </w:r>
      <w:r>
        <w:rPr>
          <w:b/>
        </w:rPr>
        <w:fldChar w:fldCharType="separate"/>
      </w:r>
      <w:r w:rsidR="0017354F" w:rsidRPr="0017354F">
        <w:rPr>
          <w:b/>
          <w:noProof/>
        </w:rPr>
        <w:t>https://www.u-pec.fr/fr/formation/master-droit-de-la-propriete-intellectuelle-parcours-droit-de-la-propriete-intellectuelle-appliquee</w:t>
      </w:r>
      <w:r>
        <w:rPr>
          <w:b/>
        </w:rPr>
        <w:fldChar w:fldCharType="end"/>
      </w:r>
      <w:bookmarkEnd w:id="5"/>
    </w:p>
    <w:p w14:paraId="45CE5942" w14:textId="33EBD1EC" w:rsidR="0035006E" w:rsidRDefault="0035006E" w:rsidP="00AC548E">
      <w:pPr>
        <w:spacing w:line="360" w:lineRule="auto"/>
        <w:rPr>
          <w:b/>
        </w:rPr>
      </w:pPr>
    </w:p>
    <w:p w14:paraId="10965A7F" w14:textId="38F0E7CD" w:rsidR="00074C1B" w:rsidRPr="00A61E06" w:rsidRDefault="00074C1B" w:rsidP="00B95F40">
      <w:pPr>
        <w:pBdr>
          <w:top w:val="single" w:sz="4" w:space="1" w:color="auto"/>
          <w:left w:val="single" w:sz="4" w:space="4" w:color="auto"/>
          <w:bottom w:val="single" w:sz="4" w:space="1" w:color="auto"/>
          <w:right w:val="single" w:sz="4" w:space="4" w:color="auto"/>
        </w:pBdr>
        <w:spacing w:line="360" w:lineRule="auto"/>
      </w:pPr>
      <w:r>
        <w:rPr>
          <w:b/>
        </w:rPr>
        <w:t>UFR / INSTITUT</w:t>
      </w:r>
      <w:r w:rsidR="003B0804">
        <w:rPr>
          <w:b/>
        </w:rPr>
        <w:t xml:space="preserve"> </w:t>
      </w:r>
      <w:r w:rsidR="00A21CF0">
        <w:fldChar w:fldCharType="begin">
          <w:ffData>
            <w:name w:val="UFR"/>
            <w:enabled/>
            <w:calcOnExit w:val="0"/>
            <w:ddList>
              <w:result w:val="2"/>
              <w:listEntry w:val="- Sélectionner -"/>
              <w:listEntry w:val="AEI-IS"/>
              <w:listEntry w:val="DROIT"/>
              <w:listEntry w:val="ERGOTHERAPIE"/>
              <w:listEntry w:val="EUP"/>
              <w:listEntry w:val="INSPE"/>
              <w:listEntry w:val="IUT CRETEIL-VITRY"/>
              <w:listEntry w:val="IUT SENART-FONTAINEBLEAU"/>
              <w:listEntry w:val="LLSH"/>
              <w:listEntry w:val="SANTE"/>
              <w:listEntry w:val="SCIENCES ECO &amp; GESTION"/>
              <w:listEntry w:val="SESS-STAPS"/>
              <w:listEntry w:val="SCIENCES ET TECHNOLOGIE"/>
              <w:listEntry w:val="EPISEN"/>
              <w:listEntry w:val="IAE-PE"/>
              <w:listEntry w:val="IEP"/>
            </w:ddList>
          </w:ffData>
        </w:fldChar>
      </w:r>
      <w:bookmarkStart w:id="6" w:name="UFR"/>
      <w:r w:rsidR="00A21CF0">
        <w:instrText xml:space="preserve"> FORMDROPDOWN </w:instrText>
      </w:r>
      <w:r w:rsidR="00A21CF0">
        <w:fldChar w:fldCharType="separate"/>
      </w:r>
      <w:r w:rsidR="00A21CF0">
        <w:fldChar w:fldCharType="end"/>
      </w:r>
      <w:bookmarkEnd w:id="6"/>
    </w:p>
    <w:p w14:paraId="1218895B" w14:textId="0EB4396C" w:rsidR="0003397A" w:rsidRDefault="0003397A" w:rsidP="0003397A">
      <w:pPr>
        <w:spacing w:line="360" w:lineRule="auto"/>
        <w:rPr>
          <w:b/>
        </w:rPr>
      </w:pPr>
    </w:p>
    <w:p w14:paraId="51C099CF" w14:textId="5B9E9DE3" w:rsidR="00663FE3" w:rsidRPr="00952B1D" w:rsidRDefault="00663FE3" w:rsidP="00663FE3">
      <w:pPr>
        <w:pBdr>
          <w:top w:val="single" w:sz="4" w:space="1" w:color="auto"/>
          <w:left w:val="single" w:sz="4" w:space="4" w:color="auto"/>
          <w:right w:val="single" w:sz="4" w:space="4" w:color="auto"/>
        </w:pBdr>
        <w:spacing w:line="360" w:lineRule="auto"/>
        <w:rPr>
          <w:b/>
        </w:rPr>
      </w:pPr>
      <w:r w:rsidRPr="00952B1D">
        <w:rPr>
          <w:b/>
        </w:rPr>
        <w:t>FORMATION DIPLOMANTE</w:t>
      </w:r>
    </w:p>
    <w:p w14:paraId="64D97CE1" w14:textId="58B6C9D7" w:rsidR="00663FE3" w:rsidRPr="00952B1D" w:rsidRDefault="00663FE3" w:rsidP="00663FE3">
      <w:pPr>
        <w:pBdr>
          <w:top w:val="single" w:sz="4" w:space="1" w:color="auto"/>
          <w:left w:val="single" w:sz="4" w:space="4" w:color="auto"/>
          <w:bottom w:val="single" w:sz="4" w:space="1" w:color="auto"/>
          <w:right w:val="single" w:sz="4" w:space="4" w:color="auto"/>
        </w:pBdr>
        <w:spacing w:line="360" w:lineRule="auto"/>
      </w:pPr>
      <w:r w:rsidRPr="00952B1D">
        <w:tab/>
      </w:r>
      <w:sdt>
        <w:sdtPr>
          <w:id w:val="2067985037"/>
          <w14:checkbox>
            <w14:checked w14:val="1"/>
            <w14:checkedState w14:val="2612" w14:font="MS Gothic"/>
            <w14:uncheckedState w14:val="2610" w14:font="MS Gothic"/>
          </w14:checkbox>
        </w:sdtPr>
        <w:sdtContent>
          <w:r w:rsidR="0017354F">
            <w:rPr>
              <w:rFonts w:ascii="MS Gothic" w:eastAsia="MS Gothic" w:hAnsi="MS Gothic" w:hint="eastAsia"/>
            </w:rPr>
            <w:t>☒</w:t>
          </w:r>
        </w:sdtContent>
      </w:sdt>
      <w:r w:rsidRPr="00952B1D">
        <w:t xml:space="preserve"> Oui</w:t>
      </w:r>
    </w:p>
    <w:p w14:paraId="301A0F73" w14:textId="60A51445" w:rsidR="00663FE3" w:rsidRPr="0003397A" w:rsidRDefault="00000000" w:rsidP="00663FE3">
      <w:pPr>
        <w:pBdr>
          <w:top w:val="single" w:sz="4" w:space="1" w:color="auto"/>
          <w:left w:val="single" w:sz="4" w:space="4" w:color="auto"/>
          <w:bottom w:val="single" w:sz="4" w:space="1" w:color="auto"/>
          <w:right w:val="single" w:sz="4" w:space="4" w:color="auto"/>
        </w:pBdr>
        <w:spacing w:line="360" w:lineRule="auto"/>
        <w:ind w:firstLine="708"/>
      </w:pPr>
      <w:sdt>
        <w:sdtPr>
          <w:id w:val="-2055684889"/>
          <w14:checkbox>
            <w14:checked w14:val="0"/>
            <w14:checkedState w14:val="2612" w14:font="MS Gothic"/>
            <w14:uncheckedState w14:val="2610" w14:font="MS Gothic"/>
          </w14:checkbox>
        </w:sdtPr>
        <w:sdtContent>
          <w:r w:rsidR="00663FE3" w:rsidRPr="00952B1D">
            <w:rPr>
              <w:rFonts w:ascii="MS Gothic" w:eastAsia="MS Gothic" w:hAnsi="MS Gothic" w:hint="eastAsia"/>
            </w:rPr>
            <w:t>☐</w:t>
          </w:r>
        </w:sdtContent>
      </w:sdt>
      <w:r w:rsidR="00663FE3" w:rsidRPr="00952B1D">
        <w:t xml:space="preserve"> Non</w:t>
      </w:r>
    </w:p>
    <w:p w14:paraId="330B917E" w14:textId="77777777" w:rsidR="00663FE3" w:rsidRDefault="00663FE3" w:rsidP="0003397A">
      <w:pPr>
        <w:spacing w:line="360" w:lineRule="auto"/>
        <w:rPr>
          <w:b/>
        </w:rPr>
      </w:pPr>
    </w:p>
    <w:p w14:paraId="1202E713" w14:textId="52CBEDB2" w:rsidR="0003397A" w:rsidRPr="00663FE3" w:rsidRDefault="0003397A" w:rsidP="00663FE3">
      <w:pPr>
        <w:pBdr>
          <w:top w:val="single" w:sz="4" w:space="1" w:color="auto"/>
          <w:left w:val="single" w:sz="4" w:space="4" w:color="auto"/>
          <w:right w:val="single" w:sz="4" w:space="4" w:color="auto"/>
        </w:pBdr>
        <w:spacing w:line="360" w:lineRule="auto"/>
        <w:rPr>
          <w:b/>
        </w:rPr>
      </w:pPr>
      <w:r>
        <w:rPr>
          <w:b/>
        </w:rPr>
        <w:t xml:space="preserve">MODALITÉS  </w:t>
      </w:r>
    </w:p>
    <w:p w14:paraId="7B40991E" w14:textId="3C2751C7" w:rsidR="0003397A" w:rsidRPr="00952B1D" w:rsidRDefault="00000000" w:rsidP="0003397A">
      <w:pPr>
        <w:pBdr>
          <w:top w:val="single" w:sz="4" w:space="1" w:color="auto"/>
          <w:left w:val="single" w:sz="4" w:space="4" w:color="auto"/>
          <w:bottom w:val="single" w:sz="4" w:space="1" w:color="auto"/>
          <w:right w:val="single" w:sz="4" w:space="4" w:color="auto"/>
        </w:pBdr>
        <w:spacing w:line="360" w:lineRule="auto"/>
        <w:ind w:firstLine="708"/>
      </w:pPr>
      <w:sdt>
        <w:sdtPr>
          <w:id w:val="1384444346"/>
          <w14:checkbox>
            <w14:checked w14:val="1"/>
            <w14:checkedState w14:val="2612" w14:font="MS Gothic"/>
            <w14:uncheckedState w14:val="2610" w14:font="MS Gothic"/>
          </w14:checkbox>
        </w:sdtPr>
        <w:sdtContent>
          <w:r w:rsidR="0017354F">
            <w:rPr>
              <w:rFonts w:ascii="MS Gothic" w:eastAsia="MS Gothic" w:hAnsi="MS Gothic" w:hint="eastAsia"/>
            </w:rPr>
            <w:t>☒</w:t>
          </w:r>
        </w:sdtContent>
      </w:sdt>
      <w:r w:rsidR="0003397A" w:rsidRPr="00952B1D">
        <w:t xml:space="preserve"> Formation initiale</w:t>
      </w:r>
    </w:p>
    <w:p w14:paraId="509F4062" w14:textId="20BBBE25" w:rsidR="0003397A" w:rsidRDefault="00000000" w:rsidP="00952B1D">
      <w:pPr>
        <w:pBdr>
          <w:top w:val="single" w:sz="4" w:space="1" w:color="auto"/>
          <w:left w:val="single" w:sz="4" w:space="4" w:color="auto"/>
          <w:bottom w:val="single" w:sz="4" w:space="1" w:color="auto"/>
          <w:right w:val="single" w:sz="4" w:space="4" w:color="auto"/>
        </w:pBdr>
        <w:spacing w:line="360" w:lineRule="auto"/>
        <w:ind w:firstLine="708"/>
      </w:pPr>
      <w:sdt>
        <w:sdtPr>
          <w:id w:val="725021976"/>
          <w14:checkbox>
            <w14:checked w14:val="0"/>
            <w14:checkedState w14:val="2612" w14:font="MS Gothic"/>
            <w14:uncheckedState w14:val="2610" w14:font="MS Gothic"/>
          </w14:checkbox>
        </w:sdtPr>
        <w:sdtContent>
          <w:r w:rsidR="0003397A" w:rsidRPr="00952B1D">
            <w:rPr>
              <w:rFonts w:ascii="MS Gothic" w:eastAsia="MS Gothic" w:hAnsi="MS Gothic" w:hint="eastAsia"/>
            </w:rPr>
            <w:t>☐</w:t>
          </w:r>
        </w:sdtContent>
      </w:sdt>
      <w:r w:rsidR="0003397A" w:rsidRPr="00952B1D">
        <w:t xml:space="preserve"> Formation continue</w:t>
      </w:r>
      <w:r w:rsidR="00663FE3" w:rsidRPr="00952B1D">
        <w:t xml:space="preserve"> </w:t>
      </w:r>
    </w:p>
    <w:p w14:paraId="5D7A442B" w14:textId="473A2310" w:rsidR="00952B1D" w:rsidRPr="00952B1D" w:rsidRDefault="00000000" w:rsidP="00952B1D">
      <w:pPr>
        <w:pBdr>
          <w:top w:val="single" w:sz="4" w:space="1" w:color="auto"/>
          <w:left w:val="single" w:sz="4" w:space="4" w:color="auto"/>
          <w:bottom w:val="single" w:sz="4" w:space="1" w:color="auto"/>
          <w:right w:val="single" w:sz="4" w:space="4" w:color="auto"/>
        </w:pBdr>
        <w:spacing w:line="360" w:lineRule="auto"/>
        <w:ind w:firstLine="708"/>
      </w:pPr>
      <w:sdt>
        <w:sdtPr>
          <w:id w:val="2112465422"/>
          <w14:checkbox>
            <w14:checked w14:val="0"/>
            <w14:checkedState w14:val="2612" w14:font="MS Gothic"/>
            <w14:uncheckedState w14:val="2610" w14:font="MS Gothic"/>
          </w14:checkbox>
        </w:sdtPr>
        <w:sdtContent>
          <w:r w:rsidR="00952B1D" w:rsidRPr="00952B1D">
            <w:rPr>
              <w:rFonts w:ascii="MS Gothic" w:eastAsia="MS Gothic" w:hAnsi="MS Gothic" w:hint="eastAsia"/>
            </w:rPr>
            <w:t>☐</w:t>
          </w:r>
        </w:sdtContent>
      </w:sdt>
      <w:r w:rsidR="00952B1D" w:rsidRPr="00952B1D">
        <w:t xml:space="preserve"> </w:t>
      </w:r>
      <w:r w:rsidR="00C2780F">
        <w:t xml:space="preserve">Contrat de </w:t>
      </w:r>
      <w:r w:rsidR="009959EA">
        <w:t>professionnalisation</w:t>
      </w:r>
    </w:p>
    <w:p w14:paraId="159C5F93" w14:textId="4E7B8D5B" w:rsidR="0003397A" w:rsidRPr="00952B1D" w:rsidRDefault="00000000" w:rsidP="0003397A">
      <w:pPr>
        <w:pBdr>
          <w:top w:val="single" w:sz="4" w:space="1" w:color="auto"/>
          <w:left w:val="single" w:sz="4" w:space="4" w:color="auto"/>
          <w:bottom w:val="single" w:sz="4" w:space="1" w:color="auto"/>
          <w:right w:val="single" w:sz="4" w:space="4" w:color="auto"/>
        </w:pBdr>
        <w:spacing w:line="360" w:lineRule="auto"/>
        <w:ind w:firstLine="708"/>
      </w:pPr>
      <w:sdt>
        <w:sdtPr>
          <w:id w:val="-1648050461"/>
          <w14:checkbox>
            <w14:checked w14:val="0"/>
            <w14:checkedState w14:val="2612" w14:font="MS Gothic"/>
            <w14:uncheckedState w14:val="2610" w14:font="MS Gothic"/>
          </w14:checkbox>
        </w:sdtPr>
        <w:sdtContent>
          <w:r w:rsidR="00952B1D">
            <w:rPr>
              <w:rFonts w:ascii="MS Gothic" w:eastAsia="MS Gothic" w:hAnsi="MS Gothic" w:hint="eastAsia"/>
            </w:rPr>
            <w:t>☐</w:t>
          </w:r>
        </w:sdtContent>
      </w:sdt>
      <w:r w:rsidR="0003397A" w:rsidRPr="00952B1D">
        <w:t xml:space="preserve"> Formation en apprentissage</w:t>
      </w:r>
    </w:p>
    <w:p w14:paraId="226DCD19" w14:textId="63751BAE" w:rsidR="0003397A" w:rsidRPr="00952B1D" w:rsidRDefault="00000000" w:rsidP="0003397A">
      <w:pPr>
        <w:pBdr>
          <w:top w:val="single" w:sz="4" w:space="1" w:color="auto"/>
          <w:left w:val="single" w:sz="4" w:space="4" w:color="auto"/>
          <w:bottom w:val="single" w:sz="4" w:space="1" w:color="auto"/>
          <w:right w:val="single" w:sz="4" w:space="4" w:color="auto"/>
        </w:pBdr>
        <w:spacing w:line="360" w:lineRule="auto"/>
        <w:ind w:firstLine="708"/>
      </w:pPr>
      <w:sdt>
        <w:sdtPr>
          <w:id w:val="-1084452459"/>
          <w14:checkbox>
            <w14:checked w14:val="0"/>
            <w14:checkedState w14:val="2612" w14:font="MS Gothic"/>
            <w14:uncheckedState w14:val="2610" w14:font="MS Gothic"/>
          </w14:checkbox>
        </w:sdtPr>
        <w:sdtContent>
          <w:r w:rsidR="0003397A" w:rsidRPr="00952B1D">
            <w:rPr>
              <w:rFonts w:ascii="MS Gothic" w:eastAsia="MS Gothic" w:hAnsi="MS Gothic" w:hint="eastAsia"/>
            </w:rPr>
            <w:t>☐</w:t>
          </w:r>
        </w:sdtContent>
      </w:sdt>
      <w:r w:rsidR="0003397A" w:rsidRPr="00952B1D">
        <w:t xml:space="preserve"> Partiellement à distance</w:t>
      </w:r>
    </w:p>
    <w:p w14:paraId="1EB3D06F" w14:textId="5575AB97" w:rsidR="00663FE3" w:rsidRPr="00952B1D" w:rsidRDefault="00000000" w:rsidP="00663FE3">
      <w:pPr>
        <w:pBdr>
          <w:top w:val="single" w:sz="4" w:space="1" w:color="auto"/>
          <w:left w:val="single" w:sz="4" w:space="4" w:color="auto"/>
          <w:bottom w:val="single" w:sz="4" w:space="1" w:color="auto"/>
          <w:right w:val="single" w:sz="4" w:space="4" w:color="auto"/>
        </w:pBdr>
        <w:spacing w:line="360" w:lineRule="auto"/>
        <w:ind w:firstLine="708"/>
      </w:pPr>
      <w:sdt>
        <w:sdtPr>
          <w:id w:val="-2078041438"/>
          <w14:checkbox>
            <w14:checked w14:val="0"/>
            <w14:checkedState w14:val="2612" w14:font="MS Gothic"/>
            <w14:uncheckedState w14:val="2610" w14:font="MS Gothic"/>
          </w14:checkbox>
        </w:sdtPr>
        <w:sdtContent>
          <w:r w:rsidR="00663FE3" w:rsidRPr="00952B1D">
            <w:rPr>
              <w:rFonts w:ascii="MS Gothic" w:eastAsia="MS Gothic" w:hAnsi="MS Gothic" w:hint="eastAsia"/>
            </w:rPr>
            <w:t>☐</w:t>
          </w:r>
        </w:sdtContent>
      </w:sdt>
      <w:r w:rsidR="00663FE3" w:rsidRPr="00952B1D">
        <w:t xml:space="preserve"> </w:t>
      </w:r>
      <w:r w:rsidR="00952B1D">
        <w:t>100% à distance</w:t>
      </w:r>
    </w:p>
    <w:p w14:paraId="6534E80E" w14:textId="06FADF5B" w:rsidR="0003397A" w:rsidRPr="00663FE3" w:rsidRDefault="00000000" w:rsidP="0003397A">
      <w:pPr>
        <w:pBdr>
          <w:top w:val="single" w:sz="4" w:space="1" w:color="auto"/>
          <w:left w:val="single" w:sz="4" w:space="4" w:color="auto"/>
          <w:bottom w:val="single" w:sz="4" w:space="1" w:color="auto"/>
          <w:right w:val="single" w:sz="4" w:space="4" w:color="auto"/>
        </w:pBdr>
        <w:spacing w:line="360" w:lineRule="auto"/>
        <w:ind w:firstLine="708"/>
        <w:rPr>
          <w:strike/>
        </w:rPr>
      </w:pPr>
      <w:sdt>
        <w:sdtPr>
          <w:id w:val="-1829043114"/>
          <w14:checkbox>
            <w14:checked w14:val="0"/>
            <w14:checkedState w14:val="2612" w14:font="MS Gothic"/>
            <w14:uncheckedState w14:val="2610" w14:font="MS Gothic"/>
          </w14:checkbox>
        </w:sdtPr>
        <w:sdtContent>
          <w:r w:rsidR="0003397A" w:rsidRPr="00952B1D">
            <w:rPr>
              <w:rFonts w:ascii="MS Gothic" w:eastAsia="MS Gothic" w:hAnsi="MS Gothic" w:hint="eastAsia"/>
            </w:rPr>
            <w:t>☐</w:t>
          </w:r>
        </w:sdtContent>
      </w:sdt>
      <w:r w:rsidR="0003397A" w:rsidRPr="00952B1D">
        <w:t xml:space="preserve"> VAE</w:t>
      </w:r>
      <w:r w:rsidR="00663FE3" w:rsidRPr="00952B1D">
        <w:rPr>
          <w:strike/>
        </w:rPr>
        <w:t xml:space="preserve"> </w:t>
      </w:r>
    </w:p>
    <w:p w14:paraId="731A836A" w14:textId="2730CE7D" w:rsidR="00B95F40" w:rsidRDefault="00B95F40" w:rsidP="003B0804">
      <w:pPr>
        <w:tabs>
          <w:tab w:val="left" w:pos="5595"/>
        </w:tabs>
        <w:spacing w:line="360" w:lineRule="auto"/>
        <w:rPr>
          <w:b/>
        </w:rPr>
      </w:pPr>
    </w:p>
    <w:p w14:paraId="6647462C" w14:textId="77777777" w:rsidR="00630E78" w:rsidRDefault="00630E78" w:rsidP="00630E78">
      <w:pPr>
        <w:tabs>
          <w:tab w:val="left" w:pos="5595"/>
        </w:tabs>
        <w:spacing w:line="360" w:lineRule="auto"/>
        <w:rPr>
          <w:b/>
        </w:rPr>
      </w:pPr>
      <w:r w:rsidRPr="00951751">
        <w:rPr>
          <w:b/>
          <w:noProof/>
        </w:rPr>
        <w:drawing>
          <wp:inline distT="0" distB="0" distL="0" distR="0" wp14:anchorId="575C042A" wp14:editId="0018949B">
            <wp:extent cx="5615940" cy="365760"/>
            <wp:effectExtent l="0" t="0" r="381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38848" cy="367252"/>
                    </a:xfrm>
                    <a:prstGeom prst="rect">
                      <a:avLst/>
                    </a:prstGeom>
                  </pic:spPr>
                </pic:pic>
              </a:graphicData>
            </a:graphic>
          </wp:inline>
        </w:drawing>
      </w:r>
    </w:p>
    <w:p w14:paraId="5B306C12" w14:textId="5F9F5830" w:rsidR="001D3C02" w:rsidRDefault="001D3C02" w:rsidP="00B95F40">
      <w:pPr>
        <w:pBdr>
          <w:top w:val="single" w:sz="4" w:space="1" w:color="auto"/>
          <w:left w:val="single" w:sz="4" w:space="4" w:color="auto"/>
          <w:bottom w:val="single" w:sz="4" w:space="1" w:color="auto"/>
          <w:right w:val="single" w:sz="4" w:space="4" w:color="auto"/>
        </w:pBdr>
        <w:tabs>
          <w:tab w:val="left" w:pos="5595"/>
        </w:tabs>
        <w:spacing w:line="360" w:lineRule="auto"/>
        <w:rPr>
          <w:b/>
        </w:rPr>
      </w:pPr>
      <w:r>
        <w:rPr>
          <w:b/>
        </w:rPr>
        <w:t>CAPACITE D’ACCUEIL</w:t>
      </w:r>
      <w:r w:rsidR="000673D5">
        <w:rPr>
          <w:b/>
        </w:rPr>
        <w:t xml:space="preserve"> (125 caractères espaces compris)</w:t>
      </w:r>
      <w:r w:rsidR="003B0804">
        <w:rPr>
          <w:b/>
        </w:rPr>
        <w:t xml:space="preserve"> </w:t>
      </w:r>
      <w:r w:rsidR="000673D5">
        <w:rPr>
          <w:b/>
        </w:rPr>
        <w:fldChar w:fldCharType="begin">
          <w:ffData>
            <w:name w:val="CapaciteAccueil"/>
            <w:enabled/>
            <w:calcOnExit w:val="0"/>
            <w:textInput>
              <w:maxLength w:val="125"/>
            </w:textInput>
          </w:ffData>
        </w:fldChar>
      </w:r>
      <w:bookmarkStart w:id="7" w:name="CapaciteAccueil"/>
      <w:r w:rsidR="000673D5">
        <w:rPr>
          <w:b/>
        </w:rPr>
        <w:instrText xml:space="preserve"> FORMTEXT </w:instrText>
      </w:r>
      <w:r w:rsidR="000673D5">
        <w:rPr>
          <w:b/>
        </w:rPr>
      </w:r>
      <w:r w:rsidR="000673D5">
        <w:rPr>
          <w:b/>
        </w:rPr>
        <w:fldChar w:fldCharType="separate"/>
      </w:r>
      <w:r w:rsidR="0017354F">
        <w:rPr>
          <w:b/>
          <w:noProof/>
        </w:rPr>
        <w:t>20</w:t>
      </w:r>
      <w:r w:rsidR="007809F7">
        <w:rPr>
          <w:b/>
          <w:noProof/>
        </w:rPr>
        <w:t xml:space="preserve"> en Master 1 et 20 en Master 2</w:t>
      </w:r>
      <w:r w:rsidR="000673D5">
        <w:rPr>
          <w:b/>
        </w:rPr>
        <w:fldChar w:fldCharType="end"/>
      </w:r>
      <w:bookmarkEnd w:id="7"/>
    </w:p>
    <w:p w14:paraId="6BAEE466" w14:textId="77777777" w:rsidR="00B95F40" w:rsidRDefault="00B95F40" w:rsidP="00AC548E">
      <w:pPr>
        <w:spacing w:line="360" w:lineRule="auto"/>
        <w:rPr>
          <w:b/>
        </w:rPr>
      </w:pPr>
    </w:p>
    <w:p w14:paraId="02931955" w14:textId="77777777" w:rsidR="006C6B72" w:rsidRDefault="00D868EC" w:rsidP="006D604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PRESENTATION DE LA FORMATION (800 caractères espaces compris)</w:t>
      </w:r>
    </w:p>
    <w:p w14:paraId="603F910B" w14:textId="24B9EBC8" w:rsidR="00584364" w:rsidRDefault="000673D5" w:rsidP="006D6043">
      <w:pPr>
        <w:pBdr>
          <w:top w:val="single" w:sz="4" w:space="1" w:color="auto"/>
          <w:left w:val="single" w:sz="4" w:space="4" w:color="auto"/>
          <w:bottom w:val="single" w:sz="4" w:space="1" w:color="auto"/>
          <w:right w:val="single" w:sz="4" w:space="4" w:color="auto"/>
        </w:pBdr>
      </w:pPr>
      <w:r>
        <w:lastRenderedPageBreak/>
        <w:fldChar w:fldCharType="begin">
          <w:ffData>
            <w:name w:val="Présentation"/>
            <w:enabled/>
            <w:calcOnExit w:val="0"/>
            <w:textInput>
              <w:maxLength w:val="800"/>
            </w:textInput>
          </w:ffData>
        </w:fldChar>
      </w:r>
      <w:bookmarkStart w:id="8" w:name="Présentation"/>
      <w:r>
        <w:instrText xml:space="preserve"> FORMTEXT </w:instrText>
      </w:r>
      <w:r>
        <w:fldChar w:fldCharType="separate"/>
      </w:r>
      <w:r w:rsidR="007809F7">
        <w:t xml:space="preserve"> </w:t>
      </w:r>
      <w:r w:rsidR="00BA3DB9" w:rsidRPr="00BA3DB9">
        <w:rPr>
          <w:noProof/>
        </w:rPr>
        <w:t xml:space="preserve">Le master Droit de la propriété intellectuelle, formation offerte, depuis plus de 20 ans, par la faculté de droit de l’UPEC, s’accomplit en deux années. Le M1 est généraliste, encore qu’il présente des spécificités : le </w:t>
      </w:r>
      <w:r w:rsidR="007809F7">
        <w:rPr>
          <w:noProof/>
        </w:rPr>
        <w:t>D</w:t>
      </w:r>
      <w:r w:rsidR="00BA3DB9" w:rsidRPr="00BA3DB9">
        <w:rPr>
          <w:noProof/>
        </w:rPr>
        <w:t xml:space="preserve">roit de la concurrence, le </w:t>
      </w:r>
      <w:r w:rsidR="007809F7">
        <w:rPr>
          <w:noProof/>
        </w:rPr>
        <w:t>D</w:t>
      </w:r>
      <w:r w:rsidR="00BA3DB9" w:rsidRPr="00BA3DB9">
        <w:rPr>
          <w:noProof/>
        </w:rPr>
        <w:t xml:space="preserve">roit du numérique, le </w:t>
      </w:r>
      <w:r w:rsidR="007809F7">
        <w:rPr>
          <w:noProof/>
        </w:rPr>
        <w:t>D</w:t>
      </w:r>
      <w:r w:rsidR="00BA3DB9" w:rsidRPr="00BA3DB9">
        <w:rPr>
          <w:noProof/>
        </w:rPr>
        <w:t xml:space="preserve">roit d’auteur et le </w:t>
      </w:r>
      <w:r w:rsidR="007809F7">
        <w:rPr>
          <w:noProof/>
        </w:rPr>
        <w:t>D</w:t>
      </w:r>
      <w:r w:rsidR="00BA3DB9" w:rsidRPr="00BA3DB9">
        <w:rPr>
          <w:noProof/>
        </w:rPr>
        <w:t xml:space="preserve">roit de la propriété industrielle sont matières obligatoires. Le M2 a une vocation de spécialisation. Les grandes branches de la PI y sont enseignées au plus près de la pratique. S’ajoutent des matières novatrices tel le </w:t>
      </w:r>
      <w:r w:rsidR="007809F7">
        <w:rPr>
          <w:noProof/>
        </w:rPr>
        <w:t>D</w:t>
      </w:r>
      <w:r w:rsidR="00BA3DB9" w:rsidRPr="00BA3DB9">
        <w:rPr>
          <w:noProof/>
        </w:rPr>
        <w:t xml:space="preserve">roit de l’IA. Le M2 a une double dimension : théorique, mais aussi pratique, avec l’intervention de praticiens travaillant dans des cabinets réputés ou au sein d’institutions de la PI (INA, INPI, OEB…). Le master vise à former </w:t>
      </w:r>
      <w:r w:rsidR="00EE0DA6">
        <w:rPr>
          <w:noProof/>
        </w:rPr>
        <w:t>à tous les</w:t>
      </w:r>
      <w:r w:rsidR="00BA3DB9" w:rsidRPr="00BA3DB9">
        <w:rPr>
          <w:noProof/>
        </w:rPr>
        <w:t xml:space="preserve"> métiers de la PI.</w:t>
      </w:r>
      <w:r>
        <w:fldChar w:fldCharType="end"/>
      </w:r>
      <w:bookmarkEnd w:id="8"/>
    </w:p>
    <w:p w14:paraId="45F60E45" w14:textId="77777777" w:rsidR="006D6043" w:rsidRPr="00D868EC" w:rsidRDefault="006D6043" w:rsidP="00191460">
      <w:pPr>
        <w:rPr>
          <w:b/>
        </w:rPr>
      </w:pPr>
    </w:p>
    <w:p w14:paraId="0B8E4650" w14:textId="77777777" w:rsidR="00D868EC" w:rsidRDefault="00D868EC"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COMPETENCES VISEES (800 caractères espaces compris)</w:t>
      </w:r>
    </w:p>
    <w:p w14:paraId="2371846C" w14:textId="4D03A75E" w:rsidR="00C2510C" w:rsidRDefault="000673D5" w:rsidP="00C2510C">
      <w:pPr>
        <w:pBdr>
          <w:top w:val="single" w:sz="4" w:space="1" w:color="auto"/>
          <w:left w:val="single" w:sz="4" w:space="4" w:color="auto"/>
          <w:bottom w:val="single" w:sz="4" w:space="1" w:color="auto"/>
          <w:right w:val="single" w:sz="4" w:space="4" w:color="auto"/>
        </w:pBdr>
        <w:rPr>
          <w:noProof/>
        </w:rPr>
      </w:pPr>
      <w:r>
        <w:fldChar w:fldCharType="begin">
          <w:ffData>
            <w:name w:val="Compétences"/>
            <w:enabled/>
            <w:calcOnExit w:val="0"/>
            <w:textInput>
              <w:maxLength w:val="800"/>
            </w:textInput>
          </w:ffData>
        </w:fldChar>
      </w:r>
      <w:bookmarkStart w:id="9" w:name="Compétences"/>
      <w:r>
        <w:instrText xml:space="preserve"> FORMTEXT </w:instrText>
      </w:r>
      <w:r>
        <w:fldChar w:fldCharType="separate"/>
      </w:r>
      <w:r w:rsidR="00C2510C">
        <w:rPr>
          <w:noProof/>
        </w:rPr>
        <w:t>- Conseiller, assister ou représenter les opérateurs de la vie économique en vue de l'obtention, du maintien, de l'exploitation ou de la défense des droits de propriété intellectuelle (PLA et propriétés industrielles).</w:t>
      </w:r>
    </w:p>
    <w:p w14:paraId="54F1F86D" w14:textId="30687D80" w:rsidR="00C2510C" w:rsidRDefault="00C2510C" w:rsidP="00C2510C">
      <w:pPr>
        <w:pBdr>
          <w:top w:val="single" w:sz="4" w:space="1" w:color="auto"/>
          <w:left w:val="single" w:sz="4" w:space="4" w:color="auto"/>
          <w:bottom w:val="single" w:sz="4" w:space="1" w:color="auto"/>
          <w:right w:val="single" w:sz="4" w:space="4" w:color="auto"/>
        </w:pBdr>
        <w:rPr>
          <w:noProof/>
        </w:rPr>
      </w:pPr>
      <w:r>
        <w:rPr>
          <w:noProof/>
        </w:rPr>
        <w:t>- Rédiger des contrats relatifs aux propriétés intellectuelles et, plus généralement, aux actifs immatériels.</w:t>
      </w:r>
    </w:p>
    <w:p w14:paraId="61D45B97" w14:textId="33A36E91" w:rsidR="00C2510C" w:rsidRDefault="00C2510C" w:rsidP="00C2510C">
      <w:pPr>
        <w:pBdr>
          <w:top w:val="single" w:sz="4" w:space="1" w:color="auto"/>
          <w:left w:val="single" w:sz="4" w:space="4" w:color="auto"/>
          <w:bottom w:val="single" w:sz="4" w:space="1" w:color="auto"/>
          <w:right w:val="single" w:sz="4" w:space="4" w:color="auto"/>
        </w:pBdr>
        <w:rPr>
          <w:noProof/>
        </w:rPr>
      </w:pPr>
      <w:r>
        <w:rPr>
          <w:noProof/>
        </w:rPr>
        <w:t>- Assurer des consultations juridiques en matière de propriété intellectuelle.</w:t>
      </w:r>
    </w:p>
    <w:p w14:paraId="2ACAA293" w14:textId="46663AF2" w:rsidR="00C2510C" w:rsidRDefault="00C2510C" w:rsidP="00C2510C">
      <w:pPr>
        <w:pBdr>
          <w:top w:val="single" w:sz="4" w:space="1" w:color="auto"/>
          <w:left w:val="single" w:sz="4" w:space="4" w:color="auto"/>
          <w:bottom w:val="single" w:sz="4" w:space="1" w:color="auto"/>
          <w:right w:val="single" w:sz="4" w:space="4" w:color="auto"/>
        </w:pBdr>
        <w:rPr>
          <w:noProof/>
        </w:rPr>
      </w:pPr>
      <w:r>
        <w:rPr>
          <w:noProof/>
        </w:rPr>
        <w:t>- Conseiller et assister les entreprises dans la résolution de litiges liés à la contrefaçon, civile et pénale, nationale ou internationale, et la liberté d’exploitation en France et à l’étranger.</w:t>
      </w:r>
    </w:p>
    <w:p w14:paraId="6C2C1BFD" w14:textId="0E850D5D" w:rsidR="00D868EC" w:rsidRDefault="00C2510C" w:rsidP="00C2510C">
      <w:pPr>
        <w:pBdr>
          <w:top w:val="single" w:sz="4" w:space="1" w:color="auto"/>
          <w:left w:val="single" w:sz="4" w:space="4" w:color="auto"/>
          <w:bottom w:val="single" w:sz="4" w:space="1" w:color="auto"/>
          <w:right w:val="single" w:sz="4" w:space="4" w:color="auto"/>
        </w:pBdr>
      </w:pPr>
      <w:r>
        <w:rPr>
          <w:noProof/>
        </w:rPr>
        <w:t xml:space="preserve">- Intégrer les droits de propriété intellectuelle dans l’univers du numérique, du digital et de l’intelligence artificielle. </w:t>
      </w:r>
      <w:r w:rsidR="000673D5">
        <w:fldChar w:fldCharType="end"/>
      </w:r>
      <w:bookmarkEnd w:id="9"/>
    </w:p>
    <w:p w14:paraId="1E80FD7B" w14:textId="77777777" w:rsidR="00D37D68" w:rsidRDefault="00D37D68">
      <w:pPr>
        <w:spacing w:line="240" w:lineRule="auto"/>
        <w:rPr>
          <w:b/>
        </w:rPr>
      </w:pPr>
    </w:p>
    <w:p w14:paraId="558908B0" w14:textId="77777777" w:rsidR="00D868EC" w:rsidRDefault="00F47AAF"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POURSUITES D’ETUDES</w:t>
      </w:r>
      <w:r w:rsidR="00D868EC">
        <w:rPr>
          <w:b/>
        </w:rPr>
        <w:t xml:space="preserve"> (800 caractères espaces compris)</w:t>
      </w:r>
    </w:p>
    <w:p w14:paraId="152EEEAD" w14:textId="32E6F875" w:rsidR="00D868EC" w:rsidRPr="00D868EC" w:rsidRDefault="000673D5" w:rsidP="0035006E">
      <w:pPr>
        <w:pBdr>
          <w:top w:val="single" w:sz="4" w:space="1" w:color="auto"/>
          <w:left w:val="single" w:sz="4" w:space="4" w:color="auto"/>
          <w:bottom w:val="single" w:sz="4" w:space="1" w:color="auto"/>
          <w:right w:val="single" w:sz="4" w:space="4" w:color="auto"/>
        </w:pBdr>
        <w:tabs>
          <w:tab w:val="center" w:pos="4422"/>
        </w:tabs>
      </w:pPr>
      <w:r>
        <w:fldChar w:fldCharType="begin">
          <w:ffData>
            <w:name w:val="PoursuitesEtudes"/>
            <w:enabled/>
            <w:calcOnExit w:val="0"/>
            <w:textInput>
              <w:maxLength w:val="800"/>
            </w:textInput>
          </w:ffData>
        </w:fldChar>
      </w:r>
      <w:bookmarkStart w:id="10" w:name="PoursuitesEtudes"/>
      <w:r>
        <w:instrText xml:space="preserve"> FORMTEXT </w:instrText>
      </w:r>
      <w:r>
        <w:fldChar w:fldCharType="separate"/>
      </w:r>
      <w:r w:rsidR="00C2510C" w:rsidRPr="00C2510C">
        <w:rPr>
          <w:noProof/>
        </w:rPr>
        <w:t xml:space="preserve">Le master </w:t>
      </w:r>
      <w:r w:rsidR="00C2510C">
        <w:rPr>
          <w:noProof/>
        </w:rPr>
        <w:t>"</w:t>
      </w:r>
      <w:r w:rsidR="00C2510C" w:rsidRPr="00C2510C">
        <w:rPr>
          <w:noProof/>
        </w:rPr>
        <w:t>Droit de la propriété intellectuelle</w:t>
      </w:r>
      <w:r w:rsidR="00C2510C">
        <w:rPr>
          <w:noProof/>
        </w:rPr>
        <w:t>"</w:t>
      </w:r>
      <w:r w:rsidR="00C2510C" w:rsidRPr="00C2510C">
        <w:rPr>
          <w:noProof/>
        </w:rPr>
        <w:t xml:space="preserve"> a une finalité essentiellement professionnelle. Après l'obtention de leur diplôme, les étudiants sont opérationnels dans le milieu professionnel du droit de la propriété intellectuelle. Il est possible de poursuivre les études par l</w:t>
      </w:r>
      <w:r w:rsidR="00C2510C">
        <w:rPr>
          <w:noProof/>
        </w:rPr>
        <w:t xml:space="preserve">es </w:t>
      </w:r>
      <w:r w:rsidR="00C2510C" w:rsidRPr="00C2510C">
        <w:rPr>
          <w:noProof/>
        </w:rPr>
        <w:t>examen</w:t>
      </w:r>
      <w:r w:rsidR="00C2510C">
        <w:rPr>
          <w:noProof/>
        </w:rPr>
        <w:t>s</w:t>
      </w:r>
      <w:r w:rsidR="00C2510C" w:rsidRPr="00C2510C">
        <w:rPr>
          <w:noProof/>
        </w:rPr>
        <w:t xml:space="preserve"> du </w:t>
      </w:r>
      <w:r w:rsidR="00C2510C">
        <w:rPr>
          <w:noProof/>
        </w:rPr>
        <w:t xml:space="preserve">CRFPA et du </w:t>
      </w:r>
      <w:r w:rsidR="00C2510C" w:rsidRPr="00C2510C">
        <w:rPr>
          <w:noProof/>
        </w:rPr>
        <w:t>CAPA aux fins de devenir avocat ou par un cursus dans une université étrangère. Il est également possible de prolonger les études par la rédaction d'une thèse aux fins d’obtenir un doctorat.</w:t>
      </w:r>
      <w:r>
        <w:fldChar w:fldCharType="end"/>
      </w:r>
      <w:bookmarkEnd w:id="10"/>
    </w:p>
    <w:p w14:paraId="448724B6" w14:textId="77777777" w:rsidR="00D868EC" w:rsidRPr="00D37D68" w:rsidRDefault="00D868EC" w:rsidP="00191460">
      <w:pPr>
        <w:rPr>
          <w:b/>
        </w:rPr>
      </w:pPr>
    </w:p>
    <w:p w14:paraId="0F9826FF"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DÉBOUCHÉS PROFESSIONNELS (800 caractères espaces compris)</w:t>
      </w:r>
    </w:p>
    <w:p w14:paraId="7D3708CE" w14:textId="2F3E91F0" w:rsidR="00652A67" w:rsidRDefault="000673D5" w:rsidP="00652A67">
      <w:pPr>
        <w:pBdr>
          <w:top w:val="single" w:sz="4" w:space="1" w:color="auto"/>
          <w:left w:val="single" w:sz="4" w:space="4" w:color="auto"/>
          <w:bottom w:val="single" w:sz="4" w:space="1" w:color="auto"/>
          <w:right w:val="single" w:sz="4" w:space="4" w:color="auto"/>
        </w:pBdr>
        <w:tabs>
          <w:tab w:val="center" w:pos="4422"/>
        </w:tabs>
        <w:rPr>
          <w:noProof/>
        </w:rPr>
      </w:pPr>
      <w:r>
        <w:fldChar w:fldCharType="begin">
          <w:ffData>
            <w:name w:val="DébouchésPro"/>
            <w:enabled/>
            <w:calcOnExit w:val="0"/>
            <w:textInput>
              <w:maxLength w:val="800"/>
            </w:textInput>
          </w:ffData>
        </w:fldChar>
      </w:r>
      <w:bookmarkStart w:id="11" w:name="DébouchésPro"/>
      <w:r>
        <w:instrText xml:space="preserve"> FORMTEXT </w:instrText>
      </w:r>
      <w:r>
        <w:fldChar w:fldCharType="separate"/>
      </w:r>
      <w:r w:rsidR="00652A67">
        <w:rPr>
          <w:noProof/>
        </w:rPr>
        <w:t>•Avocat (IP/IT),</w:t>
      </w:r>
    </w:p>
    <w:p w14:paraId="4359B8F4" w14:textId="334A40B9" w:rsidR="00652A67" w:rsidRDefault="00652A67" w:rsidP="00652A67">
      <w:pPr>
        <w:pBdr>
          <w:top w:val="single" w:sz="4" w:space="1" w:color="auto"/>
          <w:left w:val="single" w:sz="4" w:space="4" w:color="auto"/>
          <w:bottom w:val="single" w:sz="4" w:space="1" w:color="auto"/>
          <w:right w:val="single" w:sz="4" w:space="4" w:color="auto"/>
        </w:pBdr>
        <w:tabs>
          <w:tab w:val="center" w:pos="4422"/>
        </w:tabs>
        <w:rPr>
          <w:noProof/>
        </w:rPr>
      </w:pPr>
      <w:r>
        <w:rPr>
          <w:noProof/>
        </w:rPr>
        <w:t>•Juriste d'entreprise (IP/IT),</w:t>
      </w:r>
    </w:p>
    <w:p w14:paraId="641934B1" w14:textId="1AE8422D" w:rsidR="00652A67" w:rsidRDefault="00652A67" w:rsidP="00652A67">
      <w:pPr>
        <w:pBdr>
          <w:top w:val="single" w:sz="4" w:space="1" w:color="auto"/>
          <w:left w:val="single" w:sz="4" w:space="4" w:color="auto"/>
          <w:bottom w:val="single" w:sz="4" w:space="1" w:color="auto"/>
          <w:right w:val="single" w:sz="4" w:space="4" w:color="auto"/>
        </w:pBdr>
        <w:tabs>
          <w:tab w:val="center" w:pos="4422"/>
        </w:tabs>
        <w:rPr>
          <w:noProof/>
        </w:rPr>
      </w:pPr>
      <w:r>
        <w:rPr>
          <w:noProof/>
        </w:rPr>
        <w:t>•Conseil en propriété industrielle,</w:t>
      </w:r>
    </w:p>
    <w:p w14:paraId="36075227" w14:textId="1EC17212" w:rsidR="00652A67" w:rsidRDefault="00652A67" w:rsidP="00652A67">
      <w:pPr>
        <w:pBdr>
          <w:top w:val="single" w:sz="4" w:space="1" w:color="auto"/>
          <w:left w:val="single" w:sz="4" w:space="4" w:color="auto"/>
          <w:bottom w:val="single" w:sz="4" w:space="1" w:color="auto"/>
          <w:right w:val="single" w:sz="4" w:space="4" w:color="auto"/>
        </w:pBdr>
        <w:tabs>
          <w:tab w:val="center" w:pos="4422"/>
        </w:tabs>
        <w:rPr>
          <w:noProof/>
        </w:rPr>
      </w:pPr>
      <w:r>
        <w:rPr>
          <w:noProof/>
        </w:rPr>
        <w:t>•</w:t>
      </w:r>
      <w:r>
        <w:rPr>
          <w:noProof/>
        </w:rPr>
        <w:tab/>
        <w:t>Juriste dans des établissements administratifs avec des aspects de propriété intellectuelle (INPI, INAO, INRIA, CNIL)</w:t>
      </w:r>
      <w:r w:rsidR="004B1890">
        <w:rPr>
          <w:noProof/>
        </w:rPr>
        <w:t>, et dans</w:t>
      </w:r>
      <w:r>
        <w:rPr>
          <w:noProof/>
        </w:rPr>
        <w:t xml:space="preserve"> </w:t>
      </w:r>
      <w:r w:rsidR="004B1890">
        <w:rPr>
          <w:noProof/>
        </w:rPr>
        <w:t xml:space="preserve">des </w:t>
      </w:r>
      <w:r>
        <w:rPr>
          <w:noProof/>
        </w:rPr>
        <w:t>établissements culturels (bibliothèques nationales,</w:t>
      </w:r>
      <w:r w:rsidR="004B1890">
        <w:rPr>
          <w:noProof/>
        </w:rPr>
        <w:t xml:space="preserve"> musées,</w:t>
      </w:r>
      <w:r>
        <w:rPr>
          <w:noProof/>
        </w:rPr>
        <w:t xml:space="preserve"> etc.),</w:t>
      </w:r>
    </w:p>
    <w:p w14:paraId="51E77291" w14:textId="77777777" w:rsidR="00652A67" w:rsidRDefault="00652A67" w:rsidP="00652A67">
      <w:pPr>
        <w:pBdr>
          <w:top w:val="single" w:sz="4" w:space="1" w:color="auto"/>
          <w:left w:val="single" w:sz="4" w:space="4" w:color="auto"/>
          <w:bottom w:val="single" w:sz="4" w:space="1" w:color="auto"/>
          <w:right w:val="single" w:sz="4" w:space="4" w:color="auto"/>
        </w:pBdr>
        <w:tabs>
          <w:tab w:val="center" w:pos="4422"/>
        </w:tabs>
        <w:rPr>
          <w:noProof/>
        </w:rPr>
      </w:pPr>
      <w:r>
        <w:rPr>
          <w:noProof/>
        </w:rPr>
        <w:t>•</w:t>
      </w:r>
      <w:r>
        <w:rPr>
          <w:noProof/>
        </w:rPr>
        <w:tab/>
        <w:t>Juriste dans des organisations communautaires et internationales (Office européen des brevets, EUIPO),</w:t>
      </w:r>
    </w:p>
    <w:p w14:paraId="79E6AA26" w14:textId="5539DBAA" w:rsidR="00D37D68" w:rsidRPr="00D868EC" w:rsidRDefault="00652A67" w:rsidP="00652A67">
      <w:pPr>
        <w:pBdr>
          <w:top w:val="single" w:sz="4" w:space="1" w:color="auto"/>
          <w:left w:val="single" w:sz="4" w:space="4" w:color="auto"/>
          <w:bottom w:val="single" w:sz="4" w:space="1" w:color="auto"/>
          <w:right w:val="single" w:sz="4" w:space="4" w:color="auto"/>
        </w:pBdr>
        <w:tabs>
          <w:tab w:val="center" w:pos="4422"/>
        </w:tabs>
      </w:pPr>
      <w:r>
        <w:rPr>
          <w:noProof/>
        </w:rPr>
        <w:t>•Monde universitaire</w:t>
      </w:r>
      <w:r w:rsidR="003C0557">
        <w:rPr>
          <w:noProof/>
        </w:rPr>
        <w:t xml:space="preserve"> (enseignement-recherche)</w:t>
      </w:r>
      <w:r>
        <w:rPr>
          <w:noProof/>
        </w:rPr>
        <w:t>.</w:t>
      </w:r>
      <w:r w:rsidR="000673D5">
        <w:fldChar w:fldCharType="end"/>
      </w:r>
      <w:bookmarkEnd w:id="11"/>
    </w:p>
    <w:p w14:paraId="211A744F" w14:textId="77777777" w:rsidR="00D868EC" w:rsidRPr="00D37D68" w:rsidRDefault="00D868EC" w:rsidP="00191460">
      <w:pPr>
        <w:rPr>
          <w:b/>
        </w:rPr>
      </w:pPr>
    </w:p>
    <w:p w14:paraId="0EECC1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ENVIRONNEMENT DE RECHERCHE (800 caractères espaces compris)</w:t>
      </w:r>
    </w:p>
    <w:p w14:paraId="5770BA57" w14:textId="22BD80EE" w:rsidR="00E11FE3" w:rsidRPr="00D868EC" w:rsidRDefault="000673D5" w:rsidP="004B1890">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Recherche"/>
            <w:enabled/>
            <w:calcOnExit w:val="0"/>
            <w:textInput>
              <w:maxLength w:val="800"/>
            </w:textInput>
          </w:ffData>
        </w:fldChar>
      </w:r>
      <w:bookmarkStart w:id="12" w:name="Recherche"/>
      <w:r>
        <w:instrText xml:space="preserve"> FORMTEXT </w:instrText>
      </w:r>
      <w:r>
        <w:fldChar w:fldCharType="separate"/>
      </w:r>
      <w:r w:rsidR="004B1890" w:rsidRPr="004B1890">
        <w:t>Le master Droit de la propriété intellectuelle est adossé au Laboratoire de Droit privé (LDP), abrité par l’UFR Droit de l’UPEC</w:t>
      </w:r>
      <w:r w:rsidR="004B1890">
        <w:t xml:space="preserve"> ; d</w:t>
      </w:r>
      <w:r w:rsidR="004B1890" w:rsidRPr="004B1890">
        <w:t xml:space="preserve">es conférences, dispensées par des enseignants-chercheurs, </w:t>
      </w:r>
      <w:r w:rsidR="004B1890">
        <w:t xml:space="preserve">français et étrangers, </w:t>
      </w:r>
      <w:r w:rsidR="004B1890" w:rsidRPr="004B1890">
        <w:t xml:space="preserve">y sont régulièrement proposées aux étudiants. Par ailleurs, ces derniers bénéficient d’une formation à la recherche documentaire dispensée par la Bibliothèque universitaire de l’UFR Droit. </w:t>
      </w:r>
      <w:r w:rsidR="004B1890">
        <w:t> </w:t>
      </w:r>
      <w:r w:rsidR="004B1890">
        <w:t> </w:t>
      </w:r>
      <w:r w:rsidR="004B1890">
        <w:t> </w:t>
      </w:r>
      <w:r w:rsidR="004B1890">
        <w:t> </w:t>
      </w:r>
      <w:r w:rsidR="004B1890">
        <w:t> </w:t>
      </w:r>
      <w:r>
        <w:fldChar w:fldCharType="end"/>
      </w:r>
      <w:bookmarkEnd w:id="12"/>
    </w:p>
    <w:p w14:paraId="1AA98003" w14:textId="77777777" w:rsidR="00641A4E" w:rsidRDefault="00641A4E">
      <w:pPr>
        <w:spacing w:line="240" w:lineRule="auto"/>
        <w:rPr>
          <w:b/>
        </w:rPr>
      </w:pPr>
    </w:p>
    <w:p w14:paraId="585A4A13" w14:textId="12E5100D" w:rsidR="002D386B" w:rsidRDefault="002D386B" w:rsidP="002D386B">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STATISTIQUES (</w:t>
      </w:r>
      <w:r w:rsidR="00737E84">
        <w:rPr>
          <w:b/>
        </w:rPr>
        <w:t>800</w:t>
      </w:r>
      <w:r w:rsidR="00121EB6">
        <w:rPr>
          <w:b/>
        </w:rPr>
        <w:t xml:space="preserve"> </w:t>
      </w:r>
      <w:r>
        <w:rPr>
          <w:b/>
        </w:rPr>
        <w:t>caractères espaces compris)</w:t>
      </w:r>
    </w:p>
    <w:p w14:paraId="56718A17" w14:textId="43AE73BD" w:rsidR="002D386B" w:rsidRPr="009959EA" w:rsidRDefault="00737E84" w:rsidP="002D386B">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
            <w:enabled/>
            <w:calcOnExit w:val="0"/>
            <w:textInput>
              <w:maxLength w:val="800"/>
            </w:textInput>
          </w:ffData>
        </w:fldChar>
      </w:r>
      <w:r>
        <w:instrText xml:space="preserve"> FORMTEXT </w:instrText>
      </w:r>
      <w:r>
        <w:fldChar w:fldCharType="separate"/>
      </w:r>
      <w:r w:rsidR="004B4104">
        <w:rPr>
          <w:noProof/>
        </w:rPr>
        <w:t>Aucune statistique, à jour, ne peut être fournie.</w:t>
      </w:r>
      <w:r>
        <w:fldChar w:fldCharType="end"/>
      </w:r>
    </w:p>
    <w:p w14:paraId="398EB010" w14:textId="63826457" w:rsidR="0077630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rStyle w:val="Textedelespacerserv"/>
          <w:rFonts w:ascii="Arial" w:hAnsi="Arial" w:cs="Arial"/>
          <w:b/>
          <w:color w:val="009999"/>
          <w:sz w:val="16"/>
        </w:rPr>
        <w:t xml:space="preserve">► </w:t>
      </w:r>
      <w:r w:rsidR="00D67602" w:rsidRPr="00AA5B67">
        <w:rPr>
          <w:rStyle w:val="Textedelespacerserv"/>
          <w:b/>
          <w:color w:val="009999"/>
          <w:sz w:val="16"/>
        </w:rPr>
        <w:t>NOTE DEVE</w:t>
      </w:r>
      <w:r w:rsidR="00B93D66" w:rsidRPr="00AA5B67">
        <w:rPr>
          <w:rStyle w:val="Textedelespacerserv"/>
          <w:b/>
          <w:color w:val="009999"/>
          <w:sz w:val="16"/>
        </w:rPr>
        <w:t xml:space="preserve"> / </w:t>
      </w:r>
      <w:r w:rsidR="001338E9" w:rsidRPr="00AA5B67">
        <w:rPr>
          <w:color w:val="009999"/>
          <w:sz w:val="16"/>
        </w:rPr>
        <w:t>D</w:t>
      </w:r>
      <w:r w:rsidR="004A779E" w:rsidRPr="00AA5B67">
        <w:rPr>
          <w:color w:val="009999"/>
          <w:sz w:val="16"/>
        </w:rPr>
        <w:t>émarche qualité</w:t>
      </w:r>
      <w:r w:rsidR="0077630E" w:rsidRPr="00AA5B67">
        <w:rPr>
          <w:color w:val="009999"/>
          <w:sz w:val="16"/>
        </w:rPr>
        <w:t xml:space="preserve"> </w:t>
      </w:r>
      <w:r w:rsidR="0077630E" w:rsidRPr="00AA5B67">
        <w:rPr>
          <w:rFonts w:ascii="Arial" w:eastAsia="Times New Roman" w:hAnsi="Arial" w:cs="Arial" w:hint="eastAsia"/>
          <w:color w:val="009999"/>
          <w:sz w:val="16"/>
          <w:lang w:eastAsia="ja-JP"/>
        </w:rPr>
        <w:t>→</w:t>
      </w:r>
      <w:r w:rsidR="0077630E" w:rsidRPr="00AA5B67">
        <w:rPr>
          <w:color w:val="009999"/>
          <w:sz w:val="16"/>
        </w:rPr>
        <w:t xml:space="preserve"> </w:t>
      </w:r>
      <w:r w:rsidR="00D67602" w:rsidRPr="00AA5B67">
        <w:rPr>
          <w:color w:val="009999"/>
          <w:sz w:val="16"/>
        </w:rPr>
        <w:t>Ajouter dans</w:t>
      </w:r>
      <w:r w:rsidR="0077630E" w:rsidRPr="00AA5B67">
        <w:rPr>
          <w:color w:val="009999"/>
          <w:sz w:val="16"/>
        </w:rPr>
        <w:t xml:space="preserve"> cette rubrique </w:t>
      </w:r>
      <w:r w:rsidR="008D5F79" w:rsidRPr="00AA5B67">
        <w:rPr>
          <w:color w:val="009999"/>
          <w:sz w:val="16"/>
        </w:rPr>
        <w:t>les taux dont vous disposez (satisfaction, réussite, insertion)</w:t>
      </w:r>
    </w:p>
    <w:p w14:paraId="33075D2B" w14:textId="3E28CD5D"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p>
    <w:p w14:paraId="20A999CD" w14:textId="3206340B" w:rsidR="001338E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7187CE12" w14:textId="31810E73" w:rsidR="002D386B" w:rsidRDefault="002D386B" w:rsidP="00D04404">
      <w:pPr>
        <w:spacing w:line="240" w:lineRule="auto"/>
        <w:jc w:val="both"/>
        <w:rPr>
          <w:b/>
        </w:rPr>
      </w:pPr>
    </w:p>
    <w:p w14:paraId="0426CE1E" w14:textId="5C54ABCE" w:rsidR="00D37D68" w:rsidRDefault="00630E78">
      <w:pPr>
        <w:spacing w:line="240" w:lineRule="auto"/>
        <w:rPr>
          <w:b/>
        </w:rPr>
      </w:pPr>
      <w:r w:rsidRPr="00951751">
        <w:rPr>
          <w:b/>
          <w:noProof/>
        </w:rPr>
        <w:drawing>
          <wp:inline distT="0" distB="0" distL="0" distR="0" wp14:anchorId="4DFA6FF3" wp14:editId="0158AB6F">
            <wp:extent cx="5615940" cy="412750"/>
            <wp:effectExtent l="0" t="0" r="381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5940" cy="412750"/>
                    </a:xfrm>
                    <a:prstGeom prst="rect">
                      <a:avLst/>
                    </a:prstGeom>
                  </pic:spPr>
                </pic:pic>
              </a:graphicData>
            </a:graphic>
          </wp:inline>
        </w:drawing>
      </w:r>
    </w:p>
    <w:p w14:paraId="374FE77C" w14:textId="77777777" w:rsidR="00630E78" w:rsidRDefault="00630E78">
      <w:pPr>
        <w:spacing w:line="240" w:lineRule="auto"/>
        <w:rPr>
          <w:b/>
        </w:rPr>
      </w:pPr>
    </w:p>
    <w:p w14:paraId="776D3F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ORGANISATION DE LA FORMATION (PROGRAMME DES ENSEIGNEMENTS)</w:t>
      </w:r>
    </w:p>
    <w:p w14:paraId="353BC391" w14:textId="3F501F09" w:rsidR="00D37D68" w:rsidRPr="00470E7C" w:rsidRDefault="009959EA" w:rsidP="00D37D68">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Pr>
          <w:rStyle w:val="Textedelespacerserv"/>
          <w:color w:val="auto"/>
        </w:rPr>
        <w:t>Renseigner l</w:t>
      </w:r>
      <w:r w:rsidR="00D37D68" w:rsidRPr="00470E7C">
        <w:rPr>
          <w:rStyle w:val="Textedelespacerserv"/>
          <w:color w:val="auto"/>
        </w:rPr>
        <w:t>e programme des enseignements</w:t>
      </w:r>
      <w:r w:rsidR="00A1627A">
        <w:rPr>
          <w:rStyle w:val="Textedelespacerserv"/>
          <w:color w:val="auto"/>
        </w:rPr>
        <w:t xml:space="preserve"> </w:t>
      </w:r>
      <w:r w:rsidR="00A1627A" w:rsidRPr="00470E7C">
        <w:rPr>
          <w:rStyle w:val="Textedelespacerserv"/>
          <w:color w:val="auto"/>
        </w:rPr>
        <w:t>sur le modèle suivant </w:t>
      </w:r>
      <w:r>
        <w:rPr>
          <w:rStyle w:val="Textedelespacerserv"/>
          <w:color w:val="auto"/>
        </w:rPr>
        <w:t>– se référer</w:t>
      </w:r>
      <w:r w:rsidR="00A1627A">
        <w:rPr>
          <w:rStyle w:val="Textedelespacerserv"/>
          <w:color w:val="auto"/>
        </w:rPr>
        <w:t xml:space="preserve"> aux éléments de la matrice 2M3C</w:t>
      </w:r>
      <w:r w:rsidR="00D37D68" w:rsidRPr="00470E7C">
        <w:rPr>
          <w:rStyle w:val="Textedelespacerserv"/>
          <w:color w:val="auto"/>
        </w:rPr>
        <w:t xml:space="preserve"> </w:t>
      </w:r>
      <w:r w:rsidR="00A1627A">
        <w:rPr>
          <w:rStyle w:val="Textedelespacerserv"/>
          <w:color w:val="auto"/>
        </w:rPr>
        <w:t xml:space="preserve">adoptée en </w:t>
      </w:r>
      <w:r w:rsidR="00D37D68" w:rsidRPr="00470E7C">
        <w:rPr>
          <w:rStyle w:val="Textedelespacerserv"/>
          <w:color w:val="auto"/>
        </w:rPr>
        <w:t>CFVU</w:t>
      </w:r>
      <w:r>
        <w:rPr>
          <w:rStyle w:val="Textedelespacerserv"/>
          <w:color w:val="auto"/>
        </w:rPr>
        <w:t xml:space="preserve"> </w:t>
      </w:r>
      <w:r w:rsidR="00D37D68" w:rsidRPr="00470E7C">
        <w:rPr>
          <w:rStyle w:val="Textedelespacerserv"/>
          <w:color w:val="auto"/>
        </w:rPr>
        <w:t>:</w:t>
      </w:r>
    </w:p>
    <w:p w14:paraId="50CA6D9D"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SEMESTRE 1</w:t>
      </w:r>
      <w:r w:rsidRPr="009959EA">
        <w:rPr>
          <w:rStyle w:val="Textedelespacerserv"/>
          <w:i/>
          <w:iCs/>
          <w:color w:val="auto"/>
          <w:sz w:val="16"/>
        </w:rPr>
        <w:br/>
        <w:t>Intitulé UE 1 (volume horaire – ECTS)</w:t>
      </w:r>
    </w:p>
    <w:p w14:paraId="00DBF502"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11530075" w14:textId="77777777" w:rsidR="00470E7C" w:rsidRPr="009959EA" w:rsidRDefault="00D37D68"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r>
      <w:r w:rsidR="00470E7C" w:rsidRPr="009959EA">
        <w:rPr>
          <w:rStyle w:val="Textedelespacerserv"/>
          <w:i/>
          <w:iCs/>
          <w:color w:val="auto"/>
          <w:sz w:val="16"/>
        </w:rPr>
        <w:t>SEMESTRE 2</w:t>
      </w:r>
      <w:r w:rsidR="00470E7C" w:rsidRPr="009959EA">
        <w:rPr>
          <w:rStyle w:val="Textedelespacerserv"/>
          <w:i/>
          <w:iCs/>
          <w:color w:val="auto"/>
          <w:sz w:val="16"/>
        </w:rPr>
        <w:br/>
        <w:t>Intitulé UE 1 (volume horaire – ECTS)</w:t>
      </w:r>
    </w:p>
    <w:p w14:paraId="38453ADC" w14:textId="77777777" w:rsidR="00470E7C"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5456FBC6" w14:textId="1AE55CD7" w:rsidR="00F013CE"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p>
    <w:p w14:paraId="5076B2F1" w14:textId="77777777" w:rsidR="004B4104" w:rsidRDefault="00F07E07" w:rsidP="00F07E07">
      <w:pPr>
        <w:pBdr>
          <w:top w:val="single" w:sz="4" w:space="1" w:color="auto"/>
          <w:left w:val="single" w:sz="4" w:space="4" w:color="auto"/>
          <w:bottom w:val="single" w:sz="4" w:space="1" w:color="auto"/>
          <w:right w:val="single" w:sz="4" w:space="4" w:color="auto"/>
        </w:pBdr>
        <w:tabs>
          <w:tab w:val="left" w:pos="6900"/>
        </w:tabs>
        <w:rPr>
          <w:noProof/>
        </w:rPr>
      </w:pPr>
      <w:r>
        <w:fldChar w:fldCharType="begin">
          <w:ffData>
            <w:name w:val="Stage"/>
            <w:enabled/>
            <w:calcOnExit w:val="0"/>
            <w:textInput>
              <w:maxLength w:val="8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p>
    <w:p w14:paraId="37D1246B" w14:textId="456F7EE2" w:rsidR="00F07E07" w:rsidRPr="00470E7C" w:rsidRDefault="004B4104" w:rsidP="00F07E07">
      <w:pPr>
        <w:pBdr>
          <w:top w:val="single" w:sz="4" w:space="1" w:color="auto"/>
          <w:left w:val="single" w:sz="4" w:space="4" w:color="auto"/>
          <w:bottom w:val="single" w:sz="4" w:space="1" w:color="auto"/>
          <w:right w:val="single" w:sz="4" w:space="4" w:color="auto"/>
        </w:pBdr>
        <w:tabs>
          <w:tab w:val="left" w:pos="6900"/>
        </w:tabs>
      </w:pPr>
      <w:r>
        <w:rPr>
          <w:noProof/>
        </w:rPr>
        <w:t>VOIR LA MAQUETTE EN LIGNE</w:t>
      </w:r>
      <w:r w:rsidR="00F07E07">
        <w:fldChar w:fldCharType="end"/>
      </w:r>
    </w:p>
    <w:p w14:paraId="10422BF9" w14:textId="77777777" w:rsidR="00F07E07" w:rsidRDefault="00F07E07" w:rsidP="00470E7C">
      <w:pPr>
        <w:pBdr>
          <w:top w:val="single" w:sz="4" w:space="1" w:color="auto"/>
          <w:left w:val="single" w:sz="4" w:space="4" w:color="auto"/>
          <w:bottom w:val="single" w:sz="4" w:space="1" w:color="auto"/>
          <w:right w:val="single" w:sz="4" w:space="4" w:color="auto"/>
        </w:pBdr>
        <w:tabs>
          <w:tab w:val="center" w:pos="4422"/>
        </w:tabs>
        <w:rPr>
          <w:rStyle w:val="Textedelespacerserv"/>
          <w:color w:val="auto"/>
          <w:sz w:val="16"/>
        </w:rPr>
      </w:pPr>
    </w:p>
    <w:p w14:paraId="2805BA9D" w14:textId="0ED4708E" w:rsidR="00F013C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w:t>
      </w:r>
      <w:r w:rsidR="00F013CE" w:rsidRPr="00AA5B67">
        <w:rPr>
          <w:rStyle w:val="Textedelespacerserv"/>
          <w:color w:val="009999"/>
          <w:sz w:val="16"/>
        </w:rPr>
        <w:t xml:space="preserve">jouter dans cette rubrique : </w:t>
      </w:r>
    </w:p>
    <w:p w14:paraId="676CE054" w14:textId="77777777" w:rsidR="004A779E" w:rsidRPr="00AA5B67" w:rsidRDefault="00F013C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b/>
          <w:color w:val="009999"/>
          <w:sz w:val="16"/>
        </w:rPr>
        <w:t>Format de la formation</w:t>
      </w:r>
    </w:p>
    <w:p w14:paraId="0EE51D71" w14:textId="68D1A0A7" w:rsidR="0077630E" w:rsidRPr="00AA5B67" w:rsidRDefault="004A779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i/>
          <w:color w:val="009999"/>
          <w:sz w:val="16"/>
        </w:rPr>
      </w:pPr>
      <w:r w:rsidRPr="00AA5B67">
        <w:rPr>
          <w:rStyle w:val="Textedelespacerserv"/>
          <w:i/>
          <w:color w:val="009999"/>
          <w:sz w:val="16"/>
        </w:rPr>
        <w:t>Exemple</w:t>
      </w:r>
      <w:r w:rsidR="004F44B4" w:rsidRPr="00AA5B67">
        <w:rPr>
          <w:rStyle w:val="Textedelespacerserv"/>
          <w:i/>
          <w:color w:val="009999"/>
          <w:sz w:val="16"/>
        </w:rPr>
        <w:t>s</w:t>
      </w:r>
      <w:r w:rsidRPr="00AA5B67">
        <w:rPr>
          <w:rStyle w:val="Textedelespacerserv"/>
          <w:i/>
          <w:color w:val="009999"/>
          <w:sz w:val="16"/>
        </w:rPr>
        <w:t xml:space="preserve"> :</w:t>
      </w:r>
      <w:r w:rsidRPr="00AA5B67">
        <w:rPr>
          <w:rStyle w:val="Textedelespacerserv"/>
          <w:color w:val="009999"/>
          <w:sz w:val="16"/>
        </w:rPr>
        <w:t xml:space="preserve"> </w:t>
      </w:r>
      <w:r w:rsidR="00F013CE" w:rsidRPr="00AA5B67">
        <w:rPr>
          <w:rStyle w:val="Textedelespacerserv"/>
          <w:i/>
          <w:color w:val="009999"/>
          <w:sz w:val="16"/>
        </w:rPr>
        <w:t>présentiel avec accès aux ressources numériques (documentation, autoformation bureautique, plateforme d’enseignement des langues en ligne)</w:t>
      </w:r>
      <w:r w:rsidR="0077630E" w:rsidRPr="00AA5B67">
        <w:rPr>
          <w:rStyle w:val="Textedelespacerserv"/>
          <w:i/>
          <w:color w:val="009999"/>
          <w:sz w:val="16"/>
        </w:rPr>
        <w:t xml:space="preserve"> ou hybride (formation en présentiel + à distance)</w:t>
      </w:r>
    </w:p>
    <w:p w14:paraId="40783D6A" w14:textId="77777777" w:rsidR="00630E78" w:rsidRPr="00AA5B67" w:rsidRDefault="00630E78"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p>
    <w:p w14:paraId="60133E1E" w14:textId="0645D7E6" w:rsidR="00630E78"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Méthodes pédagogiques mobilisées</w:t>
      </w:r>
    </w:p>
    <w:p w14:paraId="6C34D47A" w14:textId="504B2C73" w:rsidR="0077630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P</w:t>
      </w:r>
      <w:r w:rsidR="001338E9" w:rsidRPr="00AA5B67">
        <w:rPr>
          <w:i/>
          <w:color w:val="009999"/>
          <w:sz w:val="16"/>
        </w:rPr>
        <w:t>réciser les méthodes pédagogiques mobilisées</w:t>
      </w:r>
      <w:r w:rsidR="00B93D66" w:rsidRPr="00AA5B67">
        <w:rPr>
          <w:i/>
          <w:color w:val="009999"/>
          <w:sz w:val="16"/>
        </w:rPr>
        <w:t xml:space="preserve"> </w:t>
      </w:r>
    </w:p>
    <w:p w14:paraId="0ED6E6DD" w14:textId="0565B80B" w:rsidR="004F44B4" w:rsidRPr="00AA5B67" w:rsidRDefault="004F44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Exemples :</w:t>
      </w:r>
      <w:r w:rsidR="001540D8" w:rsidRPr="00AA5B67">
        <w:rPr>
          <w:i/>
          <w:color w:val="009999"/>
          <w:sz w:val="16"/>
        </w:rPr>
        <w:t xml:space="preserve"> cours magistraux, projets collectifs, travaux individuels…</w:t>
      </w:r>
    </w:p>
    <w:p w14:paraId="41C834D6" w14:textId="77777777" w:rsidR="0077630E"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Si l’information n’est pas disponible, insérer la formule-type ci-après :</w:t>
      </w:r>
    </w:p>
    <w:p w14:paraId="7ED4F126" w14:textId="68AB8144" w:rsidR="00D37D68" w:rsidRPr="00AA5B67" w:rsidRDefault="0077630E"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color w:val="009999"/>
          <w:sz w:val="16"/>
        </w:rPr>
        <w:t>Les équipes pédagogiques mettent en œuvre des méthodes multimodales et adaptées à leurs publics : cours magistraux, projets collectifs et/ou travaux individuels.</w:t>
      </w:r>
    </w:p>
    <w:p w14:paraId="168AFA34" w14:textId="49EE0105"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2FD55569" w14:textId="77777777" w:rsidR="006D4FFC" w:rsidRDefault="006D4FFC">
      <w:pPr>
        <w:spacing w:line="240" w:lineRule="auto"/>
        <w:rPr>
          <w:b/>
        </w:rPr>
      </w:pPr>
    </w:p>
    <w:p w14:paraId="4F231B57" w14:textId="77777777" w:rsidR="00470E7C" w:rsidRPr="00470E7C" w:rsidRDefault="00470E7C" w:rsidP="00470E7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STAGE / ALTERNANCE (800 caractères espaces compris)</w:t>
      </w:r>
    </w:p>
    <w:p w14:paraId="7BB9C7F9" w14:textId="74ECA0B0" w:rsidR="00E11FE3" w:rsidRPr="00470E7C" w:rsidRDefault="000673D5" w:rsidP="00E11FE3">
      <w:pPr>
        <w:pBdr>
          <w:top w:val="single" w:sz="4" w:space="1" w:color="auto"/>
          <w:left w:val="single" w:sz="4" w:space="4" w:color="auto"/>
          <w:bottom w:val="single" w:sz="4" w:space="1" w:color="auto"/>
          <w:right w:val="single" w:sz="4" w:space="4" w:color="auto"/>
        </w:pBdr>
        <w:tabs>
          <w:tab w:val="left" w:pos="6900"/>
        </w:tabs>
      </w:pPr>
      <w:r>
        <w:fldChar w:fldCharType="begin">
          <w:ffData>
            <w:name w:val="Stage"/>
            <w:enabled/>
            <w:calcOnExit w:val="0"/>
            <w:textInput>
              <w:maxLength w:val="800"/>
            </w:textInput>
          </w:ffData>
        </w:fldChar>
      </w:r>
      <w:bookmarkStart w:id="13" w:name="Stage"/>
      <w:r>
        <w:instrText xml:space="preserve"> FORMTEXT </w:instrText>
      </w:r>
      <w:r>
        <w:fldChar w:fldCharType="separate"/>
      </w:r>
      <w:r w:rsidR="004B4104">
        <w:rPr>
          <w:noProof/>
        </w:rPr>
        <w:t>En Master 2, les étudiants doivent accomplir un stage obligatoire d'une durée minimale de 2 mois.</w:t>
      </w:r>
      <w:r>
        <w:fldChar w:fldCharType="end"/>
      </w:r>
      <w:bookmarkEnd w:id="13"/>
    </w:p>
    <w:p w14:paraId="21399BBD" w14:textId="77777777" w:rsidR="00E11FE3" w:rsidRDefault="00E11FE3">
      <w:pPr>
        <w:spacing w:line="240" w:lineRule="auto"/>
        <w:rPr>
          <w:b/>
        </w:rPr>
      </w:pPr>
    </w:p>
    <w:p w14:paraId="3A1853F0" w14:textId="590D64A2" w:rsidR="00641A4E" w:rsidRPr="00470E7C" w:rsidRDefault="00B223B0"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 xml:space="preserve">MODALITES DE </w:t>
      </w:r>
      <w:r w:rsidR="00641A4E">
        <w:rPr>
          <w:b/>
        </w:rPr>
        <w:t>CONTRÔLE DES CONNAISSANCES (800 caractères espaces compris)</w:t>
      </w:r>
    </w:p>
    <w:p w14:paraId="5D25A898" w14:textId="351E02A5" w:rsidR="00FE097D" w:rsidRDefault="004A779E" w:rsidP="00B51753">
      <w:pPr>
        <w:pBdr>
          <w:top w:val="single" w:sz="4" w:space="1" w:color="auto"/>
          <w:left w:val="single" w:sz="4" w:space="4" w:color="auto"/>
          <w:bottom w:val="single" w:sz="4" w:space="1" w:color="auto"/>
          <w:right w:val="single" w:sz="4" w:space="4" w:color="auto"/>
        </w:pBdr>
        <w:tabs>
          <w:tab w:val="center" w:pos="4422"/>
        </w:tabs>
      </w:pPr>
      <w:r w:rsidRPr="005E1E87">
        <w:fldChar w:fldCharType="begin">
          <w:ffData>
            <w:name w:val="ContrôleConnaissance"/>
            <w:enabled/>
            <w:calcOnExit w:val="0"/>
            <w:textInput>
              <w:maxLength w:val="800"/>
            </w:textInput>
          </w:ffData>
        </w:fldChar>
      </w:r>
      <w:bookmarkStart w:id="14" w:name="ContrôleConnaissance"/>
      <w:r w:rsidRPr="005E1E87">
        <w:instrText xml:space="preserve"> FORMTEXT </w:instrText>
      </w:r>
      <w:r w:rsidRPr="005E1E87">
        <w:fldChar w:fldCharType="separate"/>
      </w:r>
      <w:r w:rsidR="004B4104">
        <w:t xml:space="preserve">- En Master 1, contrôle continu et examens terminaux (écrits, oraux-écrits, oraux). Pour valider son année, il faut avoir </w:t>
      </w:r>
      <w:r w:rsidR="00FE097D">
        <w:t xml:space="preserve">: i) </w:t>
      </w:r>
      <w:r w:rsidR="001954FA">
        <w:t>au minimum 10/20 aux deux semestres, sans compensation possible</w:t>
      </w:r>
      <w:r w:rsidR="00FE097D">
        <w:t xml:space="preserve"> ; ii) 11/20 à chacune des deux UE1 (note plancher).</w:t>
      </w:r>
    </w:p>
    <w:p w14:paraId="3DA30751" w14:textId="670AE501" w:rsidR="004A779E" w:rsidRDefault="00FE097D" w:rsidP="00B51753">
      <w:pPr>
        <w:pBdr>
          <w:top w:val="single" w:sz="4" w:space="1" w:color="auto"/>
          <w:left w:val="single" w:sz="4" w:space="4" w:color="auto"/>
          <w:bottom w:val="single" w:sz="4" w:space="1" w:color="auto"/>
          <w:right w:val="single" w:sz="4" w:space="4" w:color="auto"/>
        </w:pBdr>
        <w:tabs>
          <w:tab w:val="center" w:pos="4422"/>
        </w:tabs>
      </w:pPr>
      <w:r>
        <w:t xml:space="preserve">- </w:t>
      </w:r>
      <w:r w:rsidR="004B4104">
        <w:t xml:space="preserve">En Master 2, examens terminaux </w:t>
      </w:r>
      <w:r w:rsidR="001954FA">
        <w:t>(écrits et oraux)</w:t>
      </w:r>
      <w:r w:rsidR="001F1A3A">
        <w:t xml:space="preserve">, </w:t>
      </w:r>
      <w:r w:rsidR="001954FA">
        <w:t xml:space="preserve">soutenances </w:t>
      </w:r>
      <w:r w:rsidR="001F1A3A">
        <w:t>mémoire &amp; stage</w:t>
      </w:r>
      <w:r w:rsidR="001954FA">
        <w:t xml:space="preserve">. Pour valider son année, il faut avoir </w:t>
      </w:r>
      <w:r>
        <w:t xml:space="preserve">: i) </w:t>
      </w:r>
      <w:r w:rsidR="001954FA">
        <w:t>au minimum 10/20 sur l'année</w:t>
      </w:r>
      <w:r>
        <w:t xml:space="preserve"> ; ii) 10/20 à l'UE1 du semestre 3 (note plancher).</w:t>
      </w:r>
      <w:r w:rsidR="004A779E" w:rsidRPr="005E1E87">
        <w:fldChar w:fldCharType="end"/>
      </w:r>
      <w:bookmarkEnd w:id="14"/>
    </w:p>
    <w:p w14:paraId="7523EB0F" w14:textId="77777777" w:rsidR="004A779E" w:rsidRDefault="004A779E" w:rsidP="00B51753">
      <w:pPr>
        <w:pBdr>
          <w:top w:val="single" w:sz="4" w:space="1" w:color="auto"/>
          <w:left w:val="single" w:sz="4" w:space="4" w:color="auto"/>
          <w:bottom w:val="single" w:sz="4" w:space="1" w:color="auto"/>
          <w:right w:val="single" w:sz="4" w:space="4" w:color="auto"/>
        </w:pBdr>
        <w:tabs>
          <w:tab w:val="center" w:pos="4422"/>
        </w:tabs>
      </w:pPr>
    </w:p>
    <w:p w14:paraId="72DF9975" w14:textId="34EB1807" w:rsidR="00D67602"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Ajouter dans cette rubrique : </w:t>
      </w:r>
    </w:p>
    <w:p w14:paraId="64F72239" w14:textId="77777777" w:rsidR="00D67602"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b/>
          <w:color w:val="009999"/>
          <w:sz w:val="16"/>
        </w:rPr>
      </w:pPr>
      <w:r w:rsidRPr="00AA5B67">
        <w:rPr>
          <w:rStyle w:val="Textedelespacerserv"/>
          <w:b/>
          <w:color w:val="009999"/>
          <w:sz w:val="16"/>
        </w:rPr>
        <w:t>Modalités d’évaluation</w:t>
      </w:r>
    </w:p>
    <w:p w14:paraId="39809E1B" w14:textId="6246898A" w:rsidR="00B51753" w:rsidRPr="00AA5B67" w:rsidRDefault="00B51753"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i/>
          <w:color w:val="009999"/>
          <w:sz w:val="16"/>
        </w:rPr>
      </w:pPr>
      <w:r w:rsidRPr="00AA5B67">
        <w:rPr>
          <w:rStyle w:val="Textedelespacerserv"/>
          <w:i/>
          <w:color w:val="009999"/>
          <w:sz w:val="16"/>
        </w:rPr>
        <w:t xml:space="preserve">Exemple : </w:t>
      </w:r>
      <w:r w:rsidR="005E5973" w:rsidRPr="00AA5B67">
        <w:rPr>
          <w:rStyle w:val="Textedelespacerserv"/>
          <w:i/>
          <w:color w:val="009999"/>
          <w:sz w:val="16"/>
        </w:rPr>
        <w:t>Épreuve</w:t>
      </w:r>
      <w:r w:rsidRPr="00AA5B67">
        <w:rPr>
          <w:rStyle w:val="Textedelespacerserv"/>
          <w:i/>
          <w:color w:val="009999"/>
          <w:sz w:val="16"/>
        </w:rPr>
        <w:t xml:space="preserve"> individuelle de connaissance</w:t>
      </w:r>
      <w:r w:rsidR="001540D8" w:rsidRPr="00AA5B67">
        <w:rPr>
          <w:rStyle w:val="Textedelespacerserv"/>
          <w:i/>
          <w:color w:val="009999"/>
          <w:sz w:val="16"/>
        </w:rPr>
        <w:t>s</w:t>
      </w:r>
      <w:r w:rsidRPr="00AA5B67">
        <w:rPr>
          <w:rStyle w:val="Textedelespacerserv"/>
          <w:i/>
          <w:color w:val="009999"/>
          <w:sz w:val="16"/>
        </w:rPr>
        <w:t xml:space="preserve">, dossier, </w:t>
      </w:r>
      <w:r w:rsidR="001540D8" w:rsidRPr="00AA5B67">
        <w:rPr>
          <w:rStyle w:val="Textedelespacerserv"/>
          <w:i/>
          <w:color w:val="009999"/>
          <w:sz w:val="16"/>
        </w:rPr>
        <w:t>é</w:t>
      </w:r>
      <w:r w:rsidR="005E5973" w:rsidRPr="00AA5B67">
        <w:rPr>
          <w:rStyle w:val="Textedelespacerserv"/>
          <w:i/>
          <w:color w:val="009999"/>
          <w:sz w:val="16"/>
        </w:rPr>
        <w:t>tude</w:t>
      </w:r>
      <w:r w:rsidRPr="00AA5B67">
        <w:rPr>
          <w:rStyle w:val="Textedelespacerserv"/>
          <w:i/>
          <w:color w:val="009999"/>
          <w:sz w:val="16"/>
        </w:rPr>
        <w:t xml:space="preserve"> de cas, </w:t>
      </w:r>
      <w:r w:rsidR="001540D8" w:rsidRPr="00AA5B67">
        <w:rPr>
          <w:rStyle w:val="Textedelespacerserv"/>
          <w:i/>
          <w:color w:val="009999"/>
          <w:sz w:val="16"/>
        </w:rPr>
        <w:t>m</w:t>
      </w:r>
      <w:r w:rsidRPr="00AA5B67">
        <w:rPr>
          <w:rStyle w:val="Textedelespacerserv"/>
          <w:i/>
          <w:color w:val="009999"/>
          <w:sz w:val="16"/>
        </w:rPr>
        <w:t>émoire de fin de formation</w:t>
      </w:r>
    </w:p>
    <w:p w14:paraId="4839DA5D" w14:textId="6EF50F11" w:rsidR="005E40A6"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p>
    <w:p w14:paraId="40940AA8" w14:textId="2660F992" w:rsidR="00D67602"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r w:rsidRPr="00AA5B67">
        <w:rPr>
          <w:i/>
          <w:color w:val="009999"/>
          <w:sz w:val="16"/>
        </w:rPr>
        <w:t xml:space="preserve">Ou </w:t>
      </w:r>
      <w:r w:rsidR="00D67602" w:rsidRPr="00AA5B67">
        <w:rPr>
          <w:i/>
          <w:color w:val="009999"/>
          <w:sz w:val="16"/>
        </w:rPr>
        <w:t>insérer la formule-type ci-après :</w:t>
      </w:r>
    </w:p>
    <w:p w14:paraId="4CBFE3C5" w14:textId="2A04829D" w:rsidR="005E40A6"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color w:val="009999"/>
          <w:sz w:val="16"/>
        </w:rPr>
      </w:pPr>
      <w:r w:rsidRPr="00AA5B67">
        <w:rPr>
          <w:color w:val="009999"/>
          <w:sz w:val="16"/>
        </w:rPr>
        <w:lastRenderedPageBreak/>
        <w:t xml:space="preserve">Les modalités de contrôle des connaissances sont arrêtées </w:t>
      </w:r>
      <w:r w:rsidR="00D04404" w:rsidRPr="00AA5B67">
        <w:rPr>
          <w:color w:val="009999"/>
          <w:sz w:val="16"/>
        </w:rPr>
        <w:t>par la</w:t>
      </w:r>
      <w:r w:rsidR="008D5F79" w:rsidRPr="00AA5B67">
        <w:rPr>
          <w:color w:val="009999"/>
          <w:sz w:val="16"/>
        </w:rPr>
        <w:t xml:space="preserve"> CFVU</w:t>
      </w:r>
      <w:r w:rsidR="00D04404" w:rsidRPr="00AA5B67">
        <w:rPr>
          <w:color w:val="009999"/>
          <w:sz w:val="16"/>
        </w:rPr>
        <w:t xml:space="preserve"> de l’Université. Elles sont</w:t>
      </w:r>
      <w:r w:rsidRPr="00AA5B67">
        <w:rPr>
          <w:color w:val="009999"/>
          <w:sz w:val="16"/>
        </w:rPr>
        <w:t xml:space="preserve"> disponibles auprès d</w:t>
      </w:r>
      <w:r w:rsidR="001338E9" w:rsidRPr="00AA5B67">
        <w:rPr>
          <w:color w:val="009999"/>
          <w:sz w:val="16"/>
        </w:rPr>
        <w:t>u service scolarité</w:t>
      </w:r>
      <w:r w:rsidRPr="00AA5B67">
        <w:rPr>
          <w:color w:val="009999"/>
          <w:sz w:val="16"/>
        </w:rPr>
        <w:t xml:space="preserve"> de la composante.</w:t>
      </w:r>
    </w:p>
    <w:p w14:paraId="6C456F5E" w14:textId="285C6648" w:rsidR="00641A4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00641A4E" w:rsidRPr="00AA5B67">
        <w:rPr>
          <w:color w:val="009999"/>
          <w:sz w:val="16"/>
        </w:rPr>
        <w:tab/>
      </w:r>
    </w:p>
    <w:p w14:paraId="3ECE4BE8" w14:textId="7073EAB0" w:rsidR="00641A4E" w:rsidRDefault="00641A4E">
      <w:pPr>
        <w:spacing w:line="240" w:lineRule="auto"/>
        <w:rPr>
          <w:b/>
        </w:rPr>
      </w:pPr>
    </w:p>
    <w:p w14:paraId="35D7AB48" w14:textId="77777777" w:rsidR="0035006E" w:rsidRPr="00470E7C" w:rsidRDefault="0035006E" w:rsidP="0035006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CALENDRIER PEDAGOGIQUE (800 caractères espaces compris)</w:t>
      </w:r>
    </w:p>
    <w:p w14:paraId="2DD2A866" w14:textId="27AB9221" w:rsidR="0035006E" w:rsidRPr="005E1E87" w:rsidRDefault="0035006E" w:rsidP="0035006E">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CalendrierPedago"/>
            <w:enabled/>
            <w:calcOnExit w:val="0"/>
            <w:textInput>
              <w:maxLength w:val="800"/>
            </w:textInput>
          </w:ffData>
        </w:fldChar>
      </w:r>
      <w:bookmarkStart w:id="15" w:name="CalendrierPedago"/>
      <w:r w:rsidRPr="005E1E87">
        <w:instrText xml:space="preserve"> FORMTEXT </w:instrText>
      </w:r>
      <w:r w:rsidRPr="005E1E87">
        <w:fldChar w:fldCharType="separate"/>
      </w:r>
      <w:r w:rsidR="00FE097D">
        <w:t xml:space="preserve"> </w:t>
      </w:r>
      <w:r w:rsidR="00C449B1" w:rsidRPr="00C449B1">
        <w:t xml:space="preserve">En </w:t>
      </w:r>
      <w:r w:rsidR="00C449B1">
        <w:t>M</w:t>
      </w:r>
      <w:r w:rsidR="00C449B1" w:rsidRPr="00C449B1">
        <w:t xml:space="preserve">aster 1, la formation débute en septembre pour se terminer en mai. En </w:t>
      </w:r>
      <w:r w:rsidR="00C449B1">
        <w:t>M</w:t>
      </w:r>
      <w:r w:rsidR="00C449B1" w:rsidRPr="00C449B1">
        <w:t>aster 2, la formation débute en septembre pour se terminer en juin.</w:t>
      </w:r>
      <w:r w:rsidR="00FE097D">
        <w:t xml:space="preserve"> </w:t>
      </w:r>
      <w:r w:rsidRPr="005E1E87">
        <w:fldChar w:fldCharType="end"/>
      </w:r>
      <w:bookmarkEnd w:id="15"/>
    </w:p>
    <w:p w14:paraId="05931039" w14:textId="5BC0BD6F" w:rsidR="0035006E" w:rsidRDefault="0035006E" w:rsidP="0035006E">
      <w:pPr>
        <w:pBdr>
          <w:top w:val="single" w:sz="4" w:space="1" w:color="auto"/>
          <w:left w:val="single" w:sz="4" w:space="4" w:color="auto"/>
          <w:bottom w:val="single" w:sz="4" w:space="1" w:color="auto"/>
          <w:right w:val="single" w:sz="4" w:space="4" w:color="auto"/>
        </w:pBdr>
        <w:tabs>
          <w:tab w:val="center" w:pos="4422"/>
        </w:tabs>
        <w:rPr>
          <w:rStyle w:val="Textedelespacerserv"/>
          <w:i/>
          <w:color w:val="5B9BD5" w:themeColor="accent1"/>
          <w:sz w:val="16"/>
        </w:rPr>
      </w:pPr>
    </w:p>
    <w:p w14:paraId="41278FFC" w14:textId="1261E771" w:rsidR="0035006E" w:rsidRPr="00AA5B67" w:rsidRDefault="00121EB6" w:rsidP="0035006E">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35006E" w:rsidRPr="00AA5B67">
        <w:rPr>
          <w:rStyle w:val="Textedelespacerserv"/>
          <w:color w:val="009999"/>
          <w:sz w:val="16"/>
        </w:rPr>
        <w:t xml:space="preserve">Démarche qualité </w:t>
      </w:r>
      <w:r w:rsidR="0035006E" w:rsidRPr="00AA5B67">
        <w:rPr>
          <w:rStyle w:val="Textedelespacerserv"/>
          <w:rFonts w:ascii="Arial" w:hAnsi="Arial" w:cs="Arial" w:hint="eastAsia"/>
          <w:color w:val="009999"/>
          <w:sz w:val="16"/>
          <w:lang w:eastAsia="ja-JP"/>
        </w:rPr>
        <w:t>→</w:t>
      </w:r>
      <w:r w:rsidR="0035006E" w:rsidRPr="00AA5B67">
        <w:rPr>
          <w:rStyle w:val="Textedelespacerserv"/>
          <w:color w:val="009999"/>
          <w:sz w:val="16"/>
        </w:rPr>
        <w:t xml:space="preserve"> Ajouter dans cette rubrique : </w:t>
      </w:r>
    </w:p>
    <w:p w14:paraId="7333D73C" w14:textId="73D15CCA" w:rsidR="0035006E" w:rsidRPr="00AA5B67" w:rsidRDefault="005E40A6" w:rsidP="0035006E">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b/>
          <w:color w:val="009999"/>
          <w:sz w:val="16"/>
        </w:rPr>
        <w:t xml:space="preserve">Volume horaire </w:t>
      </w:r>
      <w:r w:rsidR="0035006E" w:rsidRPr="00AA5B67">
        <w:rPr>
          <w:rStyle w:val="Textedelespacerserv"/>
          <w:b/>
          <w:color w:val="009999"/>
          <w:sz w:val="16"/>
        </w:rPr>
        <w:t>de</w:t>
      </w:r>
      <w:r w:rsidRPr="00AA5B67">
        <w:rPr>
          <w:rStyle w:val="Textedelespacerserv"/>
          <w:b/>
          <w:color w:val="009999"/>
          <w:sz w:val="16"/>
        </w:rPr>
        <w:t xml:space="preserve"> la</w:t>
      </w:r>
      <w:r w:rsidR="0035006E" w:rsidRPr="00AA5B67">
        <w:rPr>
          <w:rStyle w:val="Textedelespacerserv"/>
          <w:b/>
          <w:color w:val="009999"/>
          <w:sz w:val="16"/>
        </w:rPr>
        <w:t xml:space="preserve"> formation</w:t>
      </w:r>
      <w:r w:rsidR="009957B0" w:rsidRPr="00AA5B67">
        <w:rPr>
          <w:rStyle w:val="Textedelespacerserv"/>
          <w:b/>
          <w:color w:val="009999"/>
          <w:sz w:val="16"/>
        </w:rPr>
        <w:t xml:space="preserve"> • </w:t>
      </w:r>
      <w:r w:rsidRPr="00AA5B67">
        <w:rPr>
          <w:rStyle w:val="Textedelespacerserv"/>
          <w:b/>
          <w:color w:val="009999"/>
          <w:sz w:val="16"/>
        </w:rPr>
        <w:t xml:space="preserve">Période </w:t>
      </w:r>
      <w:r w:rsidR="0035006E" w:rsidRPr="00AA5B67">
        <w:rPr>
          <w:rStyle w:val="Textedelespacerserv"/>
          <w:b/>
          <w:color w:val="009999"/>
          <w:sz w:val="16"/>
        </w:rPr>
        <w:t>de formation</w:t>
      </w:r>
      <w:r w:rsidR="009957B0" w:rsidRPr="00AA5B67">
        <w:rPr>
          <w:rStyle w:val="Textedelespacerserv"/>
          <w:b/>
          <w:color w:val="009999"/>
          <w:sz w:val="16"/>
        </w:rPr>
        <w:t xml:space="preserve"> • </w:t>
      </w:r>
      <w:r w:rsidR="0035006E" w:rsidRPr="00AA5B67">
        <w:rPr>
          <w:rStyle w:val="Textedelespacerserv"/>
          <w:b/>
          <w:color w:val="009999"/>
          <w:sz w:val="16"/>
        </w:rPr>
        <w:t>Période(s) d’examen</w:t>
      </w:r>
      <w:r w:rsidR="009957B0" w:rsidRPr="00AA5B67">
        <w:rPr>
          <w:rStyle w:val="Textedelespacerserv"/>
          <w:b/>
          <w:color w:val="009999"/>
          <w:sz w:val="16"/>
        </w:rPr>
        <w:t xml:space="preserve"> • </w:t>
      </w:r>
      <w:r w:rsidR="0035006E" w:rsidRPr="00AA5B67">
        <w:rPr>
          <w:rStyle w:val="Textedelespacerserv"/>
          <w:b/>
          <w:color w:val="009999"/>
          <w:sz w:val="16"/>
        </w:rPr>
        <w:t xml:space="preserve">Période(s) de stage </w:t>
      </w:r>
      <w:r w:rsidR="0035006E" w:rsidRPr="00AA5B67">
        <w:rPr>
          <w:rStyle w:val="Textedelespacerserv"/>
          <w:color w:val="009999"/>
          <w:sz w:val="16"/>
        </w:rPr>
        <w:t>(le cas échéant)</w:t>
      </w:r>
    </w:p>
    <w:p w14:paraId="29FF454B" w14:textId="179EAE86" w:rsidR="0035006E" w:rsidRDefault="0035006E">
      <w:pPr>
        <w:spacing w:line="240" w:lineRule="auto"/>
        <w:rPr>
          <w:b/>
        </w:rPr>
      </w:pPr>
    </w:p>
    <w:p w14:paraId="3D8A86EE" w14:textId="71396EA2" w:rsidR="0035006E" w:rsidRDefault="00A809EE">
      <w:pPr>
        <w:spacing w:line="240" w:lineRule="auto"/>
        <w:rPr>
          <w:b/>
        </w:rPr>
      </w:pPr>
      <w:r w:rsidRPr="0010767D">
        <w:rPr>
          <w:b/>
          <w:noProof/>
        </w:rPr>
        <w:drawing>
          <wp:inline distT="0" distB="0" distL="0" distR="0" wp14:anchorId="2ACA592B" wp14:editId="47C3398E">
            <wp:extent cx="5615940" cy="419100"/>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5940" cy="419100"/>
                    </a:xfrm>
                    <a:prstGeom prst="rect">
                      <a:avLst/>
                    </a:prstGeom>
                  </pic:spPr>
                </pic:pic>
              </a:graphicData>
            </a:graphic>
          </wp:inline>
        </w:drawing>
      </w:r>
    </w:p>
    <w:p w14:paraId="435632B7" w14:textId="77777777" w:rsidR="00A809EE" w:rsidRDefault="00A809EE">
      <w:pPr>
        <w:spacing w:line="240" w:lineRule="auto"/>
        <w:rPr>
          <w:b/>
        </w:rPr>
      </w:pPr>
    </w:p>
    <w:p w14:paraId="38A530DB" w14:textId="6C6F3AEE"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NIVEAUX DE RECRUTEMENT</w:t>
      </w:r>
    </w:p>
    <w:p w14:paraId="01A21970" w14:textId="225E02E7" w:rsidR="00C57A77" w:rsidRPr="00470E7C" w:rsidRDefault="00737E84"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ddList>
              <w:result w:val="4"/>
              <w:listEntry w:val="- Sélectionner -"/>
              <w:listEntry w:val="Bac"/>
              <w:listEntry w:val="Bac +1"/>
              <w:listEntry w:val="Bac +2"/>
              <w:listEntry w:val="Bac +3"/>
              <w:listEntry w:val="Bac +4"/>
              <w:listEntry w:val="Bac +5"/>
              <w:listEntry w:val="Bac +6"/>
              <w:listEntry w:val="Bac +7"/>
              <w:listEntry w:val="Bac +8"/>
              <w:listEntry w:val="Bac +9"/>
              <w:listEntry w:val="Autre"/>
            </w:ddList>
          </w:ffData>
        </w:fldChar>
      </w:r>
      <w:r>
        <w:instrText xml:space="preserve"> FORMDROPDOWN </w:instrText>
      </w:r>
      <w:r>
        <w:fldChar w:fldCharType="separate"/>
      </w:r>
      <w:r>
        <w:fldChar w:fldCharType="end"/>
      </w:r>
      <w:r w:rsidR="00C57A77" w:rsidRPr="00641A4E">
        <w:tab/>
      </w:r>
    </w:p>
    <w:p w14:paraId="4B506A4C" w14:textId="77777777" w:rsidR="00C57A77" w:rsidRDefault="00C57A77">
      <w:pPr>
        <w:spacing w:line="240" w:lineRule="auto"/>
        <w:rPr>
          <w:b/>
        </w:rPr>
      </w:pPr>
    </w:p>
    <w:p w14:paraId="0B42C658" w14:textId="173F4977"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INITIALE (800 caractères espaces compris)</w:t>
      </w:r>
    </w:p>
    <w:p w14:paraId="2C174E74" w14:textId="50C8065F" w:rsidR="00641A4E" w:rsidRPr="00470E7C" w:rsidRDefault="00911454" w:rsidP="00641A4E">
      <w:pPr>
        <w:pBdr>
          <w:top w:val="single" w:sz="4" w:space="1" w:color="auto"/>
          <w:left w:val="single" w:sz="4" w:space="4" w:color="auto"/>
          <w:bottom w:val="single" w:sz="4" w:space="1" w:color="auto"/>
          <w:right w:val="single" w:sz="4" w:space="4" w:color="auto"/>
        </w:pBdr>
        <w:tabs>
          <w:tab w:val="left" w:pos="6900"/>
        </w:tabs>
      </w:pPr>
      <w:r w:rsidRPr="005E1E87">
        <w:rPr>
          <w:rStyle w:val="Textedelespacerserv"/>
          <w:color w:val="auto"/>
        </w:rPr>
        <w:fldChar w:fldCharType="begin">
          <w:ffData>
            <w:name w:val="AdmissionFI"/>
            <w:enabled/>
            <w:calcOnExit w:val="0"/>
            <w:textInput>
              <w:maxLength w:val="800"/>
            </w:textInput>
          </w:ffData>
        </w:fldChar>
      </w:r>
      <w:bookmarkStart w:id="16" w:name="AdmissionFI"/>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60738C">
        <w:rPr>
          <w:rStyle w:val="Textedelespacerserv"/>
          <w:color w:val="auto"/>
        </w:rPr>
        <w:t>L'admission en Master 1 PI se fait sur dossier. L'admission en Master 2 se fait aussi sur dossier, sous réserve des étudiants du Master 1PI qui</w:t>
      </w:r>
      <w:r w:rsidR="00295889">
        <w:rPr>
          <w:rStyle w:val="Textedelespacerserv"/>
          <w:color w:val="auto"/>
        </w:rPr>
        <w:t>, ayant</w:t>
      </w:r>
      <w:r w:rsidR="0060738C">
        <w:rPr>
          <w:rStyle w:val="Textedelespacerserv"/>
          <w:color w:val="auto"/>
        </w:rPr>
        <w:t xml:space="preserve"> validé leurs semestres 1&amp;2</w:t>
      </w:r>
      <w:r w:rsidR="00295889">
        <w:rPr>
          <w:rStyle w:val="Textedelespacerserv"/>
          <w:color w:val="auto"/>
        </w:rPr>
        <w:t xml:space="preserve">, </w:t>
      </w:r>
      <w:r w:rsidR="0060738C">
        <w:rPr>
          <w:rStyle w:val="Textedelespacerserv"/>
          <w:color w:val="auto"/>
        </w:rPr>
        <w:t>sont admis automatiquement.</w:t>
      </w:r>
      <w:r w:rsidRPr="005E1E87">
        <w:rPr>
          <w:rStyle w:val="Textedelespacerserv"/>
          <w:color w:val="auto"/>
        </w:rPr>
        <w:fldChar w:fldCharType="end"/>
      </w:r>
      <w:bookmarkEnd w:id="16"/>
      <w:r w:rsidR="00641A4E" w:rsidRPr="00641A4E">
        <w:tab/>
      </w:r>
    </w:p>
    <w:p w14:paraId="15298791" w14:textId="5047E13C" w:rsidR="00641A4E" w:rsidRDefault="00641A4E">
      <w:pPr>
        <w:spacing w:line="240" w:lineRule="auto"/>
        <w:rPr>
          <w:b/>
        </w:rPr>
      </w:pPr>
    </w:p>
    <w:p w14:paraId="28AAA177" w14:textId="55521411" w:rsidR="009959EA" w:rsidRPr="00470E7C" w:rsidRDefault="009959EA" w:rsidP="009959E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PAR APPRENTISSAGE (</w:t>
      </w:r>
      <w:r w:rsidRPr="00737E84">
        <w:rPr>
          <w:b/>
        </w:rPr>
        <w:t xml:space="preserve">800 </w:t>
      </w:r>
      <w:r>
        <w:rPr>
          <w:b/>
        </w:rPr>
        <w:t>caractères espaces compris)</w:t>
      </w:r>
    </w:p>
    <w:p w14:paraId="350124BA" w14:textId="4D77EE38" w:rsidR="009959EA" w:rsidRDefault="009959EA" w:rsidP="009959EA">
      <w:pPr>
        <w:pBdr>
          <w:top w:val="single" w:sz="4" w:space="1" w:color="auto"/>
          <w:left w:val="single" w:sz="4" w:space="4" w:color="auto"/>
          <w:bottom w:val="single" w:sz="4" w:space="1" w:color="auto"/>
          <w:right w:val="single" w:sz="4" w:space="4" w:color="auto"/>
        </w:pBdr>
        <w:tabs>
          <w:tab w:val="left" w:pos="6900"/>
        </w:tabs>
      </w:pPr>
      <w:r>
        <w:fldChar w:fldCharType="begin">
          <w:ffData>
            <w:name w:val="AdmissionFA"/>
            <w:enabled/>
            <w:calcOnExit w:val="0"/>
            <w:textInput>
              <w:maxLength w:val="800"/>
            </w:textInput>
          </w:ffData>
        </w:fldChar>
      </w:r>
      <w:bookmarkStart w:id="17" w:name="AdmissionFA"/>
      <w:r>
        <w:instrText xml:space="preserve"> FORMTEXT </w:instrText>
      </w:r>
      <w:r>
        <w:fldChar w:fldCharType="separate"/>
      </w:r>
      <w:r w:rsidR="00D06960">
        <w:rPr>
          <w:noProof/>
        </w:rPr>
        <w:t>SANS OBJET.</w:t>
      </w:r>
      <w:r>
        <w:fldChar w:fldCharType="end"/>
      </w:r>
      <w:bookmarkEnd w:id="17"/>
    </w:p>
    <w:p w14:paraId="07EACCE3" w14:textId="77777777" w:rsidR="009959EA" w:rsidRPr="005E1E87" w:rsidRDefault="009959EA" w:rsidP="009959EA">
      <w:pPr>
        <w:pBdr>
          <w:top w:val="single" w:sz="4" w:space="1" w:color="auto"/>
          <w:left w:val="single" w:sz="4" w:space="4" w:color="auto"/>
          <w:bottom w:val="single" w:sz="4" w:space="1" w:color="auto"/>
          <w:right w:val="single" w:sz="4" w:space="4" w:color="auto"/>
        </w:pBdr>
        <w:tabs>
          <w:tab w:val="left" w:pos="6900"/>
        </w:tabs>
      </w:pPr>
    </w:p>
    <w:p w14:paraId="55C2E7B8"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Ajouter dans cette rubrique (pour les formations confiées à l’UPEC.CFA) : </w:t>
      </w:r>
    </w:p>
    <w:p w14:paraId="31407415"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Publics concernés • Pré-requis • Tarif de la formation</w:t>
      </w:r>
    </w:p>
    <w:p w14:paraId="10B2153C"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70989575" w14:textId="77777777" w:rsidR="009959EA" w:rsidRDefault="009959EA">
      <w:pPr>
        <w:spacing w:line="240" w:lineRule="auto"/>
        <w:rPr>
          <w:b/>
        </w:rPr>
      </w:pPr>
    </w:p>
    <w:p w14:paraId="75428DD4" w14:textId="14F12172"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CONTINUE (800 caractères espaces compris)</w:t>
      </w:r>
    </w:p>
    <w:p w14:paraId="1738D710" w14:textId="40FAD00B"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sidRPr="005E1E87">
        <w:rPr>
          <w:rStyle w:val="Textedelespacerserv"/>
          <w:color w:val="auto"/>
        </w:rPr>
        <w:fldChar w:fldCharType="begin">
          <w:ffData>
            <w:name w:val="AdmissionFC"/>
            <w:enabled/>
            <w:calcOnExit w:val="0"/>
            <w:textInput>
              <w:maxLength w:val="800"/>
            </w:textInput>
          </w:ffData>
        </w:fldChar>
      </w:r>
      <w:bookmarkStart w:id="18" w:name="AdmissionFC"/>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D06960">
        <w:rPr>
          <w:rStyle w:val="Textedelespacerserv"/>
          <w:noProof/>
          <w:color w:val="auto"/>
        </w:rPr>
        <w:t>SANS OBJET.</w:t>
      </w:r>
      <w:r w:rsidRPr="005E1E87">
        <w:rPr>
          <w:rStyle w:val="Textedelespacerserv"/>
          <w:color w:val="auto"/>
        </w:rPr>
        <w:fldChar w:fldCharType="end"/>
      </w:r>
      <w:bookmarkEnd w:id="18"/>
    </w:p>
    <w:p w14:paraId="7037AE14" w14:textId="77777777"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p>
    <w:p w14:paraId="3D5CC615" w14:textId="7CB4F515" w:rsidR="001338E9" w:rsidRPr="00AA5B67" w:rsidRDefault="00121EB6" w:rsidP="001338E9">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1338E9" w:rsidRPr="00AA5B67">
        <w:rPr>
          <w:rStyle w:val="Textedelespacerserv"/>
          <w:color w:val="009999"/>
          <w:sz w:val="16"/>
        </w:rPr>
        <w:t xml:space="preserve">Démarche qualité </w:t>
      </w:r>
      <w:r w:rsidR="001338E9" w:rsidRPr="00AA5B67">
        <w:rPr>
          <w:rStyle w:val="Textedelespacerserv"/>
          <w:rFonts w:ascii="Arial" w:hAnsi="Arial" w:cs="Arial" w:hint="eastAsia"/>
          <w:color w:val="009999"/>
          <w:sz w:val="16"/>
          <w:lang w:eastAsia="ja-JP"/>
        </w:rPr>
        <w:t>→</w:t>
      </w:r>
      <w:r w:rsidR="001338E9" w:rsidRPr="00AA5B67">
        <w:rPr>
          <w:rStyle w:val="Textedelespacerserv"/>
          <w:color w:val="009999"/>
          <w:sz w:val="16"/>
        </w:rPr>
        <w:t xml:space="preserve"> Ajouter dans cette rubrique : </w:t>
      </w:r>
    </w:p>
    <w:p w14:paraId="113984B2" w14:textId="25730543" w:rsidR="00641A4E" w:rsidRPr="00AA5B67" w:rsidRDefault="00B51753" w:rsidP="00641A4E">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b/>
          <w:color w:val="009999"/>
          <w:sz w:val="16"/>
        </w:rPr>
        <w:t>Public</w:t>
      </w:r>
      <w:r w:rsidR="001338E9" w:rsidRPr="00AA5B67">
        <w:rPr>
          <w:rStyle w:val="Textedelespacerserv"/>
          <w:b/>
          <w:color w:val="009999"/>
          <w:sz w:val="16"/>
        </w:rPr>
        <w:t>s</w:t>
      </w:r>
      <w:r w:rsidRPr="00AA5B67">
        <w:rPr>
          <w:rStyle w:val="Textedelespacerserv"/>
          <w:b/>
          <w:color w:val="009999"/>
          <w:sz w:val="16"/>
        </w:rPr>
        <w:t xml:space="preserve"> concerné</w:t>
      </w:r>
      <w:r w:rsidR="001338E9" w:rsidRPr="00AA5B67">
        <w:rPr>
          <w:rStyle w:val="Textedelespacerserv"/>
          <w:b/>
          <w:color w:val="009999"/>
          <w:sz w:val="16"/>
        </w:rPr>
        <w:t>s</w:t>
      </w:r>
      <w:r w:rsidR="009957B0" w:rsidRPr="00AA5B67">
        <w:rPr>
          <w:rStyle w:val="Textedelespacerserv"/>
          <w:b/>
          <w:color w:val="009999"/>
          <w:sz w:val="16"/>
        </w:rPr>
        <w:t xml:space="preserve"> </w:t>
      </w:r>
      <w:r w:rsidR="00006EA1" w:rsidRPr="00AA5B67">
        <w:rPr>
          <w:rStyle w:val="Textedelespacerserv"/>
          <w:b/>
          <w:color w:val="009999"/>
          <w:sz w:val="16"/>
        </w:rPr>
        <w:t xml:space="preserve">(préciser si Contrat Pro) </w:t>
      </w:r>
      <w:r w:rsidR="009957B0" w:rsidRPr="00AA5B67">
        <w:rPr>
          <w:rStyle w:val="Textedelespacerserv"/>
          <w:b/>
          <w:color w:val="009999"/>
          <w:sz w:val="16"/>
        </w:rPr>
        <w:t xml:space="preserve">• </w:t>
      </w:r>
      <w:r w:rsidR="001338E9" w:rsidRPr="00AA5B67">
        <w:rPr>
          <w:rStyle w:val="Textedelespacerserv"/>
          <w:b/>
          <w:color w:val="009999"/>
          <w:sz w:val="16"/>
        </w:rPr>
        <w:t>Prérequis</w:t>
      </w:r>
      <w:r w:rsidR="009957B0" w:rsidRPr="00AA5B67">
        <w:rPr>
          <w:rStyle w:val="Textedelespacerserv"/>
          <w:b/>
          <w:color w:val="009999"/>
          <w:sz w:val="16"/>
        </w:rPr>
        <w:t xml:space="preserve"> •</w:t>
      </w:r>
      <w:r w:rsidRPr="00AA5B67">
        <w:rPr>
          <w:rStyle w:val="Textedelespacerserv"/>
          <w:b/>
          <w:color w:val="009999"/>
          <w:sz w:val="16"/>
        </w:rPr>
        <w:t>Tarif de la formation</w:t>
      </w:r>
      <w:r w:rsidR="003F0B3A" w:rsidRPr="00AA5B67">
        <w:rPr>
          <w:rStyle w:val="Textedelespacerserv"/>
          <w:b/>
          <w:color w:val="009999"/>
          <w:sz w:val="16"/>
        </w:rPr>
        <w:t xml:space="preserve"> </w:t>
      </w:r>
      <w:r w:rsidR="003F0B3A" w:rsidRPr="00AA5B67">
        <w:rPr>
          <w:rStyle w:val="Textedelespacerserv"/>
          <w:color w:val="009999"/>
          <w:sz w:val="16"/>
        </w:rPr>
        <w:t>(afficher 1 seul tarif</w:t>
      </w:r>
      <w:r w:rsidR="009957B0" w:rsidRPr="00AA5B67">
        <w:rPr>
          <w:rStyle w:val="Textedelespacerserv"/>
          <w:color w:val="009999"/>
          <w:sz w:val="16"/>
        </w:rPr>
        <w:t xml:space="preserve"> -</w:t>
      </w:r>
      <w:r w:rsidR="003F0B3A" w:rsidRPr="00AA5B67">
        <w:rPr>
          <w:rStyle w:val="Textedelespacerserv"/>
          <w:color w:val="009999"/>
          <w:sz w:val="16"/>
        </w:rPr>
        <w:t xml:space="preserve"> </w:t>
      </w:r>
      <w:r w:rsidR="009957B0" w:rsidRPr="00AA5B67">
        <w:rPr>
          <w:rStyle w:val="Textedelespacerserv"/>
          <w:color w:val="009999"/>
          <w:sz w:val="16"/>
        </w:rPr>
        <w:t>c</w:t>
      </w:r>
      <w:r w:rsidR="003F0B3A" w:rsidRPr="00AA5B67">
        <w:rPr>
          <w:rStyle w:val="Textedelespacerserv"/>
          <w:color w:val="009999"/>
          <w:sz w:val="16"/>
        </w:rPr>
        <w:t xml:space="preserve">f. note </w:t>
      </w:r>
      <w:r w:rsidR="009957B0" w:rsidRPr="009959EA">
        <w:rPr>
          <w:rStyle w:val="Textedelespacerserv"/>
          <w:color w:val="009999"/>
          <w:sz w:val="16"/>
        </w:rPr>
        <w:t xml:space="preserve">Tarifs FC </w:t>
      </w:r>
      <w:r w:rsidR="003F0B3A" w:rsidRPr="009959EA">
        <w:rPr>
          <w:rStyle w:val="Textedelespacerserv"/>
          <w:color w:val="009999"/>
          <w:sz w:val="16"/>
        </w:rPr>
        <w:t xml:space="preserve">du </w:t>
      </w:r>
      <w:r w:rsidR="009957B0" w:rsidRPr="009959EA">
        <w:rPr>
          <w:rStyle w:val="Textedelespacerserv"/>
          <w:color w:val="009999"/>
          <w:sz w:val="16"/>
        </w:rPr>
        <w:t>0</w:t>
      </w:r>
      <w:r w:rsidR="009959EA" w:rsidRPr="009959EA">
        <w:rPr>
          <w:rStyle w:val="Textedelespacerserv"/>
          <w:color w:val="009999"/>
          <w:sz w:val="16"/>
        </w:rPr>
        <w:t>7</w:t>
      </w:r>
      <w:r w:rsidR="009957B0" w:rsidRPr="009959EA">
        <w:rPr>
          <w:rStyle w:val="Textedelespacerserv"/>
          <w:color w:val="009999"/>
          <w:sz w:val="16"/>
        </w:rPr>
        <w:t>.03.2</w:t>
      </w:r>
      <w:r w:rsidR="009959EA" w:rsidRPr="009959EA">
        <w:rPr>
          <w:rStyle w:val="Textedelespacerserv"/>
          <w:color w:val="009999"/>
          <w:sz w:val="16"/>
        </w:rPr>
        <w:t>5</w:t>
      </w:r>
      <w:r w:rsidR="003F0B3A" w:rsidRPr="009959EA">
        <w:rPr>
          <w:rStyle w:val="Textedelespacerserv"/>
          <w:color w:val="009999"/>
          <w:sz w:val="16"/>
        </w:rPr>
        <w:t>)</w:t>
      </w:r>
    </w:p>
    <w:p w14:paraId="495B5F1B" w14:textId="1B7E70E2" w:rsidR="00A1272E" w:rsidRPr="00AA5B67" w:rsidRDefault="00A1272E" w:rsidP="00025B47">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1E73A9B6" w14:textId="77777777" w:rsidR="00911454" w:rsidRDefault="00911454" w:rsidP="00911454">
      <w:pPr>
        <w:spacing w:line="240" w:lineRule="auto"/>
        <w:rPr>
          <w:b/>
        </w:rPr>
      </w:pPr>
    </w:p>
    <w:p w14:paraId="23A7C9A3" w14:textId="7FF2CA1D"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EN VAE (</w:t>
      </w:r>
      <w:r w:rsidR="00857C2C" w:rsidRPr="00737E84">
        <w:rPr>
          <w:b/>
        </w:rPr>
        <w:t>800</w:t>
      </w:r>
      <w:r>
        <w:rPr>
          <w:b/>
        </w:rPr>
        <w:t xml:space="preserve"> caractères espaces compris)</w:t>
      </w:r>
    </w:p>
    <w:p w14:paraId="76EF49CE" w14:textId="07F6D3B7" w:rsidR="00C57A77" w:rsidRDefault="00857C2C"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textInput>
              <w:maxLength w:val="800"/>
            </w:textInput>
          </w:ffData>
        </w:fldChar>
      </w:r>
      <w:r>
        <w:instrText xml:space="preserve"> FORMTEXT </w:instrText>
      </w:r>
      <w:r>
        <w:fldChar w:fldCharType="separate"/>
      </w:r>
      <w:r w:rsidR="00D06960">
        <w:rPr>
          <w:noProof/>
        </w:rPr>
        <w:t>SANS OBJET.</w:t>
      </w:r>
      <w:r>
        <w:fldChar w:fldCharType="end"/>
      </w:r>
    </w:p>
    <w:p w14:paraId="4D86844E" w14:textId="61AC2EFF" w:rsidR="00A1272E" w:rsidRDefault="00A1272E" w:rsidP="00B62663">
      <w:pPr>
        <w:pBdr>
          <w:top w:val="single" w:sz="4" w:space="1" w:color="auto"/>
          <w:left w:val="single" w:sz="4" w:space="4" w:color="auto"/>
          <w:bottom w:val="single" w:sz="4" w:space="1" w:color="auto"/>
          <w:right w:val="single" w:sz="4" w:space="4" w:color="auto"/>
        </w:pBdr>
        <w:tabs>
          <w:tab w:val="center" w:pos="4422"/>
        </w:tabs>
        <w:rPr>
          <w:rStyle w:val="Textedelespacerserv"/>
          <w:color w:val="C00000"/>
          <w:sz w:val="16"/>
        </w:rPr>
      </w:pPr>
    </w:p>
    <w:p w14:paraId="05934819" w14:textId="2C9CD1B5" w:rsidR="005F10B1" w:rsidRPr="00AA5B67" w:rsidRDefault="00006EA1" w:rsidP="00B62663">
      <w:pPr>
        <w:pBdr>
          <w:top w:val="single" w:sz="4" w:space="1" w:color="auto"/>
          <w:left w:val="single" w:sz="4" w:space="4" w:color="auto"/>
          <w:bottom w:val="single" w:sz="4" w:space="1" w:color="auto"/>
          <w:right w:val="single" w:sz="4" w:space="4" w:color="auto"/>
        </w:pBdr>
        <w:tabs>
          <w:tab w:val="center" w:pos="4422"/>
        </w:tabs>
        <w:rPr>
          <w:rStyle w:val="Textedelespacerserv"/>
          <w:b/>
          <w:color w:val="009999"/>
          <w:sz w:val="16"/>
        </w:rPr>
      </w:pPr>
      <w:r w:rsidRPr="00AA5B67">
        <w:rPr>
          <w:b/>
          <w:i/>
          <w:color w:val="009999"/>
          <w:sz w:val="16"/>
        </w:rPr>
        <w:t>Sauf demande spécifique</w:t>
      </w:r>
      <w:r w:rsidR="00A1272E" w:rsidRPr="00AA5B67">
        <w:rPr>
          <w:b/>
          <w:i/>
          <w:color w:val="009999"/>
          <w:sz w:val="16"/>
        </w:rPr>
        <w:t xml:space="preserve"> de votre part</w:t>
      </w:r>
      <w:r w:rsidRPr="00AA5B67">
        <w:rPr>
          <w:b/>
          <w:i/>
          <w:color w:val="009999"/>
          <w:sz w:val="16"/>
        </w:rPr>
        <w:t xml:space="preserve">, </w:t>
      </w:r>
      <w:r w:rsidR="00F92A72">
        <w:rPr>
          <w:b/>
          <w:i/>
          <w:color w:val="009999"/>
          <w:sz w:val="16"/>
        </w:rPr>
        <w:t xml:space="preserve">le chargé de communication de votre composante indiquera </w:t>
      </w:r>
      <w:r w:rsidRPr="00AA5B67">
        <w:rPr>
          <w:b/>
          <w:i/>
          <w:color w:val="009999"/>
          <w:sz w:val="16"/>
        </w:rPr>
        <w:t xml:space="preserve">la formule type </w:t>
      </w:r>
      <w:r w:rsidR="005F10B1" w:rsidRPr="00AA5B67">
        <w:rPr>
          <w:b/>
          <w:i/>
          <w:color w:val="009999"/>
          <w:sz w:val="16"/>
        </w:rPr>
        <w:t>ci-après</w:t>
      </w:r>
      <w:r w:rsidR="009959EA">
        <w:rPr>
          <w:b/>
          <w:i/>
          <w:color w:val="009999"/>
          <w:sz w:val="16"/>
        </w:rPr>
        <w:t xml:space="preserve"> </w:t>
      </w:r>
      <w:r w:rsidR="00A1272E" w:rsidRPr="00AA5B67">
        <w:rPr>
          <w:b/>
          <w:i/>
          <w:color w:val="009999"/>
          <w:sz w:val="16"/>
        </w:rPr>
        <w:t>:</w:t>
      </w:r>
    </w:p>
    <w:p w14:paraId="65A4B507" w14:textId="589C2CEB" w:rsidR="00B62663"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b/>
          <w:color w:val="009999"/>
          <w:sz w:val="16"/>
        </w:rPr>
      </w:pPr>
      <w:r w:rsidRPr="00AA5B67">
        <w:rPr>
          <w:b/>
          <w:color w:val="009999"/>
          <w:sz w:val="16"/>
        </w:rPr>
        <w:t>Quels que soient votre âge, votre nationalité, votre statut, vous pouvez prétendre à la VAE si vous justifiez d'une expérience professionnelle et/ou personnelle d’au moins un an en lien direct avec ce diplôme.</w:t>
      </w:r>
    </w:p>
    <w:p w14:paraId="54EF4AA3" w14:textId="33B9AF6B" w:rsidR="00C57A77"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rStyle w:val="Lienhypertexte"/>
          <w:b/>
          <w:color w:val="009999"/>
          <w:sz w:val="16"/>
        </w:rPr>
      </w:pPr>
      <w:r w:rsidRPr="00AA5B67">
        <w:rPr>
          <w:b/>
          <w:color w:val="009999"/>
          <w:sz w:val="16"/>
        </w:rPr>
        <w:t xml:space="preserve">&gt; </w:t>
      </w:r>
      <w:hyperlink r:id="rId31" w:history="1">
        <w:r w:rsidRPr="00AA5B67">
          <w:rPr>
            <w:rStyle w:val="Lienhypertexte"/>
            <w:b/>
            <w:color w:val="009999"/>
            <w:sz w:val="16"/>
          </w:rPr>
          <w:t>En savoir +</w:t>
        </w:r>
      </w:hyperlink>
    </w:p>
    <w:p w14:paraId="758B71A9" w14:textId="309807BF" w:rsidR="00A1272E" w:rsidRPr="000062B4" w:rsidRDefault="00A1272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C00000"/>
          <w:sz w:val="16"/>
        </w:rPr>
      </w:pPr>
      <w:r w:rsidRPr="00AA5B67">
        <w:rPr>
          <w:b/>
          <w:i/>
          <w:color w:val="009999"/>
          <w:sz w:val="16"/>
        </w:rPr>
        <w:t>Données obligatoires pour la Formation professionnelle dans le cadre de la certification Qualiopi</w:t>
      </w:r>
      <w:r w:rsidRPr="00D67602">
        <w:rPr>
          <w:sz w:val="16"/>
        </w:rPr>
        <w:tab/>
      </w:r>
    </w:p>
    <w:p w14:paraId="56426E54" w14:textId="13449A22" w:rsidR="00911454" w:rsidRDefault="00911454" w:rsidP="00D04404">
      <w:pPr>
        <w:spacing w:line="240" w:lineRule="auto"/>
        <w:jc w:val="both"/>
        <w:rPr>
          <w:b/>
        </w:rPr>
      </w:pPr>
    </w:p>
    <w:p w14:paraId="258F572D" w14:textId="0E74D3CB" w:rsidR="00B62663" w:rsidRPr="00470E7C"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CANDIDATURES (</w:t>
      </w:r>
      <w:r w:rsidR="00857C2C">
        <w:rPr>
          <w:b/>
        </w:rPr>
        <w:t xml:space="preserve">800 </w:t>
      </w:r>
      <w:r>
        <w:rPr>
          <w:b/>
        </w:rPr>
        <w:t>caractères espaces compris)</w:t>
      </w:r>
    </w:p>
    <w:p w14:paraId="0710119F" w14:textId="17B67099" w:rsidR="00B62663" w:rsidRDefault="00857C2C" w:rsidP="00B62663">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textInput>
              <w:maxLength w:val="800"/>
            </w:textInput>
          </w:ffData>
        </w:fldChar>
      </w:r>
      <w:r>
        <w:instrText xml:space="preserve"> FORMTEXT </w:instrText>
      </w:r>
      <w:r>
        <w:fldChar w:fldCharType="separate"/>
      </w:r>
      <w:r w:rsidR="00D06960">
        <w:t>Pour le</w:t>
      </w:r>
      <w:r w:rsidR="00D06960" w:rsidRPr="00D06960">
        <w:rPr>
          <w:noProof/>
        </w:rPr>
        <w:t xml:space="preserve"> Master 1</w:t>
      </w:r>
      <w:r w:rsidR="00D06960">
        <w:rPr>
          <w:noProof/>
        </w:rPr>
        <w:t>, l</w:t>
      </w:r>
      <w:r w:rsidR="00D06960" w:rsidRPr="00D06960">
        <w:rPr>
          <w:noProof/>
        </w:rPr>
        <w:t xml:space="preserve">a phase de candidature se déroulera d'avril à juin 2026. https://candidature.monmaster.gouv.fr/ Etudiants ou adultes en reprise d’études : candidature MASTER 2 sur https://candidatures.u-pec.fr • Etudiants internationaux (procédure Campus France) : consultez le </w:t>
      </w:r>
      <w:r w:rsidR="00D06960" w:rsidRPr="00D06960">
        <w:rPr>
          <w:noProof/>
        </w:rPr>
        <w:lastRenderedPageBreak/>
        <w:t>site www.campusfrance.org • Etudiants internationaux (hors Campus France) : candidature sur https://candidatures.u-pec.fr Pour plus d’informations, contactez la scolarité du diplôme.</w:t>
      </w:r>
      <w:r>
        <w:fldChar w:fldCharType="end"/>
      </w:r>
    </w:p>
    <w:p w14:paraId="588F4A20" w14:textId="6811C54C" w:rsidR="00B62663" w:rsidRDefault="00B62663" w:rsidP="00B62663">
      <w:pPr>
        <w:pBdr>
          <w:top w:val="single" w:sz="4" w:space="1" w:color="auto"/>
          <w:left w:val="single" w:sz="4" w:space="4" w:color="auto"/>
          <w:bottom w:val="single" w:sz="4" w:space="1" w:color="auto"/>
          <w:right w:val="single" w:sz="4" w:space="4" w:color="auto"/>
        </w:pBdr>
        <w:tabs>
          <w:tab w:val="left" w:pos="6900"/>
        </w:tabs>
      </w:pPr>
    </w:p>
    <w:p w14:paraId="0CCAD26C" w14:textId="57D022A7" w:rsidR="00B62663" w:rsidRPr="00AA5B67" w:rsidRDefault="00121EB6" w:rsidP="00B62663">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B62663" w:rsidRPr="00AA5B67">
        <w:rPr>
          <w:rStyle w:val="Textedelespacerserv"/>
          <w:color w:val="009999"/>
          <w:sz w:val="16"/>
        </w:rPr>
        <w:t xml:space="preserve">Démarche qualité </w:t>
      </w:r>
      <w:r w:rsidR="00B62663" w:rsidRPr="00AA5B67">
        <w:rPr>
          <w:rStyle w:val="Textedelespacerserv"/>
          <w:rFonts w:ascii="Arial" w:hAnsi="Arial" w:cs="Arial" w:hint="eastAsia"/>
          <w:color w:val="009999"/>
          <w:sz w:val="16"/>
          <w:lang w:eastAsia="ja-JP"/>
        </w:rPr>
        <w:t>→</w:t>
      </w:r>
      <w:r w:rsidR="00B62663" w:rsidRPr="00AA5B67">
        <w:rPr>
          <w:rStyle w:val="Textedelespacerserv"/>
          <w:color w:val="009999"/>
          <w:sz w:val="16"/>
        </w:rPr>
        <w:t xml:space="preserve"> Ajouter dans cette rubrique :</w:t>
      </w:r>
    </w:p>
    <w:p w14:paraId="79874FCF" w14:textId="397947D4" w:rsidR="00006EA1" w:rsidRPr="00AA5B67" w:rsidRDefault="00A809EE" w:rsidP="00B62663">
      <w:pPr>
        <w:pBdr>
          <w:top w:val="single" w:sz="4" w:space="1" w:color="auto"/>
          <w:left w:val="single" w:sz="4" w:space="4" w:color="auto"/>
          <w:bottom w:val="single" w:sz="4" w:space="1" w:color="auto"/>
          <w:right w:val="single" w:sz="4" w:space="4" w:color="auto"/>
        </w:pBdr>
        <w:tabs>
          <w:tab w:val="left" w:pos="6900"/>
        </w:tabs>
        <w:rPr>
          <w:color w:val="009999"/>
          <w:sz w:val="16"/>
          <w:szCs w:val="16"/>
        </w:rPr>
      </w:pPr>
      <w:r w:rsidRPr="00AA5B67">
        <w:rPr>
          <w:b/>
          <w:color w:val="009999"/>
          <w:sz w:val="16"/>
          <w:szCs w:val="16"/>
        </w:rPr>
        <w:t>+</w:t>
      </w:r>
      <w:r w:rsidR="00006EA1" w:rsidRPr="00AA5B67">
        <w:rPr>
          <w:b/>
          <w:color w:val="009999"/>
          <w:sz w:val="16"/>
          <w:szCs w:val="16"/>
        </w:rPr>
        <w:t>Période</w:t>
      </w:r>
      <w:r w:rsidR="00B62663" w:rsidRPr="00AA5B67">
        <w:rPr>
          <w:b/>
          <w:color w:val="009999"/>
          <w:sz w:val="16"/>
          <w:szCs w:val="16"/>
        </w:rPr>
        <w:t xml:space="preserve"> de candidatures</w:t>
      </w:r>
      <w:r w:rsidR="00B62663" w:rsidRPr="00AA5B67">
        <w:rPr>
          <w:color w:val="009999"/>
          <w:sz w:val="16"/>
          <w:szCs w:val="16"/>
        </w:rPr>
        <w:t xml:space="preserve"> </w:t>
      </w:r>
    </w:p>
    <w:p w14:paraId="4CCE97A0" w14:textId="6AB52112" w:rsidR="00B62663" w:rsidRPr="00AA5B67" w:rsidRDefault="00006EA1"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color w:val="009999"/>
          <w:sz w:val="16"/>
          <w:szCs w:val="16"/>
        </w:rPr>
        <w:t>+</w:t>
      </w:r>
      <w:r w:rsidR="00B62663" w:rsidRPr="00AA5B67">
        <w:rPr>
          <w:b/>
          <w:color w:val="009999"/>
          <w:sz w:val="16"/>
          <w:szCs w:val="16"/>
        </w:rPr>
        <w:t>délais d’accès</w:t>
      </w:r>
      <w:r w:rsidR="00B62663" w:rsidRPr="00AA5B67">
        <w:rPr>
          <w:color w:val="009999"/>
          <w:sz w:val="16"/>
          <w:szCs w:val="16"/>
        </w:rPr>
        <w:t xml:space="preserve"> </w:t>
      </w:r>
      <w:r w:rsidR="00B62663" w:rsidRPr="00AA5B67">
        <w:rPr>
          <w:i/>
          <w:color w:val="009999"/>
          <w:sz w:val="16"/>
          <w:szCs w:val="16"/>
        </w:rPr>
        <w:t>(durée estimée entre la demande du bénéficiaire et le début de la prestation.)</w:t>
      </w:r>
    </w:p>
    <w:p w14:paraId="0E80C40D" w14:textId="3E0D3620" w:rsidR="00B62663" w:rsidRPr="00AA5B67" w:rsidRDefault="00A809EE"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b/>
          <w:color w:val="009999"/>
          <w:sz w:val="16"/>
          <w:szCs w:val="16"/>
        </w:rPr>
        <w:t>+</w:t>
      </w:r>
      <w:r w:rsidR="00B62663" w:rsidRPr="00AA5B67">
        <w:rPr>
          <w:b/>
          <w:color w:val="009999"/>
          <w:sz w:val="16"/>
          <w:szCs w:val="16"/>
        </w:rPr>
        <w:t xml:space="preserve">Modalités </w:t>
      </w:r>
      <w:r w:rsidR="00006EA1" w:rsidRPr="00AA5B67">
        <w:rPr>
          <w:b/>
          <w:color w:val="009999"/>
          <w:sz w:val="16"/>
          <w:szCs w:val="16"/>
        </w:rPr>
        <w:t>de candidature</w:t>
      </w:r>
      <w:r w:rsidR="00006EA1" w:rsidRPr="00AA5B67">
        <w:rPr>
          <w:color w:val="009999"/>
          <w:sz w:val="16"/>
          <w:szCs w:val="16"/>
        </w:rPr>
        <w:t xml:space="preserve"> </w:t>
      </w:r>
      <w:r w:rsidR="00B62663" w:rsidRPr="00AA5B67">
        <w:rPr>
          <w:i/>
          <w:color w:val="009999"/>
          <w:sz w:val="16"/>
          <w:szCs w:val="16"/>
        </w:rPr>
        <w:t>(indiquer le lien vers e-candidat ou autre plateforme, dossier à télécharger…)</w:t>
      </w:r>
    </w:p>
    <w:p w14:paraId="4A29BA29" w14:textId="2160DBF2" w:rsidR="00A1272E" w:rsidRPr="00AA5B67" w:rsidRDefault="00A1272E"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49D9CB3D" w14:textId="77777777" w:rsidR="00B62663" w:rsidRDefault="00B62663" w:rsidP="00911454">
      <w:pPr>
        <w:spacing w:line="240" w:lineRule="auto"/>
        <w:rPr>
          <w:b/>
        </w:rPr>
      </w:pPr>
    </w:p>
    <w:p w14:paraId="26CC1E39" w14:textId="5C070DB4" w:rsidR="00C57A77" w:rsidRDefault="00A809EE" w:rsidP="00911454">
      <w:pPr>
        <w:spacing w:line="240" w:lineRule="auto"/>
        <w:rPr>
          <w:b/>
        </w:rPr>
      </w:pPr>
      <w:r w:rsidRPr="0010767D">
        <w:rPr>
          <w:b/>
          <w:noProof/>
        </w:rPr>
        <w:drawing>
          <wp:inline distT="0" distB="0" distL="0" distR="0" wp14:anchorId="1297909E" wp14:editId="10C17C25">
            <wp:extent cx="5615940" cy="437515"/>
            <wp:effectExtent l="0" t="0" r="381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5940" cy="437515"/>
                    </a:xfrm>
                    <a:prstGeom prst="rect">
                      <a:avLst/>
                    </a:prstGeom>
                  </pic:spPr>
                </pic:pic>
              </a:graphicData>
            </a:graphic>
          </wp:inline>
        </w:drawing>
      </w:r>
    </w:p>
    <w:p w14:paraId="15A58FC1" w14:textId="77777777" w:rsidR="00A809EE" w:rsidRDefault="00A809EE" w:rsidP="00911454">
      <w:pPr>
        <w:spacing w:line="240" w:lineRule="auto"/>
        <w:rPr>
          <w:b/>
        </w:rPr>
      </w:pPr>
    </w:p>
    <w:p w14:paraId="68E0B8D0" w14:textId="0F41E5DD" w:rsidR="00F92A72" w:rsidRPr="00511293"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Cs/>
          <w:i/>
          <w:iCs/>
        </w:rPr>
      </w:pPr>
      <w:r>
        <w:rPr>
          <w:b/>
        </w:rPr>
        <w:t>PARTENARIATS (800 caractères espaces compris)</w:t>
      </w:r>
      <w:r w:rsidR="00F92A72">
        <w:rPr>
          <w:b/>
        </w:rPr>
        <w:t xml:space="preserve"> </w:t>
      </w:r>
      <w:r w:rsidR="00F92A72" w:rsidRPr="00EF3EE6">
        <w:rPr>
          <w:bCs/>
          <w:i/>
          <w:iCs/>
        </w:rPr>
        <w:t>Si non pertinent, ne rien inscrire et l’onglet n’apparaitra pas</w:t>
      </w:r>
      <w:r w:rsidR="00BA7C92">
        <w:rPr>
          <w:bCs/>
          <w:i/>
          <w:iCs/>
        </w:rPr>
        <w:t xml:space="preserve"> en ligne</w:t>
      </w:r>
    </w:p>
    <w:p w14:paraId="60110A28" w14:textId="6A8F0465" w:rsidR="00911454" w:rsidRPr="005E1E87" w:rsidRDefault="00911454" w:rsidP="00911454">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Partenariats"/>
            <w:enabled/>
            <w:calcOnExit w:val="0"/>
            <w:textInput>
              <w:maxLength w:val="800"/>
            </w:textInput>
          </w:ffData>
        </w:fldChar>
      </w:r>
      <w:bookmarkStart w:id="19" w:name="Partenariats"/>
      <w:r w:rsidRPr="005E1E87">
        <w:instrText xml:space="preserve"> FORMTEXT </w:instrText>
      </w:r>
      <w:r w:rsidRPr="005E1E87">
        <w:fldChar w:fldCharType="separate"/>
      </w:r>
      <w:r w:rsidR="0060738C">
        <w:rPr>
          <w:noProof/>
        </w:rPr>
        <w:t>SANS OBJET</w:t>
      </w:r>
      <w:r w:rsidRPr="005E1E87">
        <w:fldChar w:fldCharType="end"/>
      </w:r>
      <w:bookmarkEnd w:id="19"/>
    </w:p>
    <w:p w14:paraId="08BF8337" w14:textId="433864D1" w:rsidR="00911454" w:rsidRDefault="00911454" w:rsidP="00911454">
      <w:pPr>
        <w:spacing w:line="240" w:lineRule="auto"/>
        <w:rPr>
          <w:b/>
        </w:rPr>
      </w:pPr>
    </w:p>
    <w:p w14:paraId="75055C7D" w14:textId="457BCB17" w:rsidR="00C57A77" w:rsidRDefault="00A809EE" w:rsidP="00911454">
      <w:pPr>
        <w:spacing w:line="240" w:lineRule="auto"/>
        <w:rPr>
          <w:b/>
        </w:rPr>
      </w:pPr>
      <w:r w:rsidRPr="0010767D">
        <w:rPr>
          <w:b/>
          <w:noProof/>
        </w:rPr>
        <w:drawing>
          <wp:inline distT="0" distB="0" distL="0" distR="0" wp14:anchorId="76E06EB8" wp14:editId="3C5C23AF">
            <wp:extent cx="5615940" cy="472440"/>
            <wp:effectExtent l="0" t="0" r="3810" b="381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5940" cy="472440"/>
                    </a:xfrm>
                    <a:prstGeom prst="rect">
                      <a:avLst/>
                    </a:prstGeom>
                  </pic:spPr>
                </pic:pic>
              </a:graphicData>
            </a:graphic>
          </wp:inline>
        </w:drawing>
      </w:r>
    </w:p>
    <w:p w14:paraId="392AFC0F" w14:textId="77777777" w:rsidR="006D4FFC" w:rsidRDefault="006D4FFC" w:rsidP="00911454">
      <w:pPr>
        <w:spacing w:line="240" w:lineRule="auto"/>
        <w:rPr>
          <w:b/>
        </w:rPr>
      </w:pPr>
    </w:p>
    <w:p w14:paraId="361990ED"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RESPONSABLE(S) PEDAGOGIQUE(S)</w:t>
      </w:r>
    </w:p>
    <w:p w14:paraId="0DD99391" w14:textId="13EB985D"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 pédagogique</w:t>
      </w:r>
      <w:r>
        <w:t xml:space="preserve"> 1 : </w:t>
      </w:r>
      <w:r>
        <w:br/>
        <w:t>Prénom </w:t>
      </w:r>
      <w:r>
        <w:fldChar w:fldCharType="begin">
          <w:ffData>
            <w:name w:val="Texte2"/>
            <w:enabled/>
            <w:calcOnExit w:val="0"/>
            <w:textInput>
              <w:maxLength w:val="100"/>
            </w:textInput>
          </w:ffData>
        </w:fldChar>
      </w:r>
      <w:bookmarkStart w:id="20" w:name="Texte2"/>
      <w:r>
        <w:instrText xml:space="preserve"> FORMTEXT </w:instrText>
      </w:r>
      <w:r>
        <w:fldChar w:fldCharType="separate"/>
      </w:r>
      <w:r w:rsidR="009827A7">
        <w:t>Ch</w:t>
      </w:r>
      <w:r w:rsidR="00BD2313">
        <w:t>ristophe</w:t>
      </w:r>
      <w:r>
        <w:fldChar w:fldCharType="end"/>
      </w:r>
      <w:bookmarkEnd w:id="20"/>
      <w:r>
        <w:t xml:space="preserve"> </w:t>
      </w:r>
      <w:r>
        <w:br/>
        <w:t xml:space="preserve">Nom </w:t>
      </w:r>
      <w:r>
        <w:fldChar w:fldCharType="begin">
          <w:ffData>
            <w:name w:val="RespPedagoNom"/>
            <w:enabled/>
            <w:calcOnExit w:val="0"/>
            <w:textInput>
              <w:maxLength w:val="100"/>
            </w:textInput>
          </w:ffData>
        </w:fldChar>
      </w:r>
      <w:bookmarkStart w:id="21" w:name="RespPedagoNom"/>
      <w:r>
        <w:instrText xml:space="preserve"> FORMTEXT </w:instrText>
      </w:r>
      <w:r>
        <w:fldChar w:fldCharType="separate"/>
      </w:r>
      <w:r w:rsidR="00BD2313">
        <w:t>Caron</w:t>
      </w:r>
      <w:r>
        <w:fldChar w:fldCharType="end"/>
      </w:r>
      <w:bookmarkEnd w:id="21"/>
      <w:r>
        <w:br/>
        <w:t xml:space="preserve">Adresse mail </w:t>
      </w:r>
      <w:r>
        <w:fldChar w:fldCharType="begin">
          <w:ffData>
            <w:name w:val="Texte1"/>
            <w:enabled/>
            <w:calcOnExit w:val="0"/>
            <w:textInput>
              <w:maxLength w:val="150"/>
            </w:textInput>
          </w:ffData>
        </w:fldChar>
      </w:r>
      <w:bookmarkStart w:id="22" w:name="Texte1"/>
      <w:r>
        <w:instrText xml:space="preserve"> FORMTEXT </w:instrText>
      </w:r>
      <w:r>
        <w:fldChar w:fldCharType="separate"/>
      </w:r>
      <w:r w:rsidR="009827A7">
        <w:rPr>
          <w:noProof/>
        </w:rPr>
        <w:t>c</w:t>
      </w:r>
      <w:r w:rsidR="00BD2313">
        <w:rPr>
          <w:noProof/>
        </w:rPr>
        <w:t>hristophe.caron@u-pec.fr</w:t>
      </w:r>
      <w:r>
        <w:fldChar w:fldCharType="end"/>
      </w:r>
      <w:bookmarkEnd w:id="22"/>
    </w:p>
    <w:p w14:paraId="6EFECF61" w14:textId="77777777"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p>
    <w:p w14:paraId="4066B4CC" w14:textId="77777777"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w:t>
      </w:r>
      <w:r>
        <w:t xml:space="preserve"> pédagogique 2</w:t>
      </w:r>
    </w:p>
    <w:p w14:paraId="3F32D9FD" w14:textId="7891D04A"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Prénom </w:t>
      </w:r>
      <w:r>
        <w:fldChar w:fldCharType="begin">
          <w:ffData>
            <w:name w:val="Texte3"/>
            <w:enabled/>
            <w:calcOnExit w:val="0"/>
            <w:textInput>
              <w:maxLength w:val="100"/>
            </w:textInput>
          </w:ffData>
        </w:fldChar>
      </w:r>
      <w:bookmarkStart w:id="23" w:name="Texte3"/>
      <w:r>
        <w:instrText xml:space="preserve"> FORMTEXT </w:instrText>
      </w:r>
      <w:r>
        <w:fldChar w:fldCharType="separate"/>
      </w:r>
      <w:r w:rsidR="009827A7">
        <w:rPr>
          <w:noProof/>
        </w:rPr>
        <w:t>C</w:t>
      </w:r>
      <w:r w:rsidR="00BD2313">
        <w:rPr>
          <w:noProof/>
        </w:rPr>
        <w:t>harles</w:t>
      </w:r>
      <w:r>
        <w:fldChar w:fldCharType="end"/>
      </w:r>
      <w:bookmarkEnd w:id="23"/>
    </w:p>
    <w:p w14:paraId="1CE19D9F" w14:textId="661959A2"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Nom </w:t>
      </w:r>
      <w:r>
        <w:fldChar w:fldCharType="begin">
          <w:ffData>
            <w:name w:val="Texte4"/>
            <w:enabled/>
            <w:calcOnExit w:val="0"/>
            <w:textInput>
              <w:maxLength w:val="100"/>
            </w:textInput>
          </w:ffData>
        </w:fldChar>
      </w:r>
      <w:bookmarkStart w:id="24" w:name="Texte4"/>
      <w:r>
        <w:instrText xml:space="preserve"> FORMTEXT </w:instrText>
      </w:r>
      <w:r>
        <w:fldChar w:fldCharType="separate"/>
      </w:r>
      <w:r w:rsidR="00BD2313">
        <w:t>Masson</w:t>
      </w:r>
      <w:r>
        <w:fldChar w:fldCharType="end"/>
      </w:r>
      <w:bookmarkEnd w:id="24"/>
    </w:p>
    <w:p w14:paraId="1668A705" w14:textId="5AFC5CDC"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Adresse mail</w:t>
      </w:r>
      <w:r w:rsidR="008B2D0F">
        <w:t xml:space="preserve"> </w:t>
      </w:r>
      <w:r>
        <w:fldChar w:fldCharType="begin">
          <w:ffData>
            <w:name w:val="Texte5"/>
            <w:enabled/>
            <w:calcOnExit w:val="0"/>
            <w:textInput>
              <w:maxLength w:val="150"/>
            </w:textInput>
          </w:ffData>
        </w:fldChar>
      </w:r>
      <w:bookmarkStart w:id="25" w:name="Texte5"/>
      <w:r>
        <w:instrText xml:space="preserve"> FORMTEXT </w:instrText>
      </w:r>
      <w:r>
        <w:fldChar w:fldCharType="separate"/>
      </w:r>
      <w:r w:rsidR="009827A7">
        <w:rPr>
          <w:noProof/>
        </w:rPr>
        <w:t>c</w:t>
      </w:r>
      <w:r w:rsidR="00BD2313">
        <w:rPr>
          <w:noProof/>
        </w:rPr>
        <w:t>harles-henri.masson@u-pec.fr</w:t>
      </w:r>
      <w:r>
        <w:fldChar w:fldCharType="end"/>
      </w:r>
      <w:bookmarkEnd w:id="25"/>
    </w:p>
    <w:p w14:paraId="47DC1E84" w14:textId="07B62EC1" w:rsidR="00911454" w:rsidRDefault="00911454" w:rsidP="00641A4E">
      <w:pPr>
        <w:spacing w:line="240" w:lineRule="auto"/>
        <w:rPr>
          <w:b/>
        </w:rPr>
      </w:pPr>
    </w:p>
    <w:p w14:paraId="628B9487"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SCOLARITE</w:t>
      </w:r>
    </w:p>
    <w:p w14:paraId="044CE8BB" w14:textId="778EE9D7" w:rsidR="00B62663" w:rsidRPr="009957B0" w:rsidRDefault="00B62663" w:rsidP="00911454">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Initiale</w:t>
      </w:r>
    </w:p>
    <w:p w14:paraId="1FCDF26F" w14:textId="7F1EFF08"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bookmarkStart w:id="26" w:name="Texte7"/>
      <w:r>
        <w:instrText xml:space="preserve"> FORMTEXT </w:instrText>
      </w:r>
      <w:r>
        <w:fldChar w:fldCharType="separate"/>
      </w:r>
      <w:r w:rsidR="009827A7">
        <w:t>A</w:t>
      </w:r>
      <w:r w:rsidR="009827A7">
        <w:rPr>
          <w:noProof/>
        </w:rPr>
        <w:t>028</w:t>
      </w:r>
      <w:r>
        <w:fldChar w:fldCharType="end"/>
      </w:r>
      <w:bookmarkEnd w:id="26"/>
      <w:r w:rsidR="00AC0EFC">
        <w:t xml:space="preserve"> </w:t>
      </w:r>
      <w:r w:rsidR="00AC0EFC">
        <w:br/>
        <w:t xml:space="preserve">Etage </w:t>
      </w:r>
      <w:r w:rsidR="00AC0EFC">
        <w:fldChar w:fldCharType="begin">
          <w:ffData>
            <w:name w:val="Texte9"/>
            <w:enabled/>
            <w:calcOnExit w:val="0"/>
            <w:textInput>
              <w:maxLength w:val="50"/>
            </w:textInput>
          </w:ffData>
        </w:fldChar>
      </w:r>
      <w:bookmarkStart w:id="27" w:name="Texte9"/>
      <w:r w:rsidR="00AC0EFC">
        <w:instrText xml:space="preserve"> FORMTEXT </w:instrText>
      </w:r>
      <w:r w:rsidR="00AC0EFC">
        <w:fldChar w:fldCharType="separate"/>
      </w:r>
      <w:r w:rsidR="009827A7">
        <w:rPr>
          <w:noProof/>
        </w:rPr>
        <w:t>RDC</w:t>
      </w:r>
      <w:r w:rsidR="00AC0EFC">
        <w:fldChar w:fldCharType="end"/>
      </w:r>
      <w:bookmarkEnd w:id="27"/>
      <w:r w:rsidR="008D3BAF">
        <w:t xml:space="preserve"> </w:t>
      </w:r>
      <w:r>
        <w:t xml:space="preserve">Bâtiment </w:t>
      </w:r>
      <w:r>
        <w:fldChar w:fldCharType="begin">
          <w:ffData>
            <w:name w:val="Texte8"/>
            <w:enabled/>
            <w:calcOnExit w:val="0"/>
            <w:textInput>
              <w:maxLength w:val="200"/>
            </w:textInput>
          </w:ffData>
        </w:fldChar>
      </w:r>
      <w:bookmarkStart w:id="28" w:name="Texte8"/>
      <w:r>
        <w:instrText xml:space="preserve"> FORMTEXT </w:instrText>
      </w:r>
      <w:r>
        <w:fldChar w:fldCharType="separate"/>
      </w:r>
      <w:r w:rsidR="009827A7">
        <w:rPr>
          <w:noProof/>
        </w:rPr>
        <w:t>A</w:t>
      </w:r>
      <w:r>
        <w:fldChar w:fldCharType="end"/>
      </w:r>
      <w:bookmarkEnd w:id="28"/>
    </w:p>
    <w:p w14:paraId="3ADA5BAD" w14:textId="36B3B231"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Adresse </w:t>
      </w:r>
      <w:r w:rsidR="00AC0EFC">
        <w:fldChar w:fldCharType="begin">
          <w:ffData>
            <w:name w:val="Texte10"/>
            <w:enabled/>
            <w:calcOnExit w:val="0"/>
            <w:textInput>
              <w:maxLength w:val="200"/>
            </w:textInput>
          </w:ffData>
        </w:fldChar>
      </w:r>
      <w:bookmarkStart w:id="29" w:name="Texte10"/>
      <w:r w:rsidR="00AC0EFC">
        <w:instrText xml:space="preserve"> FORMTEXT </w:instrText>
      </w:r>
      <w:r w:rsidR="00AC0EFC">
        <w:fldChar w:fldCharType="separate"/>
      </w:r>
      <w:r w:rsidR="009827A7" w:rsidRPr="009827A7">
        <w:rPr>
          <w:noProof/>
        </w:rPr>
        <w:t>83-85 avenue du Général de Gaulle</w:t>
      </w:r>
      <w:r w:rsidR="00AC0EFC">
        <w:fldChar w:fldCharType="end"/>
      </w:r>
      <w:bookmarkEnd w:id="29"/>
    </w:p>
    <w:p w14:paraId="65FBBD09" w14:textId="3060DC45" w:rsidR="00AC0EFC" w:rsidRDefault="00AC0EFC" w:rsidP="00911454">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bookmarkStart w:id="30" w:name="Texte12"/>
      <w:r>
        <w:instrText xml:space="preserve"> FORMTEXT </w:instrText>
      </w:r>
      <w:r>
        <w:fldChar w:fldCharType="separate"/>
      </w:r>
      <w:r w:rsidR="009827A7">
        <w:rPr>
          <w:noProof/>
        </w:rPr>
        <w:t>94000</w:t>
      </w:r>
      <w:r>
        <w:fldChar w:fldCharType="end"/>
      </w:r>
      <w:bookmarkEnd w:id="30"/>
      <w:r w:rsidR="008D3BAF">
        <w:t xml:space="preserve">  </w:t>
      </w:r>
      <w:r>
        <w:t xml:space="preserve">Ville </w:t>
      </w:r>
      <w:r>
        <w:fldChar w:fldCharType="begin">
          <w:ffData>
            <w:name w:val="Texte11"/>
            <w:enabled/>
            <w:calcOnExit w:val="0"/>
            <w:textInput>
              <w:maxLength w:val="200"/>
            </w:textInput>
          </w:ffData>
        </w:fldChar>
      </w:r>
      <w:bookmarkStart w:id="31" w:name="Texte11"/>
      <w:r>
        <w:instrText xml:space="preserve"> FORMTEXT </w:instrText>
      </w:r>
      <w:r>
        <w:fldChar w:fldCharType="separate"/>
      </w:r>
      <w:r w:rsidR="009827A7">
        <w:rPr>
          <w:noProof/>
        </w:rPr>
        <w:t>Créteil</w:t>
      </w:r>
      <w:r>
        <w:fldChar w:fldCharType="end"/>
      </w:r>
      <w:bookmarkEnd w:id="31"/>
    </w:p>
    <w:p w14:paraId="058FDD29" w14:textId="34730CC0"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Téléphone</w:t>
      </w:r>
      <w:r w:rsidR="00AC0EFC">
        <w:t xml:space="preserve"> </w:t>
      </w:r>
      <w:r w:rsidR="00AC0EFC">
        <w:fldChar w:fldCharType="begin">
          <w:ffData>
            <w:name w:val="Texte13"/>
            <w:enabled/>
            <w:calcOnExit w:val="0"/>
            <w:textInput>
              <w:maxLength w:val="15"/>
            </w:textInput>
          </w:ffData>
        </w:fldChar>
      </w:r>
      <w:bookmarkStart w:id="32" w:name="Texte13"/>
      <w:r w:rsidR="00AC0EFC">
        <w:instrText xml:space="preserve"> FORMTEXT </w:instrText>
      </w:r>
      <w:r w:rsidR="00AC0EFC">
        <w:fldChar w:fldCharType="separate"/>
      </w:r>
      <w:r w:rsidR="009827A7" w:rsidRPr="009827A7">
        <w:rPr>
          <w:noProof/>
        </w:rPr>
        <w:t>01 56 72 60 15</w:t>
      </w:r>
      <w:r w:rsidR="00AC0EFC">
        <w:fldChar w:fldCharType="end"/>
      </w:r>
      <w:bookmarkEnd w:id="32"/>
      <w:r w:rsidR="008D3BAF">
        <w:t xml:space="preserve"> </w:t>
      </w:r>
      <w:r>
        <w:t>Adresse mail</w:t>
      </w:r>
      <w:r w:rsidR="008B2D0F">
        <w:t xml:space="preserve"> générique</w:t>
      </w:r>
      <w:r w:rsidR="00AC0EFC">
        <w:t xml:space="preserve"> </w:t>
      </w:r>
      <w:r w:rsidR="00AC0EFC">
        <w:fldChar w:fldCharType="begin">
          <w:ffData>
            <w:name w:val="Texte14"/>
            <w:enabled/>
            <w:calcOnExit w:val="0"/>
            <w:textInput>
              <w:maxLength w:val="200"/>
            </w:textInput>
          </w:ffData>
        </w:fldChar>
      </w:r>
      <w:bookmarkStart w:id="33" w:name="Texte14"/>
      <w:r w:rsidR="00AC0EFC">
        <w:instrText xml:space="preserve"> FORMTEXT </w:instrText>
      </w:r>
      <w:r w:rsidR="00AC0EFC">
        <w:fldChar w:fldCharType="separate"/>
      </w:r>
      <w:r w:rsidR="009827A7" w:rsidRPr="009827A7">
        <w:rPr>
          <w:noProof/>
        </w:rPr>
        <w:t>mpia-droit@u-pec.fr</w:t>
      </w:r>
      <w:r w:rsidR="00AC0EFC">
        <w:fldChar w:fldCharType="end"/>
      </w:r>
      <w:bookmarkEnd w:id="33"/>
    </w:p>
    <w:p w14:paraId="320F9E6A" w14:textId="1A1F0F64" w:rsidR="00B62663" w:rsidRDefault="00B62663" w:rsidP="00911454">
      <w:pPr>
        <w:pBdr>
          <w:top w:val="single" w:sz="4" w:space="1" w:color="auto"/>
          <w:left w:val="single" w:sz="4" w:space="4" w:color="auto"/>
          <w:bottom w:val="single" w:sz="4" w:space="1" w:color="auto"/>
          <w:right w:val="single" w:sz="4" w:space="4" w:color="auto"/>
        </w:pBdr>
        <w:tabs>
          <w:tab w:val="left" w:pos="6900"/>
        </w:tabs>
      </w:pPr>
    </w:p>
    <w:p w14:paraId="349E1EAF" w14:textId="77777777" w:rsidR="006D4FFC" w:rsidRDefault="006D4FFC" w:rsidP="00911454">
      <w:pPr>
        <w:pBdr>
          <w:top w:val="single" w:sz="4" w:space="1" w:color="auto"/>
          <w:left w:val="single" w:sz="4" w:space="4" w:color="auto"/>
          <w:bottom w:val="single" w:sz="4" w:space="1" w:color="auto"/>
          <w:right w:val="single" w:sz="4" w:space="4" w:color="auto"/>
        </w:pBdr>
        <w:tabs>
          <w:tab w:val="left" w:pos="6900"/>
        </w:tabs>
      </w:pPr>
    </w:p>
    <w:p w14:paraId="3427B663" w14:textId="2054B586" w:rsidR="00B62663" w:rsidRPr="009957B0" w:rsidRDefault="00B62663" w:rsidP="00B62663">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Continue</w:t>
      </w:r>
    </w:p>
    <w:p w14:paraId="24806BB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DB1CB5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8D384E0"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9D7A57"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Téléphone </w:t>
      </w:r>
      <w:r>
        <w:fldChar w:fldCharType="begin">
          <w:ffData>
            <w:name w:val="Texte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Adresse mail générique </w:t>
      </w:r>
      <w:r>
        <w:fldChar w:fldCharType="begin">
          <w:ffData>
            <w:name w:val="Texte14"/>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C496CA" w14:textId="77777777" w:rsidR="00B62663" w:rsidRPr="00B62663" w:rsidRDefault="00B62663" w:rsidP="00B62663">
      <w:pPr>
        <w:pBdr>
          <w:top w:val="single" w:sz="4" w:space="1" w:color="auto"/>
          <w:left w:val="single" w:sz="4" w:space="4" w:color="auto"/>
          <w:bottom w:val="single" w:sz="4" w:space="1" w:color="auto"/>
          <w:right w:val="single" w:sz="4" w:space="4" w:color="auto"/>
        </w:pBdr>
        <w:tabs>
          <w:tab w:val="left" w:pos="6900"/>
        </w:tabs>
        <w:rPr>
          <w:b/>
          <w:color w:val="0070C0"/>
        </w:rPr>
      </w:pPr>
    </w:p>
    <w:p w14:paraId="3045E05B" w14:textId="42260679" w:rsidR="00121EB6" w:rsidRPr="00B93D66" w:rsidRDefault="00B62663" w:rsidP="00B62663">
      <w:pPr>
        <w:pBdr>
          <w:top w:val="single" w:sz="4" w:space="1" w:color="auto"/>
          <w:left w:val="single" w:sz="4" w:space="4" w:color="auto"/>
          <w:bottom w:val="single" w:sz="4" w:space="1" w:color="auto"/>
          <w:right w:val="single" w:sz="4" w:space="4" w:color="auto"/>
        </w:pBdr>
        <w:tabs>
          <w:tab w:val="left" w:pos="6900"/>
        </w:tabs>
        <w:rPr>
          <w:i/>
          <w:color w:val="44546A" w:themeColor="text2"/>
          <w:sz w:val="16"/>
          <w:szCs w:val="16"/>
        </w:rPr>
      </w:pPr>
      <w:r w:rsidRPr="00B93D66">
        <w:rPr>
          <w:b/>
          <w:color w:val="C00000"/>
          <w:sz w:val="16"/>
          <w:szCs w:val="16"/>
        </w:rPr>
        <w:t>Formation en apprentissage</w:t>
      </w:r>
      <w:r w:rsidR="005B3B23" w:rsidRPr="00D04404">
        <w:rPr>
          <w:b/>
          <w:color w:val="FF0000"/>
          <w:sz w:val="16"/>
          <w:szCs w:val="16"/>
        </w:rPr>
        <w:t>*</w:t>
      </w:r>
      <w:r w:rsidR="00B93D66" w:rsidRPr="00B93D66">
        <w:rPr>
          <w:b/>
          <w:color w:val="C00000"/>
          <w:sz w:val="16"/>
          <w:szCs w:val="16"/>
        </w:rPr>
        <w:t xml:space="preserve"> </w:t>
      </w:r>
    </w:p>
    <w:p w14:paraId="0F13B606"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23AB184"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0B8C44F"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242E08" w14:textId="0BB7A9C7" w:rsidR="00911454" w:rsidRDefault="00B62663" w:rsidP="00911454">
      <w:pPr>
        <w:pBdr>
          <w:top w:val="single" w:sz="4" w:space="1" w:color="auto"/>
          <w:left w:val="single" w:sz="4" w:space="4" w:color="auto"/>
          <w:bottom w:val="single" w:sz="4" w:space="1" w:color="auto"/>
          <w:right w:val="single" w:sz="4" w:space="4" w:color="auto"/>
        </w:pBdr>
        <w:tabs>
          <w:tab w:val="left" w:pos="6900"/>
        </w:tabs>
      </w:pPr>
      <w:r>
        <w:lastRenderedPageBreak/>
        <w:t xml:space="preserve">Téléphone </w:t>
      </w:r>
      <w:r>
        <w:fldChar w:fldCharType="begin">
          <w:ffData>
            <w:name w:val="Texte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Adresse mail générique </w:t>
      </w:r>
      <w:r>
        <w:fldChar w:fldCharType="begin">
          <w:ffData>
            <w:name w:val="Texte14"/>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C9AEB17" w14:textId="77777777" w:rsidR="00AA5B67" w:rsidRDefault="00AA5B67" w:rsidP="00911454">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009999"/>
          <w:sz w:val="16"/>
        </w:rPr>
      </w:pPr>
    </w:p>
    <w:p w14:paraId="50F3AB5B" w14:textId="5CD2C34B" w:rsidR="00A809EE" w:rsidRPr="00AA5B67" w:rsidRDefault="00A809EE" w:rsidP="00911454">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w:t>
      </w:r>
    </w:p>
    <w:p w14:paraId="63EAD4F1" w14:textId="409871A2" w:rsidR="006318CE" w:rsidRPr="00A1272E" w:rsidRDefault="005B3B23"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C00000"/>
          <w:sz w:val="16"/>
        </w:rPr>
      </w:pPr>
      <w:r w:rsidRPr="00AA5B67">
        <w:rPr>
          <w:b/>
          <w:i/>
          <w:color w:val="009999"/>
          <w:sz w:val="16"/>
        </w:rPr>
        <w:t>*</w:t>
      </w:r>
      <w:r w:rsidR="00A1272E" w:rsidRPr="00AA5B67">
        <w:rPr>
          <w:b/>
          <w:i/>
          <w:color w:val="009999"/>
          <w:sz w:val="16"/>
        </w:rPr>
        <w:t xml:space="preserve">Données obligatoires pour </w:t>
      </w:r>
      <w:r w:rsidR="006318CE" w:rsidRPr="00AA5B67">
        <w:rPr>
          <w:b/>
          <w:i/>
          <w:color w:val="009999"/>
          <w:sz w:val="16"/>
        </w:rPr>
        <w:t>les formations en apprentissage de l’UPEC.CFA</w:t>
      </w:r>
      <w:r w:rsidR="006318CE" w:rsidRPr="00AA5B67" w:rsidDel="006318CE">
        <w:rPr>
          <w:b/>
          <w:i/>
          <w:color w:val="009999"/>
          <w:sz w:val="16"/>
        </w:rPr>
        <w:t xml:space="preserve"> </w:t>
      </w:r>
      <w:r w:rsidR="00A1272E" w:rsidRPr="00AA5B67">
        <w:rPr>
          <w:b/>
          <w:i/>
          <w:color w:val="009999"/>
          <w:sz w:val="16"/>
        </w:rPr>
        <w:t>dans le cadre de la certification Qualiopi</w:t>
      </w:r>
      <w:r w:rsidR="005C4424" w:rsidRPr="00AA5B67">
        <w:rPr>
          <w:color w:val="009999"/>
          <w:sz w:val="16"/>
        </w:rPr>
        <w:t xml:space="preserve"> </w:t>
      </w:r>
      <w:r w:rsidR="006318CE">
        <w:rPr>
          <w:b/>
          <w:i/>
          <w:color w:val="C00000"/>
          <w:sz w:val="16"/>
        </w:rPr>
        <w:tab/>
      </w:r>
    </w:p>
    <w:p w14:paraId="3606D554" w14:textId="77777777" w:rsidR="00911454" w:rsidRDefault="00911454" w:rsidP="00911454">
      <w:pPr>
        <w:spacing w:line="240" w:lineRule="auto"/>
        <w:rPr>
          <w:b/>
        </w:rPr>
      </w:pPr>
    </w:p>
    <w:p w14:paraId="3F32CB10" w14:textId="77777777" w:rsidR="00AC0EFC" w:rsidRPr="00470E7C" w:rsidRDefault="00AC0EFC" w:rsidP="00AC0EF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SECRETARIAT</w:t>
      </w:r>
    </w:p>
    <w:p w14:paraId="1AA4EC99" w14:textId="1A682718"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Numéro de bureau </w:t>
      </w:r>
      <w:r w:rsidR="00E716F0">
        <w:fldChar w:fldCharType="begin">
          <w:ffData>
            <w:name w:val="Texte16"/>
            <w:enabled/>
            <w:calcOnExit w:val="0"/>
            <w:textInput>
              <w:maxLength w:val="50"/>
            </w:textInput>
          </w:ffData>
        </w:fldChar>
      </w:r>
      <w:bookmarkStart w:id="34" w:name="Texte16"/>
      <w:r w:rsidR="00E716F0">
        <w:instrText xml:space="preserve"> FORMTEXT </w:instrText>
      </w:r>
      <w:r w:rsidR="00E716F0">
        <w:fldChar w:fldCharType="separate"/>
      </w:r>
      <w:r w:rsidR="00DC7144">
        <w:rPr>
          <w:noProof/>
        </w:rPr>
        <w:t>A028</w:t>
      </w:r>
      <w:r w:rsidR="00E716F0">
        <w:fldChar w:fldCharType="end"/>
      </w:r>
      <w:bookmarkEnd w:id="34"/>
      <w:r>
        <w:br/>
        <w:t xml:space="preserve">Etage </w:t>
      </w:r>
      <w:r w:rsidR="00E716F0">
        <w:fldChar w:fldCharType="begin">
          <w:ffData>
            <w:name w:val="Texte17"/>
            <w:enabled/>
            <w:calcOnExit w:val="0"/>
            <w:textInput>
              <w:maxLength w:val="50"/>
            </w:textInput>
          </w:ffData>
        </w:fldChar>
      </w:r>
      <w:bookmarkStart w:id="35" w:name="Texte17"/>
      <w:r w:rsidR="00E716F0">
        <w:instrText xml:space="preserve"> FORMTEXT </w:instrText>
      </w:r>
      <w:r w:rsidR="00E716F0">
        <w:fldChar w:fldCharType="separate"/>
      </w:r>
      <w:r w:rsidR="00DC7144">
        <w:rPr>
          <w:noProof/>
        </w:rPr>
        <w:t>RDC</w:t>
      </w:r>
      <w:r w:rsidR="00E716F0">
        <w:fldChar w:fldCharType="end"/>
      </w:r>
      <w:bookmarkEnd w:id="35"/>
      <w:r w:rsidR="008D3BAF">
        <w:t xml:space="preserve"> </w:t>
      </w:r>
      <w:r>
        <w:t xml:space="preserve">Bâtiment </w:t>
      </w:r>
      <w:r w:rsidR="00E716F0">
        <w:fldChar w:fldCharType="begin">
          <w:ffData>
            <w:name w:val="Texte18"/>
            <w:enabled/>
            <w:calcOnExit w:val="0"/>
            <w:textInput>
              <w:maxLength w:val="200"/>
            </w:textInput>
          </w:ffData>
        </w:fldChar>
      </w:r>
      <w:bookmarkStart w:id="36" w:name="Texte18"/>
      <w:r w:rsidR="00E716F0">
        <w:instrText xml:space="preserve"> FORMTEXT </w:instrText>
      </w:r>
      <w:r w:rsidR="00E716F0">
        <w:fldChar w:fldCharType="separate"/>
      </w:r>
      <w:r w:rsidR="00DC7144">
        <w:rPr>
          <w:noProof/>
        </w:rPr>
        <w:t>A</w:t>
      </w:r>
      <w:r w:rsidR="00E716F0">
        <w:fldChar w:fldCharType="end"/>
      </w:r>
      <w:bookmarkEnd w:id="36"/>
    </w:p>
    <w:p w14:paraId="44155D82" w14:textId="128D7FCB"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Adresse </w:t>
      </w:r>
      <w:r w:rsidR="00E716F0">
        <w:fldChar w:fldCharType="begin">
          <w:ffData>
            <w:name w:val="Texte19"/>
            <w:enabled/>
            <w:calcOnExit w:val="0"/>
            <w:textInput>
              <w:maxLength w:val="200"/>
            </w:textInput>
          </w:ffData>
        </w:fldChar>
      </w:r>
      <w:bookmarkStart w:id="37" w:name="Texte19"/>
      <w:r w:rsidR="00E716F0">
        <w:instrText xml:space="preserve"> FORMTEXT </w:instrText>
      </w:r>
      <w:r w:rsidR="00E716F0">
        <w:fldChar w:fldCharType="separate"/>
      </w:r>
      <w:r w:rsidR="00DC7144" w:rsidRPr="00DC7144">
        <w:rPr>
          <w:noProof/>
        </w:rPr>
        <w:t>83-85 avenue du Général de Gaulle</w:t>
      </w:r>
      <w:r w:rsidR="00E716F0">
        <w:fldChar w:fldCharType="end"/>
      </w:r>
      <w:bookmarkEnd w:id="37"/>
    </w:p>
    <w:p w14:paraId="02B11959" w14:textId="3F59E268"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Code postal </w:t>
      </w:r>
      <w:r w:rsidR="00E716F0">
        <w:fldChar w:fldCharType="begin">
          <w:ffData>
            <w:name w:val="Texte20"/>
            <w:enabled/>
            <w:calcOnExit w:val="0"/>
            <w:textInput>
              <w:maxLength w:val="5"/>
            </w:textInput>
          </w:ffData>
        </w:fldChar>
      </w:r>
      <w:bookmarkStart w:id="38" w:name="Texte20"/>
      <w:r w:rsidR="00E716F0">
        <w:instrText xml:space="preserve"> FORMTEXT </w:instrText>
      </w:r>
      <w:r w:rsidR="00E716F0">
        <w:fldChar w:fldCharType="separate"/>
      </w:r>
      <w:r w:rsidR="00DC7144">
        <w:rPr>
          <w:noProof/>
        </w:rPr>
        <w:t>94000</w:t>
      </w:r>
      <w:r w:rsidR="00E716F0">
        <w:fldChar w:fldCharType="end"/>
      </w:r>
      <w:bookmarkEnd w:id="38"/>
      <w:r w:rsidR="008D3BAF">
        <w:t xml:space="preserve"> </w:t>
      </w:r>
      <w:r>
        <w:t xml:space="preserve">Ville </w:t>
      </w:r>
      <w:r w:rsidR="00E716F0">
        <w:fldChar w:fldCharType="begin">
          <w:ffData>
            <w:name w:val="Texte21"/>
            <w:enabled/>
            <w:calcOnExit w:val="0"/>
            <w:textInput>
              <w:maxLength w:val="200"/>
            </w:textInput>
          </w:ffData>
        </w:fldChar>
      </w:r>
      <w:bookmarkStart w:id="39" w:name="Texte21"/>
      <w:r w:rsidR="00E716F0">
        <w:instrText xml:space="preserve"> FORMTEXT </w:instrText>
      </w:r>
      <w:r w:rsidR="00E716F0">
        <w:fldChar w:fldCharType="separate"/>
      </w:r>
      <w:r w:rsidR="00DC7144">
        <w:rPr>
          <w:noProof/>
        </w:rPr>
        <w:t>Créteil</w:t>
      </w:r>
      <w:r w:rsidR="00E716F0">
        <w:fldChar w:fldCharType="end"/>
      </w:r>
      <w:bookmarkEnd w:id="39"/>
    </w:p>
    <w:p w14:paraId="5672A61C" w14:textId="41162335"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Téléphone </w:t>
      </w:r>
      <w:r w:rsidR="00E716F0">
        <w:fldChar w:fldCharType="begin">
          <w:ffData>
            <w:name w:val="Texte22"/>
            <w:enabled/>
            <w:calcOnExit w:val="0"/>
            <w:textInput>
              <w:maxLength w:val="15"/>
            </w:textInput>
          </w:ffData>
        </w:fldChar>
      </w:r>
      <w:bookmarkStart w:id="40" w:name="Texte22"/>
      <w:r w:rsidR="00E716F0">
        <w:instrText xml:space="preserve"> FORMTEXT </w:instrText>
      </w:r>
      <w:r w:rsidR="00E716F0">
        <w:fldChar w:fldCharType="separate"/>
      </w:r>
      <w:r w:rsidR="00DC7144" w:rsidRPr="00DC7144">
        <w:rPr>
          <w:noProof/>
        </w:rPr>
        <w:t>01 56 72 60 15</w:t>
      </w:r>
      <w:r w:rsidR="00E716F0">
        <w:fldChar w:fldCharType="end"/>
      </w:r>
      <w:bookmarkEnd w:id="40"/>
      <w:r w:rsidR="008D3BAF">
        <w:t xml:space="preserve"> </w:t>
      </w:r>
      <w:r>
        <w:t xml:space="preserve">Adresse mail </w:t>
      </w:r>
      <w:r w:rsidR="00E716F0">
        <w:fldChar w:fldCharType="begin">
          <w:ffData>
            <w:name w:val="Texte23"/>
            <w:enabled/>
            <w:calcOnExit w:val="0"/>
            <w:textInput>
              <w:maxLength w:val="200"/>
            </w:textInput>
          </w:ffData>
        </w:fldChar>
      </w:r>
      <w:bookmarkStart w:id="41" w:name="Texte23"/>
      <w:r w:rsidR="00E716F0">
        <w:instrText xml:space="preserve"> FORMTEXT </w:instrText>
      </w:r>
      <w:r w:rsidR="00E716F0">
        <w:fldChar w:fldCharType="separate"/>
      </w:r>
      <w:r w:rsidR="00DC7144" w:rsidRPr="00DC7144">
        <w:rPr>
          <w:noProof/>
        </w:rPr>
        <w:t>mpia-droit@u-pec.fr</w:t>
      </w:r>
      <w:r w:rsidR="00E716F0">
        <w:fldChar w:fldCharType="end"/>
      </w:r>
      <w:bookmarkEnd w:id="41"/>
    </w:p>
    <w:p w14:paraId="5A8429A0" w14:textId="5B26CD67" w:rsidR="00AC0EFC" w:rsidRDefault="00AC0EFC" w:rsidP="00911454">
      <w:pPr>
        <w:spacing w:line="240" w:lineRule="auto"/>
        <w:rPr>
          <w:b/>
        </w:rPr>
      </w:pPr>
    </w:p>
    <w:p w14:paraId="62ED14F8" w14:textId="0A63B1B6" w:rsidR="00B62663"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PLUS D’INFORMATIONS</w:t>
      </w:r>
      <w:r w:rsidR="00857C2C">
        <w:rPr>
          <w:b/>
        </w:rPr>
        <w:t xml:space="preserve"> (800 caractères espaces compris)</w:t>
      </w:r>
    </w:p>
    <w:p w14:paraId="00F1C843" w14:textId="3609BF0A" w:rsidR="005F10B1" w:rsidRPr="005E1E87" w:rsidRDefault="005F10B1" w:rsidP="005F10B1">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
            <w:enabled/>
            <w:calcOnExit w:val="0"/>
            <w:textInput>
              <w:maxLength w:val="800"/>
            </w:textInput>
          </w:ffData>
        </w:fldChar>
      </w:r>
      <w:r w:rsidRPr="005E1E87">
        <w:instrText xml:space="preserve"> FORMTEXT </w:instrText>
      </w:r>
      <w:r w:rsidRPr="005E1E87">
        <w:fldChar w:fldCharType="separate"/>
      </w:r>
      <w:r w:rsidR="00DC7144">
        <w:t>Tant pour le M1 que pour le M2, pas de redoublement possible (sauf décision exceptionnelle du jury).</w:t>
      </w:r>
      <w:r w:rsidRPr="005E1E87">
        <w:fldChar w:fldCharType="end"/>
      </w:r>
    </w:p>
    <w:p w14:paraId="36F0FC40" w14:textId="77777777" w:rsidR="005F10B1" w:rsidRDefault="005F10B1" w:rsidP="00B93D66">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C00000"/>
          <w:sz w:val="16"/>
        </w:rPr>
      </w:pPr>
    </w:p>
    <w:p w14:paraId="2EE8070B" w14:textId="44E8EDA0" w:rsidR="00121EB6" w:rsidRPr="00AA5B67" w:rsidRDefault="005E5973" w:rsidP="00B93D66">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121EB6" w:rsidRPr="00AA5B67">
        <w:rPr>
          <w:rStyle w:val="Textedelespacerserv"/>
          <w:color w:val="009999"/>
          <w:sz w:val="16"/>
        </w:rPr>
        <w:t xml:space="preserve">Démarche qualité </w:t>
      </w:r>
      <w:r w:rsidR="00121EB6" w:rsidRPr="00AA5B67">
        <w:rPr>
          <w:rStyle w:val="Textedelespacerserv"/>
          <w:rFonts w:ascii="Arial" w:hAnsi="Arial" w:cs="Arial" w:hint="eastAsia"/>
          <w:color w:val="009999"/>
          <w:sz w:val="16"/>
          <w:lang w:eastAsia="ja-JP"/>
        </w:rPr>
        <w:t>→</w:t>
      </w:r>
      <w:r w:rsidR="00121EB6" w:rsidRPr="00AA5B67">
        <w:rPr>
          <w:rStyle w:val="Textedelespacerserv"/>
          <w:color w:val="009999"/>
          <w:sz w:val="16"/>
        </w:rPr>
        <w:t xml:space="preserve"> Ajouter dans cette rubrique :</w:t>
      </w:r>
    </w:p>
    <w:p w14:paraId="46807A1A" w14:textId="5E39E622" w:rsidR="00121EB6" w:rsidRPr="00AA5B67" w:rsidRDefault="00121EB6" w:rsidP="00B93D66">
      <w:pPr>
        <w:pBdr>
          <w:top w:val="single" w:sz="4" w:space="1" w:color="auto"/>
          <w:left w:val="single" w:sz="4" w:space="4" w:color="auto"/>
          <w:bottom w:val="single" w:sz="4" w:space="1" w:color="auto"/>
          <w:right w:val="single" w:sz="4" w:space="4" w:color="auto"/>
        </w:pBdr>
        <w:rPr>
          <w:b/>
          <w:color w:val="009999"/>
          <w:sz w:val="16"/>
          <w:szCs w:val="16"/>
        </w:rPr>
      </w:pPr>
      <w:r w:rsidRPr="00AA5B67">
        <w:rPr>
          <w:b/>
          <w:color w:val="009999"/>
          <w:sz w:val="16"/>
          <w:szCs w:val="16"/>
        </w:rPr>
        <w:t>Études et handicap</w:t>
      </w:r>
    </w:p>
    <w:p w14:paraId="1EDB75E3" w14:textId="62BFB0C7" w:rsidR="005F10B1" w:rsidRPr="00AA5B67" w:rsidRDefault="00025B47" w:rsidP="00D04404">
      <w:pPr>
        <w:pBdr>
          <w:top w:val="single" w:sz="4" w:space="1" w:color="auto"/>
          <w:left w:val="single" w:sz="4" w:space="4" w:color="auto"/>
          <w:bottom w:val="single" w:sz="4" w:space="1" w:color="auto"/>
          <w:right w:val="single" w:sz="4" w:space="4" w:color="auto"/>
        </w:pBdr>
        <w:jc w:val="both"/>
        <w:rPr>
          <w:b/>
          <w:color w:val="009999"/>
          <w:sz w:val="16"/>
          <w:szCs w:val="16"/>
        </w:rPr>
      </w:pPr>
      <w:r w:rsidRPr="00AA5B67">
        <w:rPr>
          <w:b/>
          <w:i/>
          <w:color w:val="009999"/>
          <w:sz w:val="16"/>
        </w:rPr>
        <w:t xml:space="preserve">Sauf demande spécifique de votre part, </w:t>
      </w:r>
      <w:r w:rsidR="00BA7C92">
        <w:rPr>
          <w:b/>
          <w:i/>
          <w:color w:val="009999"/>
          <w:sz w:val="16"/>
        </w:rPr>
        <w:t xml:space="preserve">le chargé de communication de votre composante indiquera </w:t>
      </w:r>
      <w:r w:rsidRPr="00AA5B67">
        <w:rPr>
          <w:b/>
          <w:i/>
          <w:color w:val="009999"/>
          <w:sz w:val="16"/>
        </w:rPr>
        <w:t>la formule type ci-après</w:t>
      </w:r>
      <w:r w:rsidR="009959EA">
        <w:rPr>
          <w:b/>
          <w:i/>
          <w:color w:val="009999"/>
          <w:sz w:val="16"/>
        </w:rPr>
        <w:t xml:space="preserve"> </w:t>
      </w:r>
      <w:r w:rsidR="005F10B1" w:rsidRPr="00AA5B67">
        <w:rPr>
          <w:i/>
          <w:color w:val="009999"/>
          <w:sz w:val="16"/>
        </w:rPr>
        <w:t>:</w:t>
      </w:r>
    </w:p>
    <w:p w14:paraId="7E7483C2" w14:textId="5A88FE10" w:rsidR="00B93D66" w:rsidRPr="00AA5B67" w:rsidRDefault="00B93D66" w:rsidP="00D04404">
      <w:pPr>
        <w:pBdr>
          <w:top w:val="single" w:sz="4" w:space="1" w:color="auto"/>
          <w:left w:val="single" w:sz="4" w:space="4" w:color="auto"/>
          <w:bottom w:val="single" w:sz="4" w:space="1" w:color="auto"/>
          <w:right w:val="single" w:sz="4" w:space="4" w:color="auto"/>
        </w:pBdr>
        <w:jc w:val="both"/>
        <w:rPr>
          <w:color w:val="009999"/>
          <w:sz w:val="16"/>
          <w:szCs w:val="16"/>
        </w:rPr>
      </w:pPr>
      <w:r w:rsidRPr="00AA5B67">
        <w:rPr>
          <w:color w:val="009999"/>
          <w:sz w:val="16"/>
          <w:szCs w:val="16"/>
        </w:rPr>
        <w:t xml:space="preserve">Aménagement des études et des examens, accès aux locaux et équipements spécifiques, </w:t>
      </w:r>
      <w:r w:rsidR="00D04404" w:rsidRPr="00AA5B67">
        <w:rPr>
          <w:color w:val="009999"/>
          <w:sz w:val="16"/>
          <w:szCs w:val="16"/>
        </w:rPr>
        <w:t>l’UPEC propose</w:t>
      </w:r>
      <w:r w:rsidRPr="00AA5B67">
        <w:rPr>
          <w:color w:val="009999"/>
          <w:sz w:val="16"/>
          <w:szCs w:val="16"/>
        </w:rPr>
        <w:t xml:space="preserve"> </w:t>
      </w:r>
      <w:r w:rsidR="00A1272E" w:rsidRPr="00AA5B67">
        <w:rPr>
          <w:color w:val="009999"/>
          <w:sz w:val="16"/>
          <w:szCs w:val="16"/>
        </w:rPr>
        <w:t xml:space="preserve">aux </w:t>
      </w:r>
      <w:r w:rsidR="000062B4" w:rsidRPr="00AA5B67">
        <w:rPr>
          <w:color w:val="009999"/>
          <w:sz w:val="16"/>
          <w:szCs w:val="16"/>
        </w:rPr>
        <w:t>usager</w:t>
      </w:r>
      <w:r w:rsidR="00A1272E" w:rsidRPr="00AA5B67">
        <w:rPr>
          <w:color w:val="009999"/>
          <w:sz w:val="16"/>
          <w:szCs w:val="16"/>
        </w:rPr>
        <w:t xml:space="preserve">s en situation d'handicap un accompagnement spécifique pour leur </w:t>
      </w:r>
      <w:r w:rsidRPr="00AA5B67">
        <w:rPr>
          <w:color w:val="009999"/>
          <w:sz w:val="16"/>
          <w:szCs w:val="16"/>
        </w:rPr>
        <w:t>permettre d'étudier dans les meilleures conditions.</w:t>
      </w:r>
    </w:p>
    <w:p w14:paraId="6DC17C4A" w14:textId="5B0E3D5A" w:rsidR="00121EB6" w:rsidRPr="00AA5B67" w:rsidRDefault="00121EB6" w:rsidP="00D04404">
      <w:pPr>
        <w:pBdr>
          <w:top w:val="single" w:sz="4" w:space="1" w:color="auto"/>
          <w:left w:val="single" w:sz="4" w:space="4" w:color="auto"/>
          <w:bottom w:val="single" w:sz="4" w:space="1" w:color="auto"/>
          <w:right w:val="single" w:sz="4" w:space="4" w:color="auto"/>
        </w:pBdr>
        <w:jc w:val="both"/>
        <w:rPr>
          <w:rStyle w:val="Lienhypertexte"/>
          <w:color w:val="009999"/>
          <w:sz w:val="16"/>
          <w:szCs w:val="16"/>
        </w:rPr>
      </w:pPr>
      <w:r w:rsidRPr="00AA5B67">
        <w:rPr>
          <w:color w:val="009999"/>
          <w:sz w:val="16"/>
          <w:szCs w:val="16"/>
        </w:rPr>
        <w:t xml:space="preserve">&gt; </w:t>
      </w:r>
      <w:hyperlink r:id="rId34" w:history="1">
        <w:r w:rsidRPr="00AA5B67">
          <w:rPr>
            <w:rStyle w:val="Lienhypertexte"/>
            <w:color w:val="009999"/>
            <w:sz w:val="16"/>
            <w:szCs w:val="16"/>
          </w:rPr>
          <w:t>En savoir +</w:t>
        </w:r>
      </w:hyperlink>
    </w:p>
    <w:p w14:paraId="4C548B73" w14:textId="10C52058" w:rsidR="000062B4" w:rsidRPr="00AA5B67" w:rsidRDefault="000062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sectPr w:rsidR="000062B4" w:rsidRPr="00AA5B67" w:rsidSect="006A1132">
      <w:headerReference w:type="default" r:id="rId35"/>
      <w:footerReference w:type="default" r:id="rId36"/>
      <w:headerReference w:type="first" r:id="rId37"/>
      <w:pgSz w:w="11906" w:h="16838" w:code="9"/>
      <w:pgMar w:top="1134" w:right="1531" w:bottom="1588" w:left="1134" w:header="737" w:footer="10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E245D" w14:textId="77777777" w:rsidR="00364C64" w:rsidRDefault="00364C64">
      <w:r>
        <w:separator/>
      </w:r>
    </w:p>
  </w:endnote>
  <w:endnote w:type="continuationSeparator" w:id="0">
    <w:p w14:paraId="7035CA3F" w14:textId="77777777" w:rsidR="00364C64" w:rsidRDefault="0036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0950" w14:textId="385A991E" w:rsidR="00006EA1" w:rsidRDefault="00006EA1" w:rsidP="000A2F29">
    <w:pPr>
      <w:pStyle w:val="Pieddepage"/>
      <w:jc w:val="right"/>
    </w:pPr>
    <w:r>
      <w:t>DEVE/SPOF - DIRCOM</w:t>
    </w:r>
    <w:r>
      <w:tab/>
    </w:r>
    <w:r w:rsidR="000A2F29">
      <w:t xml:space="preserve">                                                   </w:t>
    </w:r>
    <w:r>
      <w:tab/>
      <w:t xml:space="preserve">            </w:t>
    </w:r>
    <w:r w:rsidR="000A2F29">
      <w:t xml:space="preserve">  </w:t>
    </w:r>
    <w:r>
      <w:tab/>
    </w:r>
    <w:r>
      <w:tab/>
    </w:r>
    <w:r>
      <w:tab/>
    </w:r>
    <w:r>
      <w:tab/>
    </w:r>
    <w:r>
      <w:rPr>
        <w:rStyle w:val="Numrodepage"/>
      </w:rPr>
      <w:fldChar w:fldCharType="begin"/>
    </w:r>
    <w:r>
      <w:rPr>
        <w:rStyle w:val="Numrodepage"/>
      </w:rPr>
      <w:instrText xml:space="preserve"> PAGE </w:instrText>
    </w:r>
    <w:r>
      <w:rPr>
        <w:rStyle w:val="Numrodepage"/>
      </w:rPr>
      <w:fldChar w:fldCharType="separate"/>
    </w:r>
    <w:r w:rsidR="00657326">
      <w:rPr>
        <w:rStyle w:val="Numrodepage"/>
        <w:noProof/>
      </w:rPr>
      <w:t>6</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657326">
      <w:rPr>
        <w:rStyle w:val="Numrodepage"/>
        <w:noProof/>
      </w:rPr>
      <w:t>6</w:t>
    </w:r>
    <w:r>
      <w:rPr>
        <w:rStyle w:val="Numrodepag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F040B" w14:textId="77777777" w:rsidR="00364C64" w:rsidRDefault="00364C64">
      <w:r>
        <w:separator/>
      </w:r>
    </w:p>
  </w:footnote>
  <w:footnote w:type="continuationSeparator" w:id="0">
    <w:p w14:paraId="53E9499F" w14:textId="77777777" w:rsidR="00364C64" w:rsidRDefault="00364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006EA1" w14:paraId="3CDF629A" w14:textId="77777777" w:rsidTr="001D3C02">
      <w:tc>
        <w:tcPr>
          <w:tcW w:w="4492" w:type="dxa"/>
        </w:tcPr>
        <w:p w14:paraId="2DFBD2BB" w14:textId="77777777" w:rsidR="00006EA1" w:rsidRDefault="00006EA1" w:rsidP="002F670C">
          <w:pPr>
            <w:pStyle w:val="En-tte"/>
          </w:pPr>
          <w:r>
            <w:rPr>
              <w:noProof/>
            </w:rPr>
            <w:drawing>
              <wp:inline distT="0" distB="0" distL="0" distR="0" wp14:anchorId="513B5F0C" wp14:editId="6DBA2EF7">
                <wp:extent cx="1885950" cy="752475"/>
                <wp:effectExtent l="0" t="0" r="0" b="9525"/>
                <wp:docPr id="1" name="Image 1" descr="HM_UPEC_rvb_Let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_UPEC_rvb_Lettre"/>
                        <pic:cNvPicPr>
                          <a:picLocks noChangeAspect="1" noChangeArrowheads="1"/>
                        </pic:cNvPicPr>
                      </pic:nvPicPr>
                      <pic:blipFill>
                        <a:blip r:embed="rId1" cstate="print">
                          <a:extLst>
                            <a:ext uri="{28A0092B-C50C-407E-A947-70E740481C1C}">
                              <a14:useLocalDpi xmlns:a14="http://schemas.microsoft.com/office/drawing/2010/main" val="0"/>
                            </a:ext>
                          </a:extLst>
                        </a:blip>
                        <a:srcRect r="-6795"/>
                        <a:stretch>
                          <a:fillRect/>
                        </a:stretch>
                      </pic:blipFill>
                      <pic:spPr bwMode="auto">
                        <a:xfrm>
                          <a:off x="0" y="0"/>
                          <a:ext cx="1885950" cy="752475"/>
                        </a:xfrm>
                        <a:prstGeom prst="rect">
                          <a:avLst/>
                        </a:prstGeom>
                        <a:noFill/>
                        <a:ln>
                          <a:noFill/>
                        </a:ln>
                      </pic:spPr>
                    </pic:pic>
                  </a:graphicData>
                </a:graphic>
              </wp:inline>
            </w:drawing>
          </w:r>
        </w:p>
      </w:tc>
      <w:tc>
        <w:tcPr>
          <w:tcW w:w="4492" w:type="dxa"/>
        </w:tcPr>
        <w:p w14:paraId="137FD608" w14:textId="77777777" w:rsidR="00006EA1" w:rsidRDefault="00006EA1" w:rsidP="002F670C">
          <w:pPr>
            <w:pStyle w:val="En-tte"/>
          </w:pPr>
        </w:p>
        <w:p w14:paraId="5B0D853C" w14:textId="77777777" w:rsidR="000A2F29" w:rsidRPr="000A2F29" w:rsidRDefault="000A2F29" w:rsidP="000A2F29"/>
        <w:p w14:paraId="67A3DAA8" w14:textId="77777777" w:rsidR="000A2F29" w:rsidRDefault="000A2F29" w:rsidP="000A2F29"/>
        <w:p w14:paraId="30D029C6" w14:textId="244ACD27" w:rsidR="000A2F29" w:rsidRPr="000A2F29" w:rsidRDefault="000A2F29" w:rsidP="000A2F29">
          <w:pPr>
            <w:tabs>
              <w:tab w:val="left" w:pos="3135"/>
            </w:tabs>
            <w:jc w:val="right"/>
          </w:pPr>
          <w:r w:rsidRPr="00D13F35">
            <w:rPr>
              <w:i/>
            </w:rPr>
            <w:t xml:space="preserve">Version </w:t>
          </w:r>
          <w:r w:rsidR="00615A87">
            <w:rPr>
              <w:i/>
            </w:rPr>
            <w:t xml:space="preserve">Novembre </w:t>
          </w:r>
          <w:r>
            <w:rPr>
              <w:i/>
            </w:rPr>
            <w:t>2025</w:t>
          </w:r>
        </w:p>
      </w:tc>
    </w:tr>
  </w:tbl>
  <w:p w14:paraId="60D68755" w14:textId="77777777" w:rsidR="00006EA1" w:rsidRDefault="00006EA1" w:rsidP="001D3C02">
    <w:pPr>
      <w:pStyle w:val="En-tte"/>
    </w:pPr>
  </w:p>
  <w:p w14:paraId="2112BC78" w14:textId="77777777" w:rsidR="00006EA1" w:rsidRDefault="00006EA1" w:rsidP="00D868E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B4A6" w14:textId="77777777" w:rsidR="00006EA1" w:rsidRDefault="00006EA1">
    <w:pPr>
      <w:pStyle w:val="En-tte"/>
      <w:jc w:val="center"/>
    </w:pPr>
    <w:r>
      <w:rPr>
        <w:noProof/>
      </w:rPr>
      <w:drawing>
        <wp:inline distT="0" distB="0" distL="0" distR="0" wp14:anchorId="1AA8B13E" wp14:editId="54A46692">
          <wp:extent cx="1666875" cy="704850"/>
          <wp:effectExtent l="0" t="0" r="9525" b="0"/>
          <wp:docPr id="2" name="Image 2" descr="logo_UPEC_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UPEC_rv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64C"/>
    <w:multiLevelType w:val="hybridMultilevel"/>
    <w:tmpl w:val="CD3E81FE"/>
    <w:lvl w:ilvl="0" w:tplc="040C0005">
      <w:start w:val="1"/>
      <w:numFmt w:val="bullet"/>
      <w:lvlText w:val=""/>
      <w:lvlJc w:val="left"/>
      <w:pPr>
        <w:ind w:left="1080" w:hanging="360"/>
      </w:pPr>
      <w:rPr>
        <w:rFonts w:ascii="Wingdings" w:hAnsi="Wingdings"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CB53C56"/>
    <w:multiLevelType w:val="hybridMultilevel"/>
    <w:tmpl w:val="31145BFC"/>
    <w:lvl w:ilvl="0" w:tplc="E2AEDB34">
      <w:start w:val="3"/>
      <w:numFmt w:val="bullet"/>
      <w:lvlText w:val="-"/>
      <w:lvlJc w:val="left"/>
      <w:pPr>
        <w:ind w:left="720" w:hanging="360"/>
      </w:pPr>
      <w:rPr>
        <w:rFonts w:ascii="Lucida Sans" w:eastAsia="Times New Roman" w:hAnsi="Lucida San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EB61BEC"/>
    <w:multiLevelType w:val="hybridMultilevel"/>
    <w:tmpl w:val="E9B2E53E"/>
    <w:lvl w:ilvl="0" w:tplc="40928634">
      <w:start w:val="1"/>
      <w:numFmt w:val="decimal"/>
      <w:lvlText w:val="%1)"/>
      <w:lvlJc w:val="left"/>
      <w:pPr>
        <w:ind w:left="720" w:hanging="360"/>
      </w:pPr>
      <w:rPr>
        <w:rFonts w:ascii="Lucida Sans" w:eastAsia="Times New Roman" w:hAnsi="Lucida Sans" w:cs="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0370B24"/>
    <w:multiLevelType w:val="hybridMultilevel"/>
    <w:tmpl w:val="1BD05FD0"/>
    <w:lvl w:ilvl="0" w:tplc="AA7AAB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0923DE7"/>
    <w:multiLevelType w:val="hybridMultilevel"/>
    <w:tmpl w:val="08E0F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FB76569"/>
    <w:multiLevelType w:val="hybridMultilevel"/>
    <w:tmpl w:val="679AE43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528061924">
    <w:abstractNumId w:val="5"/>
  </w:num>
  <w:num w:numId="2" w16cid:durableId="930964742">
    <w:abstractNumId w:val="0"/>
  </w:num>
  <w:num w:numId="3" w16cid:durableId="1797681225">
    <w:abstractNumId w:val="2"/>
  </w:num>
  <w:num w:numId="4" w16cid:durableId="1612736092">
    <w:abstractNumId w:val="1"/>
  </w:num>
  <w:num w:numId="5" w16cid:durableId="711005501">
    <w:abstractNumId w:val="4"/>
  </w:num>
  <w:num w:numId="6" w16cid:durableId="1850177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RJqoAPvmeVPO1iemp2y9cvrGH7a18UIKjlg300SsAaUPkTlCXTV9shrDajayWiuZOzruto+NG4lihFZFc6JX9Q==" w:salt="Pg4MeP7AE4RxZtXIyAjIyA=="/>
  <w:defaultTabStop w:val="708"/>
  <w:hyphenationZone w:val="425"/>
  <w:drawingGridHorizontalSpacing w:val="120"/>
  <w:displayHorizontalDrawingGridEvery w:val="2"/>
  <w:displayVerticalDrawingGridEvery w:val="2"/>
  <w:characterSpacingControl w:val="doNotCompress"/>
  <w:hdrShapeDefaults>
    <o:shapedefaults v:ext="edit" spidmax="2050">
      <o:colormru v:ext="edit" colors="#818a8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6C9"/>
    <w:rsid w:val="000062B4"/>
    <w:rsid w:val="00006EA1"/>
    <w:rsid w:val="00025B47"/>
    <w:rsid w:val="00030C35"/>
    <w:rsid w:val="0003397A"/>
    <w:rsid w:val="0003445B"/>
    <w:rsid w:val="00051E46"/>
    <w:rsid w:val="000673D5"/>
    <w:rsid w:val="00074C1B"/>
    <w:rsid w:val="00075BFB"/>
    <w:rsid w:val="000761AF"/>
    <w:rsid w:val="00086D71"/>
    <w:rsid w:val="000A2F29"/>
    <w:rsid w:val="000D1E63"/>
    <w:rsid w:val="000D464C"/>
    <w:rsid w:val="000E3D39"/>
    <w:rsid w:val="000E583F"/>
    <w:rsid w:val="000F469B"/>
    <w:rsid w:val="00121EB6"/>
    <w:rsid w:val="001338E9"/>
    <w:rsid w:val="00142BC8"/>
    <w:rsid w:val="00145E97"/>
    <w:rsid w:val="001540D8"/>
    <w:rsid w:val="00165EDF"/>
    <w:rsid w:val="0017354F"/>
    <w:rsid w:val="00187763"/>
    <w:rsid w:val="00191460"/>
    <w:rsid w:val="001954FA"/>
    <w:rsid w:val="001A5977"/>
    <w:rsid w:val="001C57AF"/>
    <w:rsid w:val="001D3C02"/>
    <w:rsid w:val="001E1961"/>
    <w:rsid w:val="001F1A3A"/>
    <w:rsid w:val="001F76E4"/>
    <w:rsid w:val="00200D94"/>
    <w:rsid w:val="002249A4"/>
    <w:rsid w:val="0025646D"/>
    <w:rsid w:val="00266F2F"/>
    <w:rsid w:val="00271A93"/>
    <w:rsid w:val="00283919"/>
    <w:rsid w:val="00295889"/>
    <w:rsid w:val="002A7AC2"/>
    <w:rsid w:val="002D386B"/>
    <w:rsid w:val="002E2C0A"/>
    <w:rsid w:val="002F42C4"/>
    <w:rsid w:val="002F670C"/>
    <w:rsid w:val="0031099D"/>
    <w:rsid w:val="003140F1"/>
    <w:rsid w:val="00335460"/>
    <w:rsid w:val="003424AA"/>
    <w:rsid w:val="0035006E"/>
    <w:rsid w:val="00354114"/>
    <w:rsid w:val="00364C64"/>
    <w:rsid w:val="003706E2"/>
    <w:rsid w:val="003A1143"/>
    <w:rsid w:val="003B0804"/>
    <w:rsid w:val="003C0557"/>
    <w:rsid w:val="003D064B"/>
    <w:rsid w:val="003E5881"/>
    <w:rsid w:val="003E5BE6"/>
    <w:rsid w:val="003F0B3A"/>
    <w:rsid w:val="003F5AF1"/>
    <w:rsid w:val="004049E8"/>
    <w:rsid w:val="0045090B"/>
    <w:rsid w:val="00454AD7"/>
    <w:rsid w:val="00461964"/>
    <w:rsid w:val="00470E7C"/>
    <w:rsid w:val="004715E8"/>
    <w:rsid w:val="00474E68"/>
    <w:rsid w:val="00483728"/>
    <w:rsid w:val="0049130B"/>
    <w:rsid w:val="00497B02"/>
    <w:rsid w:val="004A280F"/>
    <w:rsid w:val="004A6C24"/>
    <w:rsid w:val="004A779E"/>
    <w:rsid w:val="004B1890"/>
    <w:rsid w:val="004B4104"/>
    <w:rsid w:val="004C6731"/>
    <w:rsid w:val="004D54EF"/>
    <w:rsid w:val="004E09D3"/>
    <w:rsid w:val="004F3598"/>
    <w:rsid w:val="004F44B4"/>
    <w:rsid w:val="00511293"/>
    <w:rsid w:val="00532031"/>
    <w:rsid w:val="005401F6"/>
    <w:rsid w:val="00565239"/>
    <w:rsid w:val="005654DC"/>
    <w:rsid w:val="0056772E"/>
    <w:rsid w:val="00570A9C"/>
    <w:rsid w:val="005753A8"/>
    <w:rsid w:val="00584364"/>
    <w:rsid w:val="00586E91"/>
    <w:rsid w:val="00590A27"/>
    <w:rsid w:val="005B1A30"/>
    <w:rsid w:val="005B3595"/>
    <w:rsid w:val="005B3B23"/>
    <w:rsid w:val="005C4424"/>
    <w:rsid w:val="005E16C9"/>
    <w:rsid w:val="005E1E87"/>
    <w:rsid w:val="005E2F4E"/>
    <w:rsid w:val="005E40A6"/>
    <w:rsid w:val="005E45B7"/>
    <w:rsid w:val="005E5973"/>
    <w:rsid w:val="005F10B1"/>
    <w:rsid w:val="005F2782"/>
    <w:rsid w:val="0060738C"/>
    <w:rsid w:val="00611415"/>
    <w:rsid w:val="00615A87"/>
    <w:rsid w:val="0062727F"/>
    <w:rsid w:val="00630E78"/>
    <w:rsid w:val="006310A8"/>
    <w:rsid w:val="006318CE"/>
    <w:rsid w:val="00641A4E"/>
    <w:rsid w:val="00644A67"/>
    <w:rsid w:val="00651AB8"/>
    <w:rsid w:val="00652A67"/>
    <w:rsid w:val="00657326"/>
    <w:rsid w:val="00663FE3"/>
    <w:rsid w:val="0067524D"/>
    <w:rsid w:val="0068062C"/>
    <w:rsid w:val="0068259F"/>
    <w:rsid w:val="00695E80"/>
    <w:rsid w:val="006A1132"/>
    <w:rsid w:val="006A7864"/>
    <w:rsid w:val="006B10A8"/>
    <w:rsid w:val="006C4B4C"/>
    <w:rsid w:val="006C5E06"/>
    <w:rsid w:val="006C6B72"/>
    <w:rsid w:val="006D1434"/>
    <w:rsid w:val="006D4FFC"/>
    <w:rsid w:val="006D6043"/>
    <w:rsid w:val="006E7641"/>
    <w:rsid w:val="006E788D"/>
    <w:rsid w:val="006F2D05"/>
    <w:rsid w:val="00711FBC"/>
    <w:rsid w:val="007164CF"/>
    <w:rsid w:val="00720C96"/>
    <w:rsid w:val="00732C64"/>
    <w:rsid w:val="00732E23"/>
    <w:rsid w:val="00737E84"/>
    <w:rsid w:val="00742BA5"/>
    <w:rsid w:val="007623B4"/>
    <w:rsid w:val="00764F21"/>
    <w:rsid w:val="007652B3"/>
    <w:rsid w:val="0077104C"/>
    <w:rsid w:val="0077630E"/>
    <w:rsid w:val="007809F7"/>
    <w:rsid w:val="00786A47"/>
    <w:rsid w:val="007B452C"/>
    <w:rsid w:val="007B5310"/>
    <w:rsid w:val="007D02F5"/>
    <w:rsid w:val="007D5A2F"/>
    <w:rsid w:val="007E3428"/>
    <w:rsid w:val="00801E9D"/>
    <w:rsid w:val="00817C6D"/>
    <w:rsid w:val="00824CB0"/>
    <w:rsid w:val="00833211"/>
    <w:rsid w:val="0083474A"/>
    <w:rsid w:val="0084657D"/>
    <w:rsid w:val="00857C2C"/>
    <w:rsid w:val="00874FD1"/>
    <w:rsid w:val="00884D03"/>
    <w:rsid w:val="008851A1"/>
    <w:rsid w:val="00886E9E"/>
    <w:rsid w:val="00891D07"/>
    <w:rsid w:val="008A21FD"/>
    <w:rsid w:val="008B2D0F"/>
    <w:rsid w:val="008D3BAF"/>
    <w:rsid w:val="008D5F79"/>
    <w:rsid w:val="00903ABB"/>
    <w:rsid w:val="00911454"/>
    <w:rsid w:val="00922CBE"/>
    <w:rsid w:val="00924CAE"/>
    <w:rsid w:val="009347E8"/>
    <w:rsid w:val="0093646A"/>
    <w:rsid w:val="00952B1D"/>
    <w:rsid w:val="00967767"/>
    <w:rsid w:val="009827A7"/>
    <w:rsid w:val="009957B0"/>
    <w:rsid w:val="009959EA"/>
    <w:rsid w:val="00A1272E"/>
    <w:rsid w:val="00A1627A"/>
    <w:rsid w:val="00A1760E"/>
    <w:rsid w:val="00A21CF0"/>
    <w:rsid w:val="00A33BD1"/>
    <w:rsid w:val="00A61E06"/>
    <w:rsid w:val="00A74FFE"/>
    <w:rsid w:val="00A809EE"/>
    <w:rsid w:val="00A95A53"/>
    <w:rsid w:val="00AA5B67"/>
    <w:rsid w:val="00AB2195"/>
    <w:rsid w:val="00AC0EFC"/>
    <w:rsid w:val="00AC548E"/>
    <w:rsid w:val="00AE382F"/>
    <w:rsid w:val="00AF00D6"/>
    <w:rsid w:val="00B06FDA"/>
    <w:rsid w:val="00B223B0"/>
    <w:rsid w:val="00B271A7"/>
    <w:rsid w:val="00B51753"/>
    <w:rsid w:val="00B5722E"/>
    <w:rsid w:val="00B62663"/>
    <w:rsid w:val="00B84B42"/>
    <w:rsid w:val="00B93D66"/>
    <w:rsid w:val="00B952C2"/>
    <w:rsid w:val="00B95F40"/>
    <w:rsid w:val="00BA3DB9"/>
    <w:rsid w:val="00BA7C92"/>
    <w:rsid w:val="00BB2793"/>
    <w:rsid w:val="00BD2313"/>
    <w:rsid w:val="00C04185"/>
    <w:rsid w:val="00C05355"/>
    <w:rsid w:val="00C07CB2"/>
    <w:rsid w:val="00C2510C"/>
    <w:rsid w:val="00C2780F"/>
    <w:rsid w:val="00C322F4"/>
    <w:rsid w:val="00C449B1"/>
    <w:rsid w:val="00C56B3C"/>
    <w:rsid w:val="00C57A77"/>
    <w:rsid w:val="00C61B85"/>
    <w:rsid w:val="00C67CE3"/>
    <w:rsid w:val="00C80FB5"/>
    <w:rsid w:val="00C81BC4"/>
    <w:rsid w:val="00C82A05"/>
    <w:rsid w:val="00C869E2"/>
    <w:rsid w:val="00C954D5"/>
    <w:rsid w:val="00CA5189"/>
    <w:rsid w:val="00CB2D8F"/>
    <w:rsid w:val="00CE16F2"/>
    <w:rsid w:val="00CF41C6"/>
    <w:rsid w:val="00D04404"/>
    <w:rsid w:val="00D06960"/>
    <w:rsid w:val="00D1297B"/>
    <w:rsid w:val="00D319AA"/>
    <w:rsid w:val="00D37D68"/>
    <w:rsid w:val="00D66E6A"/>
    <w:rsid w:val="00D67602"/>
    <w:rsid w:val="00D868EC"/>
    <w:rsid w:val="00D90C65"/>
    <w:rsid w:val="00D94CE2"/>
    <w:rsid w:val="00DC03AA"/>
    <w:rsid w:val="00DC276A"/>
    <w:rsid w:val="00DC7144"/>
    <w:rsid w:val="00DD5427"/>
    <w:rsid w:val="00DE0889"/>
    <w:rsid w:val="00DE0F29"/>
    <w:rsid w:val="00DF691F"/>
    <w:rsid w:val="00E0302B"/>
    <w:rsid w:val="00E1013A"/>
    <w:rsid w:val="00E11FE3"/>
    <w:rsid w:val="00E166F6"/>
    <w:rsid w:val="00E24D10"/>
    <w:rsid w:val="00E25FC8"/>
    <w:rsid w:val="00E324D1"/>
    <w:rsid w:val="00E34DE9"/>
    <w:rsid w:val="00E365DD"/>
    <w:rsid w:val="00E44526"/>
    <w:rsid w:val="00E67249"/>
    <w:rsid w:val="00E716F0"/>
    <w:rsid w:val="00E83FDE"/>
    <w:rsid w:val="00EA149F"/>
    <w:rsid w:val="00EB520A"/>
    <w:rsid w:val="00EE0DA6"/>
    <w:rsid w:val="00EF0CAA"/>
    <w:rsid w:val="00EF3EE6"/>
    <w:rsid w:val="00EF4173"/>
    <w:rsid w:val="00F013CE"/>
    <w:rsid w:val="00F04448"/>
    <w:rsid w:val="00F07E07"/>
    <w:rsid w:val="00F454EF"/>
    <w:rsid w:val="00F47AAF"/>
    <w:rsid w:val="00F609BE"/>
    <w:rsid w:val="00F62934"/>
    <w:rsid w:val="00F816DC"/>
    <w:rsid w:val="00F913F9"/>
    <w:rsid w:val="00F92A72"/>
    <w:rsid w:val="00FA5B45"/>
    <w:rsid w:val="00FA7EA2"/>
    <w:rsid w:val="00FB17A0"/>
    <w:rsid w:val="00FB495B"/>
    <w:rsid w:val="00FB6BE3"/>
    <w:rsid w:val="00FC49DD"/>
    <w:rsid w:val="00FD739C"/>
    <w:rsid w:val="00FE097D"/>
    <w:rsid w:val="00FE73BE"/>
    <w:rsid w:val="00FE76A7"/>
    <w:rsid w:val="00FF56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818a8f"/>
    </o:shapedefaults>
    <o:shapelayout v:ext="edit">
      <o:idmap v:ext="edit" data="2"/>
    </o:shapelayout>
  </w:shapeDefaults>
  <w:decimalSymbol w:val=","/>
  <w:listSeparator w:val=";"/>
  <w14:docId w14:val="106AA7A4"/>
  <w15:docId w15:val="{CCCC905F-2B68-4573-9E68-BA14DA83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rFonts w:ascii="Lucida Sans" w:hAnsi="Lucida Sans"/>
      <w:sz w:val="18"/>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spacing w:line="240" w:lineRule="auto"/>
    </w:pPr>
  </w:style>
  <w:style w:type="paragraph" w:styleId="Pieddepage">
    <w:name w:val="footer"/>
    <w:basedOn w:val="Normal"/>
    <w:semiHidden/>
    <w:pPr>
      <w:spacing w:line="240" w:lineRule="auto"/>
    </w:pPr>
    <w:rPr>
      <w:sz w:val="17"/>
    </w:rPr>
  </w:style>
  <w:style w:type="paragraph" w:customStyle="1" w:styleId="UTitre">
    <w:name w:val="U_Titre"/>
    <w:basedOn w:val="Normal"/>
    <w:next w:val="Normal"/>
    <w:pPr>
      <w:spacing w:after="240"/>
    </w:pPr>
    <w:rPr>
      <w:b/>
      <w:bCs/>
      <w:sz w:val="28"/>
    </w:rPr>
  </w:style>
  <w:style w:type="paragraph" w:customStyle="1" w:styleId="USousTitre">
    <w:name w:val="U_SousTitre"/>
    <w:basedOn w:val="Normal"/>
    <w:next w:val="Normal"/>
    <w:pPr>
      <w:spacing w:after="120"/>
    </w:pPr>
    <w:rPr>
      <w:b/>
      <w:bCs/>
      <w:sz w:val="20"/>
    </w:rPr>
  </w:style>
  <w:style w:type="character" w:styleId="Numrodepage">
    <w:name w:val="page number"/>
    <w:basedOn w:val="Policepardfaut"/>
    <w:semiHidden/>
  </w:style>
  <w:style w:type="paragraph" w:styleId="Textedebulles">
    <w:name w:val="Balloon Text"/>
    <w:basedOn w:val="Normal"/>
    <w:link w:val="TextedebullesCar"/>
    <w:rsid w:val="006C6B7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C6B72"/>
    <w:rPr>
      <w:rFonts w:ascii="Tahoma" w:hAnsi="Tahoma" w:cs="Tahoma"/>
      <w:sz w:val="16"/>
      <w:szCs w:val="16"/>
    </w:rPr>
  </w:style>
  <w:style w:type="table" w:styleId="Grilledutableau">
    <w:name w:val="Table Grid"/>
    <w:basedOn w:val="TableauNormal"/>
    <w:rsid w:val="001D3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nhideWhenUsed/>
    <w:rsid w:val="002249A4"/>
    <w:rPr>
      <w:color w:val="0563C1" w:themeColor="hyperlink"/>
      <w:u w:val="single"/>
    </w:rPr>
  </w:style>
  <w:style w:type="paragraph" w:styleId="Paragraphedeliste">
    <w:name w:val="List Paragraph"/>
    <w:basedOn w:val="Normal"/>
    <w:uiPriority w:val="34"/>
    <w:qFormat/>
    <w:rsid w:val="002249A4"/>
    <w:pPr>
      <w:ind w:left="720"/>
      <w:contextualSpacing/>
    </w:pPr>
  </w:style>
  <w:style w:type="character" w:styleId="Textedelespacerserv">
    <w:name w:val="Placeholder Text"/>
    <w:basedOn w:val="Policepardfaut"/>
    <w:uiPriority w:val="99"/>
    <w:semiHidden/>
    <w:rsid w:val="00584364"/>
    <w:rPr>
      <w:color w:val="808080"/>
    </w:rPr>
  </w:style>
  <w:style w:type="character" w:styleId="Marquedecommentaire">
    <w:name w:val="annotation reference"/>
    <w:basedOn w:val="Policepardfaut"/>
    <w:semiHidden/>
    <w:unhideWhenUsed/>
    <w:rsid w:val="0003397A"/>
    <w:rPr>
      <w:sz w:val="16"/>
      <w:szCs w:val="16"/>
    </w:rPr>
  </w:style>
  <w:style w:type="paragraph" w:styleId="Commentaire">
    <w:name w:val="annotation text"/>
    <w:basedOn w:val="Normal"/>
    <w:link w:val="CommentaireCar"/>
    <w:semiHidden/>
    <w:unhideWhenUsed/>
    <w:rsid w:val="0003397A"/>
    <w:pPr>
      <w:spacing w:line="240" w:lineRule="auto"/>
    </w:pPr>
    <w:rPr>
      <w:sz w:val="20"/>
      <w:szCs w:val="20"/>
    </w:rPr>
  </w:style>
  <w:style w:type="character" w:customStyle="1" w:styleId="CommentaireCar">
    <w:name w:val="Commentaire Car"/>
    <w:basedOn w:val="Policepardfaut"/>
    <w:link w:val="Commentaire"/>
    <w:semiHidden/>
    <w:rsid w:val="0003397A"/>
    <w:rPr>
      <w:rFonts w:ascii="Lucida Sans" w:hAnsi="Lucida Sans"/>
    </w:rPr>
  </w:style>
  <w:style w:type="paragraph" w:styleId="Objetducommentaire">
    <w:name w:val="annotation subject"/>
    <w:basedOn w:val="Commentaire"/>
    <w:next w:val="Commentaire"/>
    <w:link w:val="ObjetducommentaireCar"/>
    <w:semiHidden/>
    <w:unhideWhenUsed/>
    <w:rsid w:val="0003397A"/>
    <w:rPr>
      <w:b/>
      <w:bCs/>
    </w:rPr>
  </w:style>
  <w:style w:type="character" w:customStyle="1" w:styleId="ObjetducommentaireCar">
    <w:name w:val="Objet du commentaire Car"/>
    <w:basedOn w:val="CommentaireCar"/>
    <w:link w:val="Objetducommentaire"/>
    <w:semiHidden/>
    <w:rsid w:val="0003397A"/>
    <w:rPr>
      <w:rFonts w:ascii="Lucida Sans" w:hAnsi="Lucida Sans"/>
      <w:b/>
      <w:bCs/>
    </w:rPr>
  </w:style>
  <w:style w:type="paragraph" w:styleId="Rvision">
    <w:name w:val="Revision"/>
    <w:hidden/>
    <w:uiPriority w:val="99"/>
    <w:semiHidden/>
    <w:rsid w:val="005E40A6"/>
    <w:rPr>
      <w:rFonts w:ascii="Lucida Sans" w:hAnsi="Lucida Sans"/>
      <w:sz w:val="18"/>
      <w:szCs w:val="24"/>
    </w:rPr>
  </w:style>
  <w:style w:type="character" w:customStyle="1" w:styleId="En-tteCar">
    <w:name w:val="En-tête Car"/>
    <w:basedOn w:val="Policepardfaut"/>
    <w:link w:val="En-tte"/>
    <w:uiPriority w:val="99"/>
    <w:rsid w:val="000A2F29"/>
    <w:rPr>
      <w:rFonts w:ascii="Lucida Sans" w:hAnsi="Lucida Sans"/>
      <w:sz w:val="18"/>
      <w:szCs w:val="24"/>
    </w:rPr>
  </w:style>
  <w:style w:type="character" w:styleId="Lienhypertextesuivivisit">
    <w:name w:val="FollowedHyperlink"/>
    <w:basedOn w:val="Policepardfaut"/>
    <w:semiHidden/>
    <w:unhideWhenUsed/>
    <w:rsid w:val="00BA7C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90154">
      <w:bodyDiv w:val="1"/>
      <w:marLeft w:val="0"/>
      <w:marRight w:val="0"/>
      <w:marTop w:val="0"/>
      <w:marBottom w:val="0"/>
      <w:divBdr>
        <w:top w:val="none" w:sz="0" w:space="0" w:color="auto"/>
        <w:left w:val="none" w:sz="0" w:space="0" w:color="auto"/>
        <w:bottom w:val="none" w:sz="0" w:space="0" w:color="auto"/>
        <w:right w:val="none" w:sz="0" w:space="0" w:color="auto"/>
      </w:divBdr>
      <w:divsChild>
        <w:div w:id="1657764209">
          <w:marLeft w:val="0"/>
          <w:marRight w:val="0"/>
          <w:marTop w:val="0"/>
          <w:marBottom w:val="0"/>
          <w:divBdr>
            <w:top w:val="none" w:sz="0" w:space="0" w:color="auto"/>
            <w:left w:val="none" w:sz="0" w:space="0" w:color="auto"/>
            <w:bottom w:val="none" w:sz="0" w:space="0" w:color="auto"/>
            <w:right w:val="none" w:sz="0" w:space="0" w:color="auto"/>
          </w:divBdr>
        </w:div>
      </w:divsChild>
    </w:div>
    <w:div w:id="444890003">
      <w:bodyDiv w:val="1"/>
      <w:marLeft w:val="0"/>
      <w:marRight w:val="0"/>
      <w:marTop w:val="0"/>
      <w:marBottom w:val="0"/>
      <w:divBdr>
        <w:top w:val="none" w:sz="0" w:space="0" w:color="auto"/>
        <w:left w:val="none" w:sz="0" w:space="0" w:color="auto"/>
        <w:bottom w:val="none" w:sz="0" w:space="0" w:color="auto"/>
        <w:right w:val="none" w:sz="0" w:space="0" w:color="auto"/>
      </w:divBdr>
      <w:divsChild>
        <w:div w:id="232668482">
          <w:marLeft w:val="0"/>
          <w:marRight w:val="0"/>
          <w:marTop w:val="0"/>
          <w:marBottom w:val="0"/>
          <w:divBdr>
            <w:top w:val="none" w:sz="0" w:space="0" w:color="auto"/>
            <w:left w:val="none" w:sz="0" w:space="0" w:color="auto"/>
            <w:bottom w:val="none" w:sz="0" w:space="0" w:color="auto"/>
            <w:right w:val="none" w:sz="0" w:space="0" w:color="auto"/>
          </w:divBdr>
        </w:div>
      </w:divsChild>
    </w:div>
    <w:div w:id="739985611">
      <w:bodyDiv w:val="1"/>
      <w:marLeft w:val="0"/>
      <w:marRight w:val="0"/>
      <w:marTop w:val="0"/>
      <w:marBottom w:val="0"/>
      <w:divBdr>
        <w:top w:val="none" w:sz="0" w:space="0" w:color="auto"/>
        <w:left w:val="none" w:sz="0" w:space="0" w:color="auto"/>
        <w:bottom w:val="none" w:sz="0" w:space="0" w:color="auto"/>
        <w:right w:val="none" w:sz="0" w:space="0" w:color="auto"/>
      </w:divBdr>
    </w:div>
    <w:div w:id="1634366726">
      <w:bodyDiv w:val="1"/>
      <w:marLeft w:val="0"/>
      <w:marRight w:val="0"/>
      <w:marTop w:val="0"/>
      <w:marBottom w:val="0"/>
      <w:divBdr>
        <w:top w:val="none" w:sz="0" w:space="0" w:color="auto"/>
        <w:left w:val="none" w:sz="0" w:space="0" w:color="auto"/>
        <w:bottom w:val="none" w:sz="0" w:space="0" w:color="auto"/>
        <w:right w:val="none" w:sz="0" w:space="0" w:color="auto"/>
      </w:divBdr>
      <w:divsChild>
        <w:div w:id="660617269">
          <w:marLeft w:val="0"/>
          <w:marRight w:val="0"/>
          <w:marTop w:val="0"/>
          <w:marBottom w:val="0"/>
          <w:divBdr>
            <w:top w:val="none" w:sz="0" w:space="0" w:color="auto"/>
            <w:left w:val="none" w:sz="0" w:space="0" w:color="auto"/>
            <w:bottom w:val="none" w:sz="0" w:space="0" w:color="auto"/>
            <w:right w:val="none" w:sz="0" w:space="0" w:color="auto"/>
          </w:divBdr>
        </w:div>
      </w:divsChild>
    </w:div>
    <w:div w:id="20988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arlotte.wagner@u-pec.fr" TargetMode="External"/><Relationship Id="rId18" Type="http://schemas.openxmlformats.org/officeDocument/2006/relationships/hyperlink" Target="mailto:sandrine.bilan@u-pec.fr" TargetMode="External"/><Relationship Id="rId26" Type="http://schemas.openxmlformats.org/officeDocument/2006/relationships/hyperlink" Target="mailto:sylviane.audet@u-pec.fr" TargetMode="External"/><Relationship Id="rId39" Type="http://schemas.openxmlformats.org/officeDocument/2006/relationships/theme" Target="theme/theme1.xml"/><Relationship Id="rId21" Type="http://schemas.openxmlformats.org/officeDocument/2006/relationships/hyperlink" Target="mailto:communication.sante@u-pec.fr" TargetMode="External"/><Relationship Id="rId34" Type="http://schemas.openxmlformats.org/officeDocument/2006/relationships/hyperlink" Target="https://www.u-pec.fr/fr/vie-de-campus/etudes-et-handicap"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julie.siefridt@u-pec.fr" TargetMode="External"/><Relationship Id="rId25" Type="http://schemas.openxmlformats.org/officeDocument/2006/relationships/hyperlink" Target="mailto:jade.boissonnet@u-pec.fr" TargetMode="Externa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mailto:communication-iae@u-pec.fr" TargetMode="External"/><Relationship Id="rId20" Type="http://schemas.openxmlformats.org/officeDocument/2006/relationships/hyperlink" Target="mailto:ismael.richard@u-pec.fr" TargetMode="External"/><Relationship Id="rId29" Type="http://schemas.openxmlformats.org/officeDocument/2006/relationships/image" Target="media/image3.png"/><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lise.chessari@u-pec.fr" TargetMode="External"/><Relationship Id="rId32" Type="http://schemas.openxmlformats.org/officeDocument/2006/relationships/image" Target="media/image5.png"/><Relationship Id="rId37" Type="http://schemas.openxmlformats.org/officeDocument/2006/relationships/header" Target="header2.xml"/><Relationship Id="rId5" Type="http://schemas.openxmlformats.org/officeDocument/2006/relationships/customXml" Target="../customXml/item4.xml"/><Relationship Id="rId15" Type="http://schemas.openxmlformats.org/officeDocument/2006/relationships/hyperlink" Target="mailto:nathalie.tanguy-busato@u-pec.fr" TargetMode="External"/><Relationship Id="rId23" Type="http://schemas.openxmlformats.org/officeDocument/2006/relationships/hyperlink" Target="mailto:claire.bourdille@u-pec.fr" TargetMode="External"/><Relationship Id="rId28" Type="http://schemas.openxmlformats.org/officeDocument/2006/relationships/image" Target="media/image2.png"/><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davina.modely@u-pec.fr" TargetMode="External"/><Relationship Id="rId31" Type="http://schemas.openxmlformats.org/officeDocument/2006/relationships/hyperlink" Target="https://www.u-pec.fr/fr/adulte-en-reprise-d-etudes/vae"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mailto:communication-droit@u-pec.fr" TargetMode="External"/><Relationship Id="rId22" Type="http://schemas.openxmlformats.org/officeDocument/2006/relationships/hyperlink" Target="mailto:marine.batista@u-pec.fr" TargetMode="External"/><Relationship Id="rId27" Type="http://schemas.openxmlformats.org/officeDocument/2006/relationships/hyperlink" Target="mailto:offre-formation@u-pec.frr" TargetMode="External"/><Relationship Id="rId30" Type="http://schemas.openxmlformats.org/officeDocument/2006/relationships/image" Target="media/image4.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5427\Downloads\UPEC_note%20information_v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B2CECC577FB48A96ABE77AE1B7F88" ma:contentTypeVersion="3" ma:contentTypeDescription="Crée un document." ma:contentTypeScope="" ma:versionID="f0b03010060e5dbdbcfbf6d727638b20">
  <xsd:schema xmlns:xsd="http://www.w3.org/2001/XMLSchema" xmlns:xs="http://www.w3.org/2001/XMLSchema" xmlns:p="http://schemas.microsoft.com/office/2006/metadata/properties" xmlns:ns2="d90a9a9e-8df3-4273-ad90-9819dc6f16f5" targetNamespace="http://schemas.microsoft.com/office/2006/metadata/properties" ma:root="true" ma:fieldsID="7f37f5f882fd311e7e03f3b2b77f02f6" ns2:_="">
    <xsd:import namespace="d90a9a9e-8df3-4273-ad90-9819dc6f16f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9a9e-8df3-4273-ad90-9819dc6f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FD047-FC55-4897-BC43-E90557A5B51D}"/>
</file>

<file path=customXml/itemProps2.xml><?xml version="1.0" encoding="utf-8"?>
<ds:datastoreItem xmlns:ds="http://schemas.openxmlformats.org/officeDocument/2006/customXml" ds:itemID="{CF1FD5A1-FA65-4E56-BCE6-E93F819538DA}">
  <ds:schemaRefs>
    <ds:schemaRef ds:uri="http://schemas.microsoft.com/sharepoint/v3/contenttype/forms"/>
  </ds:schemaRefs>
</ds:datastoreItem>
</file>

<file path=customXml/itemProps3.xml><?xml version="1.0" encoding="utf-8"?>
<ds:datastoreItem xmlns:ds="http://schemas.openxmlformats.org/officeDocument/2006/customXml" ds:itemID="{680C2EF1-8706-4163-ADA5-B054BBAD48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EA76D4-9A67-4D55-95C1-8BF7DF71E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UPEC_note information_v2</Template>
  <TotalTime>4</TotalTime>
  <Pages>7</Pages>
  <Words>2488</Words>
  <Characters>12940</Characters>
  <Application>Microsoft Office Word</Application>
  <DocSecurity>0</DocSecurity>
  <Lines>174</Lines>
  <Paragraphs>32</Paragraphs>
  <ScaleCrop>false</ScaleCrop>
  <HeadingPairs>
    <vt:vector size="2" baseType="variant">
      <vt:variant>
        <vt:lpstr>Titre</vt:lpstr>
      </vt:variant>
      <vt:variant>
        <vt:i4>1</vt:i4>
      </vt:variant>
    </vt:vector>
  </HeadingPairs>
  <TitlesOfParts>
    <vt:vector size="1" baseType="lpstr">
      <vt:lpstr>Note d'information</vt:lpstr>
    </vt:vector>
  </TitlesOfParts>
  <Company>UPEC</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d'information</dc:title>
  <dc:creator>Mignaton</dc:creator>
  <cp:lastModifiedBy>Charles-Henri Masson</cp:lastModifiedBy>
  <cp:revision>4</cp:revision>
  <cp:lastPrinted>2016-09-21T10:20:00Z</cp:lastPrinted>
  <dcterms:created xsi:type="dcterms:W3CDTF">2025-12-08T11:01:00Z</dcterms:created>
  <dcterms:modified xsi:type="dcterms:W3CDTF">2025-12-08T11:05:00Z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0x0101004D1B2CECC577FB48A96ABE77AE1B7F88</vt:lpwstr>
  </property>
</Properties>
</file>